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A15B7" w14:textId="77777777" w:rsidR="005F4BC0" w:rsidRDefault="000A0E76" w:rsidP="004F079B">
      <w:pPr>
        <w:spacing w:after="240"/>
        <w:jc w:val="right"/>
        <w:rPr>
          <w:sz w:val="22"/>
          <w:szCs w:val="22"/>
        </w:rPr>
      </w:pPr>
      <w:r w:rsidRPr="000A0E7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A0E76">
        <w:rPr>
          <w:sz w:val="22"/>
          <w:szCs w:val="22"/>
        </w:rPr>
        <w:t>2023-09-05</w:t>
      </w:r>
    </w:p>
    <w:p w14:paraId="390FB92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B3F5621" w14:textId="77777777" w:rsidR="000A0E76" w:rsidRPr="000A0E76" w:rsidRDefault="000A0E76">
      <w:pPr>
        <w:rPr>
          <w:b/>
          <w:bCs/>
          <w:sz w:val="22"/>
          <w:szCs w:val="22"/>
        </w:rPr>
      </w:pPr>
      <w:r w:rsidRPr="000A0E76">
        <w:rPr>
          <w:b/>
          <w:bCs/>
          <w:sz w:val="22"/>
          <w:szCs w:val="22"/>
        </w:rPr>
        <w:t>Szpital Wojewódzki w Poznaniu</w:t>
      </w:r>
    </w:p>
    <w:p w14:paraId="37D7E99C" w14:textId="77777777" w:rsidR="00F16C50" w:rsidRPr="00D91931" w:rsidRDefault="000A0E76">
      <w:pPr>
        <w:rPr>
          <w:b/>
          <w:bCs/>
          <w:sz w:val="22"/>
          <w:szCs w:val="22"/>
        </w:rPr>
      </w:pPr>
      <w:r w:rsidRPr="000A0E76">
        <w:rPr>
          <w:b/>
          <w:bCs/>
          <w:sz w:val="22"/>
          <w:szCs w:val="22"/>
        </w:rPr>
        <w:t>Dział Zamówień Publicznych</w:t>
      </w:r>
    </w:p>
    <w:p w14:paraId="7129D34B" w14:textId="37723858" w:rsidR="00F16C50" w:rsidRPr="00BD5546" w:rsidRDefault="00A729C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0E76" w:rsidRPr="000A0E7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A0E76" w:rsidRPr="000A0E76">
        <w:rPr>
          <w:sz w:val="22"/>
          <w:szCs w:val="22"/>
        </w:rPr>
        <w:t>7/19</w:t>
      </w:r>
    </w:p>
    <w:p w14:paraId="6C9BEB57" w14:textId="77777777" w:rsidR="00F16C50" w:rsidRPr="00BD5546" w:rsidRDefault="000A0E76">
      <w:pPr>
        <w:rPr>
          <w:sz w:val="22"/>
          <w:szCs w:val="22"/>
        </w:rPr>
      </w:pPr>
      <w:r w:rsidRPr="000A0E7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A0E76">
        <w:rPr>
          <w:sz w:val="22"/>
          <w:szCs w:val="22"/>
        </w:rPr>
        <w:t>Poznań</w:t>
      </w:r>
    </w:p>
    <w:p w14:paraId="0C31A6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C435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4A1A6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0E76" w:rsidRPr="000A0E76">
        <w:rPr>
          <w:bCs/>
          <w:sz w:val="22"/>
          <w:szCs w:val="22"/>
        </w:rPr>
        <w:t>SZW/DZP/89/2023/11</w:t>
      </w:r>
      <w:r w:rsidRPr="00D91931">
        <w:rPr>
          <w:sz w:val="22"/>
          <w:szCs w:val="22"/>
        </w:rPr>
        <w:tab/>
        <w:t xml:space="preserve"> </w:t>
      </w:r>
    </w:p>
    <w:p w14:paraId="4EE4EFF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D68F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55B5B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C2A1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E260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F6670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DAB0F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BC3A32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A0E76" w:rsidRPr="00607F9B" w14:paraId="4636FCB0" w14:textId="77777777" w:rsidTr="004152AD">
        <w:trPr>
          <w:trHeight w:val="638"/>
        </w:trPr>
        <w:tc>
          <w:tcPr>
            <w:tcW w:w="959" w:type="dxa"/>
            <w:shd w:val="clear" w:color="auto" w:fill="auto"/>
          </w:tcPr>
          <w:p w14:paraId="2B5734E9" w14:textId="77777777" w:rsidR="000A0E76" w:rsidRPr="00607F9B" w:rsidRDefault="000A0E76" w:rsidP="004152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95A064" w14:textId="3F40D7EB" w:rsidR="000A0E76" w:rsidRPr="00607F9B" w:rsidRDefault="000A0E76" w:rsidP="004152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0E7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0E76">
              <w:rPr>
                <w:b/>
                <w:bCs/>
                <w:sz w:val="22"/>
                <w:szCs w:val="22"/>
              </w:rPr>
              <w:t>Dostawa paliwa gazowego do Filii nr 2 i Filii nr 3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0E76">
              <w:rPr>
                <w:b/>
                <w:sz w:val="22"/>
                <w:szCs w:val="22"/>
              </w:rPr>
              <w:t>SZW/DZP/89/2023</w:t>
            </w:r>
          </w:p>
        </w:tc>
      </w:tr>
    </w:tbl>
    <w:p w14:paraId="4688B60B" w14:textId="77777777" w:rsidR="000A0E76" w:rsidRPr="000A0E7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A0E76" w:rsidRPr="000A0E76">
        <w:rPr>
          <w:rFonts w:ascii="Times New Roman" w:hAnsi="Times New Roman"/>
          <w:b/>
          <w:szCs w:val="22"/>
        </w:rPr>
        <w:t>Szpital Wojewódzki w Poznaniu</w:t>
      </w:r>
    </w:p>
    <w:p w14:paraId="05BC9021" w14:textId="73E4FFCF" w:rsidR="004F079B" w:rsidRDefault="000A0E7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A0E7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A0E76">
        <w:rPr>
          <w:rFonts w:ascii="Times New Roman" w:hAnsi="Times New Roman"/>
          <w:szCs w:val="22"/>
        </w:rPr>
        <w:t>(</w:t>
      </w:r>
      <w:proofErr w:type="spellStart"/>
      <w:r w:rsidRPr="000A0E76">
        <w:rPr>
          <w:rFonts w:ascii="Times New Roman" w:hAnsi="Times New Roman"/>
          <w:szCs w:val="22"/>
        </w:rPr>
        <w:t>t.j</w:t>
      </w:r>
      <w:proofErr w:type="spellEnd"/>
      <w:r w:rsidRPr="000A0E76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A729CC" w:rsidRPr="00A729CC">
        <w:rPr>
          <w:rFonts w:ascii="Times New Roman" w:hAnsi="Times New Roman"/>
          <w:szCs w:val="22"/>
        </w:rPr>
        <w:t>w związku z czasem niezbędnym na opracowanie odpowiedzi do zadanych w niniejszym postępowaniu pytań, 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DF1E415" w14:textId="333699A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A0E76" w:rsidRPr="000A0E76">
        <w:rPr>
          <w:rFonts w:ascii="Times New Roman" w:hAnsi="Times New Roman"/>
          <w:b/>
          <w:szCs w:val="22"/>
        </w:rPr>
        <w:t>2023-09-11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A0E76" w:rsidRPr="000A0E7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A0E76" w:rsidRPr="000A0E76">
        <w:rPr>
          <w:rFonts w:ascii="Times New Roman" w:hAnsi="Times New Roman"/>
          <w:b/>
          <w:szCs w:val="22"/>
        </w:rPr>
        <w:t>2023-09-19</w:t>
      </w:r>
      <w:r w:rsidR="008365E9">
        <w:rPr>
          <w:rFonts w:ascii="Times New Roman" w:hAnsi="Times New Roman"/>
          <w:szCs w:val="22"/>
        </w:rPr>
        <w:t xml:space="preserve"> godz. </w:t>
      </w:r>
      <w:r w:rsidR="000A0E76" w:rsidRPr="000A0E76">
        <w:rPr>
          <w:rFonts w:ascii="Times New Roman" w:hAnsi="Times New Roman"/>
          <w:b/>
          <w:szCs w:val="22"/>
        </w:rPr>
        <w:t>09:00</w:t>
      </w:r>
    </w:p>
    <w:p w14:paraId="33C7C5E8" w14:textId="50B102B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A0E76" w:rsidRPr="000A0E76">
        <w:rPr>
          <w:rFonts w:ascii="Times New Roman" w:hAnsi="Times New Roman"/>
          <w:b/>
          <w:szCs w:val="22"/>
        </w:rPr>
        <w:t>2023-09-11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A0E76" w:rsidRPr="000A0E7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A0E76" w:rsidRPr="000A0E76">
        <w:rPr>
          <w:rFonts w:ascii="Times New Roman" w:hAnsi="Times New Roman"/>
          <w:b/>
          <w:szCs w:val="22"/>
        </w:rPr>
        <w:t>2023-09-19</w:t>
      </w:r>
      <w:r w:rsidR="008365E9">
        <w:rPr>
          <w:rFonts w:ascii="Times New Roman" w:hAnsi="Times New Roman"/>
          <w:szCs w:val="22"/>
        </w:rPr>
        <w:t xml:space="preserve"> godz. </w:t>
      </w:r>
      <w:r w:rsidR="000A0E76" w:rsidRPr="000A0E76">
        <w:rPr>
          <w:rFonts w:ascii="Times New Roman" w:hAnsi="Times New Roman"/>
          <w:b/>
          <w:szCs w:val="22"/>
        </w:rPr>
        <w:t>10:00</w:t>
      </w:r>
    </w:p>
    <w:p w14:paraId="12002BA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B984FE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D3D683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680E8D5" w14:textId="77777777" w:rsidR="00A729CC" w:rsidRDefault="00A729CC" w:rsidP="00A729C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A70E67A" w14:textId="77777777" w:rsidR="00A729CC" w:rsidRDefault="00A729CC" w:rsidP="00A729C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846D1E1" w14:textId="77777777" w:rsidR="00A729CC" w:rsidRDefault="00A729CC" w:rsidP="00A729C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FEE6C5F" w14:textId="77777777" w:rsidR="00A729CC" w:rsidRDefault="00A729CC" w:rsidP="00A729C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07D4F5E2" w14:textId="5369A23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0FE98D09" w14:textId="31C21407" w:rsidR="00F16C50" w:rsidRPr="00D91931" w:rsidRDefault="000A0E7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A0E76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C6E22" w14:textId="77777777" w:rsidR="001971F0" w:rsidRDefault="001971F0">
      <w:r>
        <w:separator/>
      </w:r>
    </w:p>
  </w:endnote>
  <w:endnote w:type="continuationSeparator" w:id="0">
    <w:p w14:paraId="1FFCAA61" w14:textId="77777777" w:rsidR="001971F0" w:rsidRDefault="0019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C8C4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3069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97FF29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8B80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C32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189B7" w14:textId="77777777" w:rsidR="001971F0" w:rsidRDefault="001971F0">
      <w:r>
        <w:separator/>
      </w:r>
    </w:p>
  </w:footnote>
  <w:footnote w:type="continuationSeparator" w:id="0">
    <w:p w14:paraId="5DFE461A" w14:textId="77777777" w:rsidR="001971F0" w:rsidRDefault="00197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E335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6E79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04A5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113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1F0"/>
    <w:rsid w:val="000A0E76"/>
    <w:rsid w:val="00136AEA"/>
    <w:rsid w:val="0015679F"/>
    <w:rsid w:val="001971F0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29CC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294ED"/>
  <w15:chartTrackingRefBased/>
  <w15:docId w15:val="{0B68B789-FD7C-426C-9D4E-F90347AA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2023-09-05T08:21:00Z</cp:lastPrinted>
  <dcterms:created xsi:type="dcterms:W3CDTF">2023-09-05T08:21:00Z</dcterms:created>
  <dcterms:modified xsi:type="dcterms:W3CDTF">2023-09-05T08:21:00Z</dcterms:modified>
</cp:coreProperties>
</file>