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773DE" w14:textId="27381BF5" w:rsidR="00FB7F50" w:rsidRPr="002245BE" w:rsidRDefault="0037677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76777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376777">
        <w:rPr>
          <w:sz w:val="22"/>
          <w:szCs w:val="22"/>
        </w:rPr>
        <w:t>2023-0</w:t>
      </w:r>
      <w:r w:rsidR="003C0D96">
        <w:rPr>
          <w:sz w:val="22"/>
          <w:szCs w:val="22"/>
        </w:rPr>
        <w:t>9</w:t>
      </w:r>
      <w:r w:rsidRPr="00376777">
        <w:rPr>
          <w:sz w:val="22"/>
          <w:szCs w:val="22"/>
        </w:rPr>
        <w:t>-1</w:t>
      </w:r>
      <w:r w:rsidR="003C0D96">
        <w:rPr>
          <w:sz w:val="22"/>
          <w:szCs w:val="22"/>
        </w:rPr>
        <w:t>2</w:t>
      </w:r>
    </w:p>
    <w:p w14:paraId="7FD4C85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1169064" w14:textId="77777777" w:rsidR="00376777" w:rsidRPr="00376777" w:rsidRDefault="00376777" w:rsidP="00FB7F50">
      <w:pPr>
        <w:spacing w:after="40"/>
        <w:rPr>
          <w:b/>
          <w:bCs/>
          <w:sz w:val="22"/>
          <w:szCs w:val="22"/>
        </w:rPr>
      </w:pPr>
      <w:r w:rsidRPr="00376777">
        <w:rPr>
          <w:b/>
          <w:bCs/>
          <w:sz w:val="22"/>
          <w:szCs w:val="22"/>
        </w:rPr>
        <w:t>Szpital Wojewódzki w Poznaniu</w:t>
      </w:r>
    </w:p>
    <w:p w14:paraId="79AE1D9F" w14:textId="77777777" w:rsidR="00FB7F50" w:rsidRPr="002245BE" w:rsidRDefault="00376777" w:rsidP="00FB7F50">
      <w:pPr>
        <w:spacing w:after="40"/>
        <w:rPr>
          <w:b/>
          <w:bCs/>
          <w:sz w:val="22"/>
          <w:szCs w:val="22"/>
        </w:rPr>
      </w:pPr>
      <w:r w:rsidRPr="00376777">
        <w:rPr>
          <w:b/>
          <w:bCs/>
          <w:sz w:val="22"/>
          <w:szCs w:val="22"/>
        </w:rPr>
        <w:t>Dział Zamówień Publicznych</w:t>
      </w:r>
    </w:p>
    <w:p w14:paraId="27B3600A" w14:textId="104F1130" w:rsidR="00FB7F50" w:rsidRPr="002245BE" w:rsidRDefault="005E490B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76777" w:rsidRPr="00376777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376777" w:rsidRPr="00376777">
        <w:rPr>
          <w:sz w:val="22"/>
          <w:szCs w:val="22"/>
        </w:rPr>
        <w:t>7/19</w:t>
      </w:r>
    </w:p>
    <w:p w14:paraId="27781C1A" w14:textId="77777777" w:rsidR="00FB7F50" w:rsidRPr="002245BE" w:rsidRDefault="00376777" w:rsidP="00FB7F50">
      <w:pPr>
        <w:rPr>
          <w:sz w:val="22"/>
          <w:szCs w:val="22"/>
        </w:rPr>
      </w:pPr>
      <w:r w:rsidRPr="00376777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376777">
        <w:rPr>
          <w:sz w:val="22"/>
          <w:szCs w:val="22"/>
        </w:rPr>
        <w:t>Poznań</w:t>
      </w:r>
    </w:p>
    <w:p w14:paraId="064D137C" w14:textId="77777777" w:rsidR="00FB7F50" w:rsidRPr="002245BE" w:rsidRDefault="00FB7F50" w:rsidP="00FB7F50">
      <w:pPr>
        <w:rPr>
          <w:sz w:val="22"/>
          <w:szCs w:val="22"/>
        </w:rPr>
      </w:pPr>
    </w:p>
    <w:p w14:paraId="55F120D6" w14:textId="77777777" w:rsidR="00FB7F50" w:rsidRPr="002245BE" w:rsidRDefault="00FB7F50" w:rsidP="00FB7F50">
      <w:pPr>
        <w:rPr>
          <w:sz w:val="22"/>
          <w:szCs w:val="22"/>
        </w:rPr>
      </w:pPr>
    </w:p>
    <w:p w14:paraId="1E8592B4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376777" w:rsidRPr="00376777">
        <w:rPr>
          <w:bCs/>
          <w:sz w:val="22"/>
          <w:szCs w:val="22"/>
        </w:rPr>
        <w:t>SZW/DZP/38/2023/31</w:t>
      </w:r>
    </w:p>
    <w:p w14:paraId="0559B885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5E087179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4F620C7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1542265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5D4B119C" w14:textId="77777777" w:rsidR="002E60D7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2E60D7">
        <w:rPr>
          <w:b/>
          <w:sz w:val="28"/>
        </w:rPr>
        <w:t xml:space="preserve"> – </w:t>
      </w:r>
    </w:p>
    <w:p w14:paraId="43B86E0F" w14:textId="4626E5CF" w:rsidR="008642B3" w:rsidRDefault="002E60D7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zadanie nr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376777" w:rsidRPr="00607F9B" w14:paraId="5859F5D1" w14:textId="77777777" w:rsidTr="0030605A">
        <w:trPr>
          <w:trHeight w:val="638"/>
        </w:trPr>
        <w:tc>
          <w:tcPr>
            <w:tcW w:w="959" w:type="dxa"/>
            <w:shd w:val="clear" w:color="auto" w:fill="auto"/>
          </w:tcPr>
          <w:p w14:paraId="1563088C" w14:textId="77777777" w:rsidR="00376777" w:rsidRPr="00607F9B" w:rsidRDefault="00376777" w:rsidP="003060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34BA732" w14:textId="114C2D88" w:rsidR="00376777" w:rsidRPr="00607F9B" w:rsidRDefault="00376777" w:rsidP="003060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7677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76777">
              <w:rPr>
                <w:b/>
                <w:bCs/>
                <w:sz w:val="22"/>
                <w:szCs w:val="22"/>
              </w:rPr>
              <w:t>Wyroby medyczne specjalistyczne dla Bloku Operacyjnego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76777">
              <w:rPr>
                <w:b/>
                <w:sz w:val="22"/>
                <w:szCs w:val="22"/>
              </w:rPr>
              <w:t>SZW/DZP/38/2023</w:t>
            </w:r>
          </w:p>
        </w:tc>
      </w:tr>
    </w:tbl>
    <w:p w14:paraId="0E3825CD" w14:textId="77777777" w:rsidR="00376777" w:rsidRPr="0037677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76777" w:rsidRPr="00376777">
        <w:rPr>
          <w:b/>
          <w:sz w:val="22"/>
          <w:szCs w:val="22"/>
        </w:rPr>
        <w:t>Szpital Wojewódzki w Poznaniu</w:t>
      </w:r>
    </w:p>
    <w:p w14:paraId="1B0ED8E8" w14:textId="327B72FA" w:rsidR="008642B3" w:rsidRDefault="0037677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76777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376777">
        <w:rPr>
          <w:sz w:val="22"/>
          <w:szCs w:val="22"/>
        </w:rPr>
        <w:t>(t.j.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5E490B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76777" w14:paraId="652AC78B" w14:textId="77777777" w:rsidTr="003C0D96">
        <w:trPr>
          <w:cantSplit/>
        </w:trPr>
        <w:tc>
          <w:tcPr>
            <w:tcW w:w="9498" w:type="dxa"/>
          </w:tcPr>
          <w:p w14:paraId="23A3EEEF" w14:textId="77777777" w:rsidR="00376777" w:rsidRPr="00D26ED6" w:rsidRDefault="00376777" w:rsidP="0030605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76777">
              <w:rPr>
                <w:b/>
                <w:sz w:val="22"/>
                <w:szCs w:val="22"/>
              </w:rPr>
              <w:t>Smith&amp;Nephew</w:t>
            </w:r>
            <w:proofErr w:type="spellEnd"/>
            <w:r w:rsidRPr="00376777">
              <w:rPr>
                <w:b/>
                <w:sz w:val="22"/>
                <w:szCs w:val="22"/>
              </w:rPr>
              <w:t xml:space="preserve"> Sp. z o.o.</w:t>
            </w:r>
          </w:p>
          <w:p w14:paraId="63121892" w14:textId="2156ABF8" w:rsidR="00376777" w:rsidRPr="009F0E5C" w:rsidRDefault="003C0D96" w:rsidP="0030605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76777" w:rsidRPr="00376777">
              <w:rPr>
                <w:bCs/>
                <w:sz w:val="22"/>
                <w:szCs w:val="22"/>
              </w:rPr>
              <w:t>Osmańska</w:t>
            </w:r>
            <w:r w:rsidR="00376777" w:rsidRPr="009F0E5C">
              <w:rPr>
                <w:bCs/>
                <w:sz w:val="22"/>
                <w:szCs w:val="22"/>
              </w:rPr>
              <w:t xml:space="preserve"> </w:t>
            </w:r>
            <w:r w:rsidR="00376777" w:rsidRPr="00376777">
              <w:rPr>
                <w:bCs/>
                <w:sz w:val="22"/>
                <w:szCs w:val="22"/>
              </w:rPr>
              <w:t>12</w:t>
            </w:r>
            <w:r w:rsidR="00376777">
              <w:rPr>
                <w:bCs/>
                <w:sz w:val="22"/>
                <w:szCs w:val="22"/>
              </w:rPr>
              <w:t xml:space="preserve"> </w:t>
            </w:r>
          </w:p>
          <w:p w14:paraId="48457966" w14:textId="77777777" w:rsidR="00376777" w:rsidRPr="009F0E5C" w:rsidRDefault="00376777" w:rsidP="0030605A">
            <w:pPr>
              <w:jc w:val="both"/>
              <w:rPr>
                <w:bCs/>
                <w:sz w:val="22"/>
                <w:szCs w:val="22"/>
              </w:rPr>
            </w:pPr>
            <w:r w:rsidRPr="00376777">
              <w:rPr>
                <w:bCs/>
                <w:sz w:val="22"/>
                <w:szCs w:val="22"/>
              </w:rPr>
              <w:t>02-823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76777">
              <w:rPr>
                <w:bCs/>
                <w:sz w:val="22"/>
                <w:szCs w:val="22"/>
              </w:rPr>
              <w:t>Warszawa</w:t>
            </w:r>
          </w:p>
          <w:p w14:paraId="2C4F0829" w14:textId="77777777" w:rsidR="00376777" w:rsidRDefault="00376777" w:rsidP="0030605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EF8D905" w14:textId="77777777" w:rsidR="00376777" w:rsidRPr="005E490B" w:rsidRDefault="00376777" w:rsidP="0030605A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5E490B">
              <w:rPr>
                <w:sz w:val="22"/>
                <w:szCs w:val="22"/>
                <w:u w:val="single"/>
              </w:rPr>
              <w:t xml:space="preserve">Zadanie nr 1: Ostrza do Shavera Dyonics Power za cenę brutto </w:t>
            </w:r>
            <w:r w:rsidRPr="005E490B">
              <w:rPr>
                <w:b/>
                <w:sz w:val="22"/>
                <w:szCs w:val="22"/>
                <w:u w:val="single"/>
              </w:rPr>
              <w:t>106 855.20 zł</w:t>
            </w:r>
            <w:r w:rsidRPr="005E490B">
              <w:rPr>
                <w:bCs/>
                <w:sz w:val="22"/>
                <w:szCs w:val="22"/>
                <w:u w:val="single"/>
              </w:rPr>
              <w:t>.</w:t>
            </w:r>
          </w:p>
          <w:p w14:paraId="5BAA83A2" w14:textId="77777777" w:rsidR="00376777" w:rsidRPr="00D26ED6" w:rsidRDefault="00376777" w:rsidP="0030605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88D091" w14:textId="017FB406" w:rsidR="00376777" w:rsidRPr="00376777" w:rsidRDefault="00376777" w:rsidP="003C0D9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76777">
              <w:t xml:space="preserve">Oferta otrzymała największą ilość punktów - łącznie 100,00 - w oparciu o określone </w:t>
            </w:r>
            <w:r w:rsidR="003C0D96">
              <w:br/>
            </w:r>
            <w:r w:rsidRPr="00376777">
              <w:t xml:space="preserve">przez Zamawiającego w SWZ kryteria oceny ofert tj. przyznano: Cena oferty brutto - 100,00 pkt. </w:t>
            </w:r>
          </w:p>
          <w:p w14:paraId="16B6280A" w14:textId="77777777" w:rsidR="00376777" w:rsidRDefault="00376777" w:rsidP="003C0D9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76777">
              <w:t>Oferta spełnia wszystkie wymagania formalno - prawne i jest zgodna z zapisami SWZ.</w:t>
            </w:r>
          </w:p>
        </w:tc>
      </w:tr>
    </w:tbl>
    <w:p w14:paraId="02F6C58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B3FF1D0" w14:textId="77777777" w:rsidTr="003C0D96">
        <w:tc>
          <w:tcPr>
            <w:tcW w:w="2169" w:type="dxa"/>
            <w:shd w:val="clear" w:color="auto" w:fill="F3F3F3"/>
          </w:tcPr>
          <w:p w14:paraId="500395D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497565C" w14:textId="7333BF94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 xml:space="preserve">Nazwa i adres </w:t>
            </w:r>
            <w:r w:rsidR="003C0D96">
              <w:rPr>
                <w:b/>
                <w:sz w:val="20"/>
                <w:szCs w:val="20"/>
              </w:rPr>
              <w:t>W</w:t>
            </w:r>
            <w:r w:rsidRPr="00211A34">
              <w:rPr>
                <w:b/>
                <w:sz w:val="20"/>
                <w:szCs w:val="20"/>
              </w:rPr>
              <w:t>ykonawcy</w:t>
            </w:r>
          </w:p>
        </w:tc>
        <w:tc>
          <w:tcPr>
            <w:tcW w:w="2976" w:type="dxa"/>
            <w:shd w:val="clear" w:color="auto" w:fill="F3F3F3"/>
          </w:tcPr>
          <w:p w14:paraId="2CD8D35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52FF11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76777" w:rsidRPr="00834EF4" w14:paraId="67FF0FC6" w14:textId="77777777" w:rsidTr="003C0D96">
        <w:tc>
          <w:tcPr>
            <w:tcW w:w="2169" w:type="dxa"/>
            <w:shd w:val="clear" w:color="auto" w:fill="auto"/>
          </w:tcPr>
          <w:p w14:paraId="0F2CB433" w14:textId="77777777" w:rsidR="00376777" w:rsidRPr="00211A34" w:rsidRDefault="00376777" w:rsidP="0030605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7677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76777">
              <w:rPr>
                <w:sz w:val="20"/>
                <w:szCs w:val="20"/>
              </w:rPr>
              <w:t>Ostrza do Shavera Dyonics Power</w:t>
            </w:r>
          </w:p>
        </w:tc>
        <w:tc>
          <w:tcPr>
            <w:tcW w:w="2793" w:type="dxa"/>
            <w:shd w:val="clear" w:color="auto" w:fill="auto"/>
          </w:tcPr>
          <w:p w14:paraId="4109B0EA" w14:textId="77777777" w:rsidR="00376777" w:rsidRPr="00211A34" w:rsidRDefault="00376777" w:rsidP="0030605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76777">
              <w:rPr>
                <w:b/>
                <w:bCs/>
                <w:sz w:val="20"/>
                <w:szCs w:val="20"/>
              </w:rPr>
              <w:t>Smith&amp;Nephew</w:t>
            </w:r>
            <w:proofErr w:type="spellEnd"/>
            <w:r w:rsidRPr="00376777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BD4D72D" w14:textId="4B8412F0" w:rsidR="00376777" w:rsidRPr="00211A34" w:rsidRDefault="003C0D96" w:rsidP="00306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76777" w:rsidRPr="00376777">
              <w:rPr>
                <w:sz w:val="20"/>
                <w:szCs w:val="20"/>
              </w:rPr>
              <w:t>Osmańska</w:t>
            </w:r>
            <w:r w:rsidR="00376777" w:rsidRPr="00211A34">
              <w:rPr>
                <w:sz w:val="20"/>
                <w:szCs w:val="20"/>
              </w:rPr>
              <w:t xml:space="preserve"> </w:t>
            </w:r>
            <w:r w:rsidR="00376777" w:rsidRPr="00376777">
              <w:rPr>
                <w:sz w:val="20"/>
                <w:szCs w:val="20"/>
              </w:rPr>
              <w:t>12</w:t>
            </w:r>
          </w:p>
          <w:p w14:paraId="1F4FAED8" w14:textId="77777777" w:rsidR="00376777" w:rsidRPr="00211A34" w:rsidRDefault="00376777" w:rsidP="0030605A">
            <w:pPr>
              <w:spacing w:after="40"/>
              <w:rPr>
                <w:color w:val="000000"/>
                <w:sz w:val="20"/>
                <w:szCs w:val="20"/>
              </w:rPr>
            </w:pPr>
            <w:r w:rsidRPr="00376777">
              <w:rPr>
                <w:sz w:val="20"/>
                <w:szCs w:val="20"/>
              </w:rPr>
              <w:lastRenderedPageBreak/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7677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EF3519C" w14:textId="6123C68A" w:rsidR="00376777" w:rsidRPr="00211A34" w:rsidRDefault="003C0D96" w:rsidP="0030605A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="00376777" w:rsidRPr="00376777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–</w:t>
            </w:r>
            <w:r w:rsidR="00376777" w:rsidRPr="00376777">
              <w:rPr>
                <w:sz w:val="20"/>
                <w:szCs w:val="20"/>
              </w:rPr>
              <w:t xml:space="preserve"> Cena</w:t>
            </w:r>
            <w:r>
              <w:rPr>
                <w:sz w:val="20"/>
                <w:szCs w:val="20"/>
              </w:rPr>
              <w:t xml:space="preserve"> oferty brutto</w:t>
            </w:r>
            <w:r w:rsidR="00376777" w:rsidRPr="00376777">
              <w:rPr>
                <w:sz w:val="20"/>
                <w:szCs w:val="20"/>
              </w:rPr>
              <w:t xml:space="preserve">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8EAFE7" w14:textId="77777777" w:rsidR="00376777" w:rsidRPr="00211A34" w:rsidRDefault="00376777" w:rsidP="0030605A">
            <w:pPr>
              <w:jc w:val="center"/>
              <w:rPr>
                <w:color w:val="000000"/>
                <w:sz w:val="20"/>
                <w:szCs w:val="20"/>
              </w:rPr>
            </w:pPr>
            <w:r w:rsidRPr="00376777">
              <w:rPr>
                <w:sz w:val="20"/>
                <w:szCs w:val="20"/>
              </w:rPr>
              <w:t xml:space="preserve">  100,00</w:t>
            </w:r>
          </w:p>
        </w:tc>
      </w:tr>
    </w:tbl>
    <w:p w14:paraId="0BC962DF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47E2B1E5" w14:textId="5A77AE91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3C0D96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477D2F47" w14:textId="77777777" w:rsidTr="00596EA3">
        <w:tc>
          <w:tcPr>
            <w:tcW w:w="871" w:type="dxa"/>
            <w:shd w:val="clear" w:color="auto" w:fill="F3F3F3"/>
            <w:vAlign w:val="center"/>
          </w:tcPr>
          <w:p w14:paraId="5ECF7076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71A49A4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2687EC33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34290080" w14:textId="77777777" w:rsidTr="00596EA3">
        <w:tc>
          <w:tcPr>
            <w:tcW w:w="871" w:type="dxa"/>
            <w:vAlign w:val="center"/>
          </w:tcPr>
          <w:p w14:paraId="288B8CF6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0CAB8EDD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2C94716E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55D044D4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31ED57E0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79510490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2404EF77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6C636E36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3D88007C" w14:textId="3C70C6FE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3C0D96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376777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25875A0F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5496B017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144927B0" w14:textId="77777777" w:rsidR="003C0D96" w:rsidRPr="003C0D96" w:rsidRDefault="003C0D96" w:rsidP="003C0D96">
      <w:pPr>
        <w:spacing w:line="360" w:lineRule="auto"/>
        <w:ind w:left="3117" w:firstLine="423"/>
        <w:jc w:val="center"/>
        <w:rPr>
          <w:i/>
        </w:rPr>
      </w:pPr>
      <w:r w:rsidRPr="003C0D96">
        <w:rPr>
          <w:i/>
        </w:rPr>
        <w:t>Zamawiający</w:t>
      </w:r>
    </w:p>
    <w:p w14:paraId="55844621" w14:textId="77777777" w:rsidR="003C0D96" w:rsidRPr="003C0D96" w:rsidRDefault="003C0D96" w:rsidP="003C0D96">
      <w:pPr>
        <w:ind w:firstLine="425"/>
        <w:jc w:val="center"/>
        <w:rPr>
          <w:sz w:val="22"/>
          <w:szCs w:val="22"/>
        </w:rPr>
      </w:pPr>
      <w:r w:rsidRPr="003C0D96">
        <w:rPr>
          <w:sz w:val="22"/>
          <w:szCs w:val="22"/>
        </w:rPr>
        <w:t xml:space="preserve">                                                            /-/ Dyrektor Szpitala Wojewódzkiego </w:t>
      </w:r>
    </w:p>
    <w:p w14:paraId="4E834CDC" w14:textId="77777777" w:rsidR="003C0D96" w:rsidRPr="003C0D96" w:rsidRDefault="003C0D96" w:rsidP="003C0D96">
      <w:pPr>
        <w:ind w:firstLine="425"/>
        <w:jc w:val="center"/>
        <w:rPr>
          <w:sz w:val="22"/>
          <w:szCs w:val="22"/>
        </w:rPr>
      </w:pPr>
      <w:r w:rsidRPr="003C0D96">
        <w:rPr>
          <w:sz w:val="22"/>
          <w:szCs w:val="22"/>
        </w:rPr>
        <w:t xml:space="preserve">                                                          w Poznaniu</w:t>
      </w:r>
    </w:p>
    <w:p w14:paraId="1E286AD7" w14:textId="77777777" w:rsidR="003C0D96" w:rsidRPr="003C0D96" w:rsidRDefault="003C0D96" w:rsidP="003C0D96">
      <w:pPr>
        <w:ind w:firstLine="425"/>
        <w:jc w:val="center"/>
        <w:rPr>
          <w:i/>
          <w:sz w:val="22"/>
          <w:szCs w:val="22"/>
        </w:rPr>
      </w:pPr>
      <w:r w:rsidRPr="003C0D96">
        <w:rPr>
          <w:sz w:val="22"/>
          <w:szCs w:val="22"/>
        </w:rPr>
        <w:t xml:space="preserve">                                                             Piotr Nowicki</w:t>
      </w:r>
    </w:p>
    <w:p w14:paraId="24B94A71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972D2" w14:textId="77777777" w:rsidR="00225C9F" w:rsidRDefault="00225C9F">
      <w:r>
        <w:separator/>
      </w:r>
    </w:p>
  </w:endnote>
  <w:endnote w:type="continuationSeparator" w:id="0">
    <w:p w14:paraId="56E8CE5E" w14:textId="77777777" w:rsidR="00225C9F" w:rsidRDefault="00225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0895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F80A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7788CD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6BF26A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41DB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97C5C" w14:textId="77777777" w:rsidR="00225C9F" w:rsidRDefault="00225C9F">
      <w:r>
        <w:separator/>
      </w:r>
    </w:p>
  </w:footnote>
  <w:footnote w:type="continuationSeparator" w:id="0">
    <w:p w14:paraId="5B99F496" w14:textId="77777777" w:rsidR="00225C9F" w:rsidRDefault="00225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2010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9EC7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BC4B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2F5"/>
    <w:rsid w:val="00022322"/>
    <w:rsid w:val="00042497"/>
    <w:rsid w:val="000C1E6F"/>
    <w:rsid w:val="000E4E56"/>
    <w:rsid w:val="001A1468"/>
    <w:rsid w:val="001B7815"/>
    <w:rsid w:val="00211A34"/>
    <w:rsid w:val="00225C9F"/>
    <w:rsid w:val="002B1E4F"/>
    <w:rsid w:val="002B6761"/>
    <w:rsid w:val="002E60D7"/>
    <w:rsid w:val="003445A0"/>
    <w:rsid w:val="00376777"/>
    <w:rsid w:val="003A0AFC"/>
    <w:rsid w:val="003C0D96"/>
    <w:rsid w:val="003D611C"/>
    <w:rsid w:val="00431C0B"/>
    <w:rsid w:val="00437CAD"/>
    <w:rsid w:val="004657DA"/>
    <w:rsid w:val="00473C7C"/>
    <w:rsid w:val="004B2665"/>
    <w:rsid w:val="004C3459"/>
    <w:rsid w:val="004E324A"/>
    <w:rsid w:val="004E7234"/>
    <w:rsid w:val="0054734E"/>
    <w:rsid w:val="00596EA3"/>
    <w:rsid w:val="00596FD7"/>
    <w:rsid w:val="005E490B"/>
    <w:rsid w:val="005E5BFF"/>
    <w:rsid w:val="00607F9B"/>
    <w:rsid w:val="00644DCB"/>
    <w:rsid w:val="00657C1E"/>
    <w:rsid w:val="006A42F5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A9340"/>
  <w15:chartTrackingRefBased/>
  <w15:docId w15:val="{431B5B6C-315A-4D2B-A460-78E033D1D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309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Małgorzata Watral-Duńska</cp:lastModifiedBy>
  <cp:revision>4</cp:revision>
  <cp:lastPrinted>2023-09-12T11:42:00Z</cp:lastPrinted>
  <dcterms:created xsi:type="dcterms:W3CDTF">2023-09-12T11:38:00Z</dcterms:created>
  <dcterms:modified xsi:type="dcterms:W3CDTF">2023-09-12T11:47:00Z</dcterms:modified>
</cp:coreProperties>
</file>