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1121C5B3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C3EC9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08EA283E" w14:textId="3033A763" w:rsidR="007A6234" w:rsidRPr="00525EFF" w:rsidRDefault="007A6234" w:rsidP="007A6234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DF54A7" w:rsidRPr="00DF54A7">
        <w:t xml:space="preserve"> </w:t>
      </w:r>
      <w:r w:rsidR="00DF54A7" w:rsidRPr="00DF54A7">
        <w:rPr>
          <w:b/>
          <w:sz w:val="22"/>
          <w:szCs w:val="22"/>
        </w:rPr>
        <w:t xml:space="preserve">Zakup wyposażenia na potrzeby Oddziału Leczenia Uzależnień </w:t>
      </w:r>
      <w:r w:rsidR="00DF54A7">
        <w:rPr>
          <w:b/>
          <w:sz w:val="22"/>
          <w:szCs w:val="22"/>
        </w:rPr>
        <w:br/>
      </w:r>
      <w:r w:rsidR="00DF54A7" w:rsidRPr="00DF54A7">
        <w:rPr>
          <w:b/>
          <w:sz w:val="22"/>
          <w:szCs w:val="22"/>
        </w:rPr>
        <w:t>Szpitala Wojewódzkiego w Poznaniu</w:t>
      </w:r>
      <w:r w:rsidRPr="00525EFF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57080737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253D2BBF" w14:textId="13FE0D9D" w:rsidR="00281DC6" w:rsidRPr="00DF54A7" w:rsidRDefault="00281DC6" w:rsidP="00D200D8">
      <w:pPr>
        <w:spacing w:after="120" w:line="276" w:lineRule="auto"/>
        <w:contextualSpacing/>
        <w:jc w:val="both"/>
        <w:rPr>
          <w:b/>
          <w:sz w:val="22"/>
          <w:lang w:val="en-US"/>
        </w:rPr>
      </w:pPr>
      <w:bookmarkStart w:id="2" w:name="_Hlk130903349"/>
      <w:bookmarkStart w:id="3" w:name="_Hlk142306947"/>
      <w:bookmarkStart w:id="4" w:name="_Hlk64876004"/>
      <w:bookmarkStart w:id="5" w:name="_Hlk115774927"/>
      <w:r w:rsidRPr="00DF54A7">
        <w:rPr>
          <w:b/>
          <w:sz w:val="22"/>
          <w:lang w:val="en-US"/>
        </w:rPr>
        <w:t>Zadanie nr 1:</w:t>
      </w:r>
      <w:bookmarkStart w:id="6" w:name="_Hlk67910880"/>
      <w:r w:rsidR="00DF54A7" w:rsidRPr="00DF54A7">
        <w:rPr>
          <w:b/>
          <w:sz w:val="22"/>
          <w:lang w:val="en-US"/>
        </w:rPr>
        <w:t xml:space="preserve"> </w:t>
      </w:r>
    </w:p>
    <w:bookmarkEnd w:id="6"/>
    <w:p w14:paraId="64C4BF56" w14:textId="589003B9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Cena oferty wynosi: </w:t>
      </w:r>
      <w:r w:rsidR="00DF54A7">
        <w:rPr>
          <w:bCs/>
          <w:sz w:val="22"/>
        </w:rPr>
        <w:t>…………………</w:t>
      </w:r>
      <w:r w:rsidRPr="007A62B1">
        <w:rPr>
          <w:bCs/>
          <w:sz w:val="22"/>
        </w:rPr>
        <w:t xml:space="preserve"> zł netto</w:t>
      </w:r>
    </w:p>
    <w:p w14:paraId="268170F7" w14:textId="714A457C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natomiast wraz z należnym podatkiem VAT w wysokości </w:t>
      </w:r>
      <w:r w:rsidR="00DF54A7">
        <w:rPr>
          <w:bCs/>
          <w:sz w:val="22"/>
        </w:rPr>
        <w:t>………….</w:t>
      </w:r>
      <w:r w:rsidRPr="007A62B1">
        <w:rPr>
          <w:bCs/>
          <w:sz w:val="22"/>
        </w:rPr>
        <w:t xml:space="preserve"> %, wynosi kwotę:</w:t>
      </w:r>
    </w:p>
    <w:p w14:paraId="4ED78314" w14:textId="79BF8668" w:rsidR="007A62B1" w:rsidRPr="007A62B1" w:rsidRDefault="00DF54A7" w:rsidP="007A62B1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lastRenderedPageBreak/>
        <w:t>……………………………</w:t>
      </w:r>
      <w:r w:rsidR="00BF69FB">
        <w:rPr>
          <w:b/>
          <w:sz w:val="22"/>
        </w:rPr>
        <w:t>…</w:t>
      </w:r>
      <w:r>
        <w:rPr>
          <w:b/>
          <w:sz w:val="22"/>
        </w:rPr>
        <w:t>………………</w:t>
      </w:r>
      <w:r w:rsidR="007A62B1" w:rsidRPr="007A62B1">
        <w:rPr>
          <w:b/>
          <w:sz w:val="22"/>
        </w:rPr>
        <w:t xml:space="preserve">  zł brutto </w:t>
      </w:r>
    </w:p>
    <w:p w14:paraId="3CCC7DD1" w14:textId="5BD826D8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(słownie: </w:t>
      </w:r>
      <w:r w:rsidR="00BF69FB">
        <w:rPr>
          <w:bCs/>
          <w:sz w:val="22"/>
        </w:rPr>
        <w:t>…………………………………………………………………………………….</w:t>
      </w:r>
      <w:r w:rsidRPr="007A62B1">
        <w:rPr>
          <w:bCs/>
          <w:sz w:val="22"/>
        </w:rPr>
        <w:t>brutto).</w:t>
      </w:r>
    </w:p>
    <w:p w14:paraId="73477066" w14:textId="22EE8E88" w:rsidR="00467243" w:rsidRPr="000272DA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- cenowego, stanowiącego załącznik nr 2 do SWZ / załącznik nr </w:t>
      </w:r>
      <w:r w:rsidR="000D2EDF" w:rsidRPr="000272DA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1AA7E868" w14:textId="0FA712E8" w:rsidR="000D2EDF" w:rsidRPr="007A6234" w:rsidRDefault="000D2EDF" w:rsidP="000D2EDF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</w:t>
      </w:r>
      <w:r w:rsidR="00453BEF">
        <w:rPr>
          <w:bCs/>
          <w:sz w:val="22"/>
        </w:rPr>
        <w:t xml:space="preserve"> / realizacja </w:t>
      </w:r>
      <w:r w:rsidRPr="00281DC6">
        <w:rPr>
          <w:bCs/>
          <w:sz w:val="22"/>
        </w:rPr>
        <w:t xml:space="preserve">: </w:t>
      </w:r>
      <w:r w:rsidR="00DF54A7">
        <w:rPr>
          <w:b/>
          <w:sz w:val="22"/>
        </w:rPr>
        <w:t>4 tygodnie</w:t>
      </w:r>
      <w:r w:rsidRPr="007A6234">
        <w:rPr>
          <w:b/>
          <w:sz w:val="22"/>
        </w:rPr>
        <w:t xml:space="preserve"> od daty zawarcia umowy</w:t>
      </w:r>
    </w:p>
    <w:p w14:paraId="34DEB440" w14:textId="63536828" w:rsidR="000D2EDF" w:rsidRDefault="00453BEF" w:rsidP="00D200D8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="000D2EDF" w:rsidRPr="00281DC6">
        <w:rPr>
          <w:bCs/>
          <w:sz w:val="22"/>
        </w:rPr>
        <w:t>arunki płatności: 60 dni</w:t>
      </w:r>
      <w:bookmarkEnd w:id="2"/>
      <w:bookmarkEnd w:id="7"/>
      <w:bookmarkEnd w:id="3"/>
    </w:p>
    <w:p w14:paraId="07319315" w14:textId="524596DC" w:rsidR="009F45A4" w:rsidRPr="00DF54A7" w:rsidRDefault="009F45A4" w:rsidP="00D200D8">
      <w:pPr>
        <w:spacing w:after="120" w:line="276" w:lineRule="auto"/>
        <w:contextualSpacing/>
        <w:jc w:val="both"/>
        <w:rPr>
          <w:b/>
          <w:sz w:val="22"/>
        </w:rPr>
      </w:pPr>
    </w:p>
    <w:p w14:paraId="67F779FF" w14:textId="145CF3E4" w:rsidR="00DF54A7" w:rsidRPr="00DF54A7" w:rsidRDefault="00DF54A7" w:rsidP="00DF54A7">
      <w:pPr>
        <w:spacing w:after="120" w:line="276" w:lineRule="auto"/>
        <w:contextualSpacing/>
        <w:jc w:val="both"/>
        <w:rPr>
          <w:b/>
          <w:sz w:val="22"/>
          <w:lang w:val="en-US"/>
        </w:rPr>
      </w:pPr>
      <w:r w:rsidRPr="00DF54A7">
        <w:rPr>
          <w:b/>
          <w:sz w:val="22"/>
          <w:lang w:val="en-US"/>
        </w:rPr>
        <w:t>Zadanie nr 2:</w:t>
      </w:r>
      <w:r>
        <w:rPr>
          <w:b/>
          <w:sz w:val="22"/>
          <w:lang w:val="en-US"/>
        </w:rPr>
        <w:t xml:space="preserve"> </w:t>
      </w:r>
    </w:p>
    <w:p w14:paraId="1C102147" w14:textId="440BC382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Cena oferty wynosi: </w:t>
      </w:r>
      <w:r w:rsidR="00BF69FB">
        <w:rPr>
          <w:bCs/>
          <w:sz w:val="22"/>
        </w:rPr>
        <w:t>…………………………………………</w:t>
      </w:r>
      <w:r w:rsidRPr="007A62B1">
        <w:rPr>
          <w:bCs/>
          <w:sz w:val="22"/>
        </w:rPr>
        <w:t xml:space="preserve">  zł netto</w:t>
      </w:r>
    </w:p>
    <w:p w14:paraId="31D95B03" w14:textId="0D05C248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natomiast wraz z należnym podatkiem VAT w wysokości </w:t>
      </w:r>
      <w:r w:rsidR="00BF69FB">
        <w:rPr>
          <w:bCs/>
          <w:sz w:val="22"/>
        </w:rPr>
        <w:t>…………………</w:t>
      </w:r>
      <w:r w:rsidRPr="007A62B1">
        <w:rPr>
          <w:bCs/>
          <w:sz w:val="22"/>
        </w:rPr>
        <w:t xml:space="preserve"> %, wynosi kwotę:</w:t>
      </w:r>
    </w:p>
    <w:p w14:paraId="7A856118" w14:textId="7BF3D6A3" w:rsidR="00DF54A7" w:rsidRPr="007A62B1" w:rsidRDefault="00BF69FB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>……………………………………………….</w:t>
      </w:r>
      <w:r w:rsidR="00DF54A7" w:rsidRPr="007A62B1">
        <w:rPr>
          <w:b/>
          <w:sz w:val="22"/>
        </w:rPr>
        <w:t xml:space="preserve"> zł brutto </w:t>
      </w:r>
    </w:p>
    <w:p w14:paraId="69EAE235" w14:textId="24218DFD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(słownie: </w:t>
      </w:r>
      <w:r w:rsidR="00BF69FB">
        <w:rPr>
          <w:bCs/>
          <w:sz w:val="22"/>
        </w:rPr>
        <w:t>……………………………………………………………………………………</w:t>
      </w:r>
      <w:r w:rsidRPr="007A62B1">
        <w:rPr>
          <w:bCs/>
          <w:sz w:val="22"/>
        </w:rPr>
        <w:t>brutto).</w:t>
      </w:r>
    </w:p>
    <w:p w14:paraId="72F4FB45" w14:textId="77777777" w:rsidR="00DF54A7" w:rsidRPr="000272DA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>formularza asortymentowo - cenowego, stanowiącego załącznik nr 2 do SWZ / załącznik nr 1 do umowy</w:t>
      </w:r>
    </w:p>
    <w:p w14:paraId="3B58751C" w14:textId="15FF72DE" w:rsidR="00DF54A7" w:rsidRPr="007A6234" w:rsidRDefault="00DF54A7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>4 tygodnie</w:t>
      </w:r>
      <w:r w:rsidRPr="007A6234">
        <w:rPr>
          <w:b/>
          <w:sz w:val="22"/>
        </w:rPr>
        <w:t xml:space="preserve"> od daty zawarcia umowy</w:t>
      </w:r>
    </w:p>
    <w:p w14:paraId="4B919481" w14:textId="77777777" w:rsidR="00DF54A7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220CFEF8" w14:textId="05070692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3213D10" w14:textId="4D0527FB" w:rsidR="00DF54A7" w:rsidRPr="00DF54A7" w:rsidRDefault="00DF54A7" w:rsidP="00DF54A7">
      <w:pPr>
        <w:spacing w:after="120" w:line="276" w:lineRule="auto"/>
        <w:contextualSpacing/>
        <w:jc w:val="both"/>
        <w:rPr>
          <w:b/>
          <w:sz w:val="22"/>
          <w:lang w:val="en-US"/>
        </w:rPr>
      </w:pPr>
      <w:r w:rsidRPr="00DF54A7">
        <w:rPr>
          <w:b/>
          <w:sz w:val="22"/>
          <w:lang w:val="en-US"/>
        </w:rPr>
        <w:t xml:space="preserve">Zadanie nr 3: </w:t>
      </w:r>
    </w:p>
    <w:p w14:paraId="2D304836" w14:textId="766AD420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Cena oferty wynosi: </w:t>
      </w:r>
      <w:r w:rsidR="00BF69FB">
        <w:rPr>
          <w:bCs/>
          <w:sz w:val="22"/>
        </w:rPr>
        <w:t>……………………………………………………………</w:t>
      </w:r>
      <w:r w:rsidRPr="007A62B1">
        <w:rPr>
          <w:bCs/>
          <w:sz w:val="22"/>
        </w:rPr>
        <w:t xml:space="preserve"> zł netto</w:t>
      </w:r>
    </w:p>
    <w:p w14:paraId="304EF857" w14:textId="4C8B4B1D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natomiast wraz z należnym podatkiem VAT w wysokości </w:t>
      </w:r>
      <w:r w:rsidR="00BF69FB">
        <w:rPr>
          <w:bCs/>
          <w:sz w:val="22"/>
        </w:rPr>
        <w:t>……………….</w:t>
      </w:r>
      <w:r w:rsidRPr="007A62B1">
        <w:rPr>
          <w:bCs/>
          <w:sz w:val="22"/>
        </w:rPr>
        <w:t>%, wynosi kwotę:</w:t>
      </w:r>
    </w:p>
    <w:p w14:paraId="6099FF57" w14:textId="2D5F8DA9" w:rsidR="00DF54A7" w:rsidRPr="007A62B1" w:rsidRDefault="00BF69FB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>……………………………………………..</w:t>
      </w:r>
      <w:r w:rsidR="00DF54A7" w:rsidRPr="007A62B1">
        <w:rPr>
          <w:b/>
          <w:sz w:val="22"/>
        </w:rPr>
        <w:t xml:space="preserve">  zł brutto </w:t>
      </w:r>
    </w:p>
    <w:p w14:paraId="0EE58F5D" w14:textId="6A2B2E2C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(słownie: </w:t>
      </w:r>
      <w:r w:rsidR="00BF69FB">
        <w:rPr>
          <w:bCs/>
          <w:sz w:val="22"/>
        </w:rPr>
        <w:t>…………………………………………………………………………………….</w:t>
      </w:r>
      <w:r w:rsidRPr="007A62B1">
        <w:rPr>
          <w:bCs/>
          <w:sz w:val="22"/>
        </w:rPr>
        <w:t>brutto).</w:t>
      </w:r>
    </w:p>
    <w:p w14:paraId="17B9A5B3" w14:textId="77777777" w:rsidR="00DF54A7" w:rsidRPr="000272DA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>formularza asortymentowo - cenowego, stanowiącego załącznik nr 2 do SWZ / załącznik nr 1 do umowy</w:t>
      </w:r>
    </w:p>
    <w:p w14:paraId="48167F5F" w14:textId="3C5CE89C" w:rsidR="00DF54A7" w:rsidRPr="007A6234" w:rsidRDefault="00DF54A7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>4 tygodnie</w:t>
      </w:r>
      <w:r w:rsidRPr="007A6234">
        <w:rPr>
          <w:b/>
          <w:sz w:val="22"/>
        </w:rPr>
        <w:t xml:space="preserve"> od daty zawarcia umowy</w:t>
      </w:r>
    </w:p>
    <w:p w14:paraId="222133F5" w14:textId="77777777" w:rsidR="00DF54A7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12940AD2" w14:textId="77777777" w:rsidR="00DF54A7" w:rsidRDefault="00DF54A7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2EBBDF4" w14:textId="59DBB662" w:rsidR="00DF54A7" w:rsidRPr="00DF54A7" w:rsidRDefault="00DF54A7" w:rsidP="00DF54A7">
      <w:pPr>
        <w:spacing w:after="120" w:line="276" w:lineRule="auto"/>
        <w:contextualSpacing/>
        <w:jc w:val="both"/>
        <w:rPr>
          <w:b/>
          <w:sz w:val="22"/>
          <w:lang w:val="en-US"/>
        </w:rPr>
      </w:pPr>
      <w:r w:rsidRPr="00DF54A7">
        <w:rPr>
          <w:b/>
          <w:sz w:val="22"/>
          <w:lang w:val="en-US"/>
        </w:rPr>
        <w:t xml:space="preserve">Zadanie nr 4: </w:t>
      </w:r>
    </w:p>
    <w:p w14:paraId="68E3071D" w14:textId="3E9B1317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Cena oferty wynosi: </w:t>
      </w:r>
      <w:r w:rsidR="008318E9">
        <w:rPr>
          <w:bCs/>
          <w:sz w:val="22"/>
        </w:rPr>
        <w:t>…………………………………………………………….</w:t>
      </w:r>
      <w:r w:rsidRPr="007A62B1">
        <w:rPr>
          <w:bCs/>
          <w:sz w:val="22"/>
        </w:rPr>
        <w:t xml:space="preserve">  zł netto</w:t>
      </w:r>
    </w:p>
    <w:p w14:paraId="6894DCB1" w14:textId="7BE44C8C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</w:t>
      </w:r>
      <w:r w:rsidR="008318E9">
        <w:rPr>
          <w:bCs/>
          <w:sz w:val="22"/>
        </w:rPr>
        <w:t>…………………</w:t>
      </w:r>
      <w:r w:rsidRPr="007A62B1">
        <w:rPr>
          <w:bCs/>
          <w:sz w:val="22"/>
        </w:rPr>
        <w:t xml:space="preserve"> %, wynosi kwotę:</w:t>
      </w:r>
    </w:p>
    <w:p w14:paraId="31E3677D" w14:textId="5E3C0710" w:rsidR="00DF54A7" w:rsidRPr="007A62B1" w:rsidRDefault="008318E9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>…………………………………………….</w:t>
      </w:r>
      <w:r w:rsidR="00DF54A7" w:rsidRPr="007A62B1">
        <w:rPr>
          <w:b/>
          <w:sz w:val="22"/>
        </w:rPr>
        <w:t xml:space="preserve">  zł brutto </w:t>
      </w:r>
    </w:p>
    <w:p w14:paraId="7C06038B" w14:textId="41D4DF83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</w:t>
      </w:r>
      <w:r w:rsidR="008318E9">
        <w:rPr>
          <w:bCs/>
          <w:sz w:val="22"/>
        </w:rPr>
        <w:t>………………………………………………………………………………………</w:t>
      </w:r>
      <w:r w:rsidRPr="007A62B1">
        <w:rPr>
          <w:bCs/>
          <w:sz w:val="22"/>
        </w:rPr>
        <w:t>brutto).</w:t>
      </w:r>
    </w:p>
    <w:p w14:paraId="0DC2E33C" w14:textId="77777777" w:rsidR="00DF54A7" w:rsidRPr="000272DA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>formularza asortymentowo - cenowego, stanowiącego załącznik nr 2 do SWZ / załącznik nr 1 do umowy</w:t>
      </w:r>
    </w:p>
    <w:p w14:paraId="08943277" w14:textId="6D533F6C" w:rsidR="00DF54A7" w:rsidRPr="007A6234" w:rsidRDefault="00DF54A7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>4 tygodnie</w:t>
      </w:r>
      <w:r w:rsidRPr="007A6234">
        <w:rPr>
          <w:b/>
          <w:sz w:val="22"/>
        </w:rPr>
        <w:t xml:space="preserve"> od daty zawarcia umowy</w:t>
      </w:r>
    </w:p>
    <w:p w14:paraId="3860C584" w14:textId="77777777" w:rsidR="00DF54A7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319A3E69" w14:textId="77777777" w:rsidR="00DF54A7" w:rsidRDefault="00DF54A7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7A6ACC08" w14:textId="5CF0B6B9" w:rsidR="00DF54A7" w:rsidRPr="00DF54A7" w:rsidRDefault="00DF54A7" w:rsidP="00DF54A7">
      <w:pPr>
        <w:spacing w:after="120" w:line="276" w:lineRule="auto"/>
        <w:contextualSpacing/>
        <w:jc w:val="both"/>
        <w:rPr>
          <w:b/>
          <w:sz w:val="22"/>
          <w:lang w:val="en-US"/>
        </w:rPr>
      </w:pPr>
      <w:r w:rsidRPr="00DF54A7">
        <w:rPr>
          <w:b/>
          <w:sz w:val="22"/>
          <w:lang w:val="en-US"/>
        </w:rPr>
        <w:t xml:space="preserve">Zadanie nr 5: </w:t>
      </w:r>
    </w:p>
    <w:p w14:paraId="6E223C73" w14:textId="4E7B5335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Cena oferty wynosi: </w:t>
      </w:r>
      <w:r w:rsidR="008318E9">
        <w:rPr>
          <w:bCs/>
          <w:sz w:val="22"/>
        </w:rPr>
        <w:t>……………………………………………………………..</w:t>
      </w:r>
      <w:r w:rsidRPr="007A62B1">
        <w:rPr>
          <w:bCs/>
          <w:sz w:val="22"/>
        </w:rPr>
        <w:t xml:space="preserve"> zł netto</w:t>
      </w:r>
    </w:p>
    <w:p w14:paraId="3275F732" w14:textId="1DA2BED8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natomiast wraz z należnym podatkiem VAT w wysokości </w:t>
      </w:r>
      <w:r w:rsidR="008318E9">
        <w:rPr>
          <w:bCs/>
          <w:sz w:val="22"/>
        </w:rPr>
        <w:t>……………….</w:t>
      </w:r>
      <w:r w:rsidRPr="007A62B1">
        <w:rPr>
          <w:bCs/>
          <w:sz w:val="22"/>
        </w:rPr>
        <w:t xml:space="preserve"> %, wynosi kwotę:</w:t>
      </w:r>
    </w:p>
    <w:p w14:paraId="729916E6" w14:textId="157F66E1" w:rsidR="00DF54A7" w:rsidRPr="007A62B1" w:rsidRDefault="008318E9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>………………………………………….</w:t>
      </w:r>
      <w:r w:rsidR="00DF54A7" w:rsidRPr="007A62B1">
        <w:rPr>
          <w:b/>
          <w:sz w:val="22"/>
        </w:rPr>
        <w:t xml:space="preserve">  zł brutto </w:t>
      </w:r>
    </w:p>
    <w:p w14:paraId="7610584F" w14:textId="52C786FD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(słownie: </w:t>
      </w:r>
      <w:r w:rsidR="008318E9">
        <w:rPr>
          <w:bCs/>
          <w:sz w:val="22"/>
        </w:rPr>
        <w:t>……………………………………………………………………………………</w:t>
      </w:r>
      <w:r w:rsidRPr="007A62B1">
        <w:rPr>
          <w:bCs/>
          <w:sz w:val="22"/>
        </w:rPr>
        <w:t>brutto).</w:t>
      </w:r>
    </w:p>
    <w:p w14:paraId="6C18B81F" w14:textId="77777777" w:rsidR="00DF54A7" w:rsidRPr="000272DA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>formularza asortymentowo - cenowego, stanowiącego załącznik nr 2 do SWZ / załącznik nr 1 do umowy</w:t>
      </w:r>
    </w:p>
    <w:p w14:paraId="0B5C6CFC" w14:textId="77777777" w:rsidR="00DF54A7" w:rsidRPr="007A6234" w:rsidRDefault="00DF54A7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>4 tygodnie</w:t>
      </w:r>
      <w:r w:rsidRPr="007A6234">
        <w:rPr>
          <w:b/>
          <w:sz w:val="22"/>
        </w:rPr>
        <w:t xml:space="preserve"> od daty zawarcia umowy</w:t>
      </w:r>
    </w:p>
    <w:p w14:paraId="73CDAC6D" w14:textId="77777777" w:rsidR="00DF54A7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7AC5508A" w14:textId="77777777" w:rsidR="00DF54A7" w:rsidRDefault="00DF54A7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79C8BA32" w14:textId="199ED158" w:rsidR="00DF54A7" w:rsidRPr="00DF54A7" w:rsidRDefault="00DF54A7" w:rsidP="00DF54A7">
      <w:pPr>
        <w:spacing w:after="120" w:line="276" w:lineRule="auto"/>
        <w:contextualSpacing/>
        <w:jc w:val="both"/>
        <w:rPr>
          <w:b/>
          <w:sz w:val="22"/>
          <w:lang w:val="en-US"/>
        </w:rPr>
      </w:pPr>
      <w:r w:rsidRPr="00DF54A7">
        <w:rPr>
          <w:b/>
          <w:sz w:val="22"/>
          <w:lang w:val="en-US"/>
        </w:rPr>
        <w:t>Zadanie nr 6:</w:t>
      </w:r>
    </w:p>
    <w:p w14:paraId="249C1085" w14:textId="7AA795BB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lastRenderedPageBreak/>
        <w:t xml:space="preserve">Cena oferty wynosi: </w:t>
      </w:r>
      <w:r w:rsidR="008318E9">
        <w:rPr>
          <w:bCs/>
          <w:sz w:val="22"/>
        </w:rPr>
        <w:t>………………………………………………………………………</w:t>
      </w:r>
      <w:r w:rsidRPr="007A62B1">
        <w:rPr>
          <w:bCs/>
          <w:sz w:val="22"/>
        </w:rPr>
        <w:t xml:space="preserve"> zł netto</w:t>
      </w:r>
    </w:p>
    <w:p w14:paraId="123277A4" w14:textId="47A7B93C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natomiast wraz z należnym podatkiem VAT w wysokości </w:t>
      </w:r>
      <w:r w:rsidR="008318E9">
        <w:rPr>
          <w:bCs/>
          <w:sz w:val="22"/>
        </w:rPr>
        <w:t>…………………..</w:t>
      </w:r>
      <w:r w:rsidRPr="007A62B1">
        <w:rPr>
          <w:bCs/>
          <w:sz w:val="22"/>
        </w:rPr>
        <w:t xml:space="preserve"> %, wynosi kwotę:</w:t>
      </w:r>
    </w:p>
    <w:p w14:paraId="35248055" w14:textId="475ABD49" w:rsidR="00DF54A7" w:rsidRPr="007A62B1" w:rsidRDefault="008318E9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>………………………………………….</w:t>
      </w:r>
      <w:r w:rsidR="00DF54A7" w:rsidRPr="007A62B1">
        <w:rPr>
          <w:b/>
          <w:sz w:val="22"/>
        </w:rPr>
        <w:t xml:space="preserve"> zł brutto </w:t>
      </w:r>
    </w:p>
    <w:p w14:paraId="545C07BB" w14:textId="23582229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(słownie: </w:t>
      </w:r>
      <w:r w:rsidR="008318E9">
        <w:rPr>
          <w:bCs/>
          <w:sz w:val="22"/>
        </w:rPr>
        <w:t>……………………………………………………………………………………..</w:t>
      </w:r>
      <w:r w:rsidRPr="007A62B1">
        <w:rPr>
          <w:bCs/>
          <w:sz w:val="22"/>
        </w:rPr>
        <w:t>brutto).</w:t>
      </w:r>
    </w:p>
    <w:p w14:paraId="69A17C61" w14:textId="77777777" w:rsidR="00DF54A7" w:rsidRPr="000272DA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>formularza asortymentowo - cenowego, stanowiącego załącznik nr 2 do SWZ / załącznik nr 1 do umowy</w:t>
      </w:r>
    </w:p>
    <w:p w14:paraId="732D8135" w14:textId="13A8A5DC" w:rsidR="00DF54A7" w:rsidRPr="007A6234" w:rsidRDefault="00DF54A7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>4 tygodnie</w:t>
      </w:r>
      <w:r w:rsidRPr="007A6234">
        <w:rPr>
          <w:b/>
          <w:sz w:val="22"/>
        </w:rPr>
        <w:t xml:space="preserve"> od daty zawarcia umowy</w:t>
      </w:r>
    </w:p>
    <w:p w14:paraId="33C2C4A4" w14:textId="77777777" w:rsidR="00DF54A7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66C7245B" w14:textId="77777777" w:rsidR="00DF54A7" w:rsidRPr="00DF54A7" w:rsidRDefault="00DF54A7" w:rsidP="00D200D8">
      <w:pPr>
        <w:spacing w:after="120" w:line="276" w:lineRule="auto"/>
        <w:contextualSpacing/>
        <w:jc w:val="both"/>
        <w:rPr>
          <w:b/>
          <w:sz w:val="22"/>
        </w:rPr>
      </w:pPr>
    </w:p>
    <w:p w14:paraId="5484C694" w14:textId="7CD1D34A" w:rsidR="00DF54A7" w:rsidRPr="00DF54A7" w:rsidRDefault="00DF54A7" w:rsidP="00DF54A7">
      <w:pPr>
        <w:spacing w:after="120" w:line="276" w:lineRule="auto"/>
        <w:contextualSpacing/>
        <w:jc w:val="both"/>
        <w:rPr>
          <w:b/>
          <w:sz w:val="22"/>
          <w:lang w:val="en-US"/>
        </w:rPr>
      </w:pPr>
      <w:r w:rsidRPr="00DF54A7">
        <w:rPr>
          <w:b/>
          <w:sz w:val="22"/>
          <w:lang w:val="en-US"/>
        </w:rPr>
        <w:t xml:space="preserve">Zadanie nr 7: </w:t>
      </w:r>
    </w:p>
    <w:p w14:paraId="04C2F8E8" w14:textId="4E82F932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Cena oferty wynosi: </w:t>
      </w:r>
      <w:r w:rsidR="008318E9">
        <w:rPr>
          <w:bCs/>
          <w:sz w:val="22"/>
        </w:rPr>
        <w:t>………………………………………………………………………</w:t>
      </w:r>
      <w:r w:rsidRPr="007A62B1">
        <w:rPr>
          <w:bCs/>
          <w:sz w:val="22"/>
        </w:rPr>
        <w:t xml:space="preserve"> zł netto</w:t>
      </w:r>
    </w:p>
    <w:p w14:paraId="46D3874A" w14:textId="360EC02D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natomiast wraz z należnym podatkiem VAT w wysokości </w:t>
      </w:r>
      <w:r w:rsidR="008318E9">
        <w:rPr>
          <w:bCs/>
          <w:sz w:val="22"/>
        </w:rPr>
        <w:t>……………..</w:t>
      </w:r>
      <w:r w:rsidRPr="007A62B1">
        <w:rPr>
          <w:bCs/>
          <w:sz w:val="22"/>
        </w:rPr>
        <w:t xml:space="preserve"> %, wynosi kwotę:</w:t>
      </w:r>
    </w:p>
    <w:p w14:paraId="3BFA05C3" w14:textId="427691AE" w:rsidR="00DF54A7" w:rsidRPr="007A62B1" w:rsidRDefault="008318E9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>………………………………………………</w:t>
      </w:r>
      <w:r w:rsidR="00DF54A7" w:rsidRPr="007A62B1">
        <w:rPr>
          <w:b/>
          <w:sz w:val="22"/>
        </w:rPr>
        <w:t xml:space="preserve"> zł brutto </w:t>
      </w:r>
    </w:p>
    <w:p w14:paraId="01BBE88E" w14:textId="14840628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(słownie: </w:t>
      </w:r>
      <w:r w:rsidR="008318E9">
        <w:rPr>
          <w:bCs/>
          <w:sz w:val="22"/>
        </w:rPr>
        <w:t>…………………………………………………………………………………..</w:t>
      </w:r>
      <w:r w:rsidRPr="007A62B1">
        <w:rPr>
          <w:bCs/>
          <w:sz w:val="22"/>
        </w:rPr>
        <w:t>brutto).</w:t>
      </w:r>
    </w:p>
    <w:p w14:paraId="20D5337B" w14:textId="77777777" w:rsidR="00DF54A7" w:rsidRPr="000272DA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>formularza asortymentowo - cenowego, stanowiącego załącznik nr 2 do SWZ / załącznik nr 1 do umowy</w:t>
      </w:r>
    </w:p>
    <w:p w14:paraId="2E24A963" w14:textId="4D38F345" w:rsidR="00DF54A7" w:rsidRPr="007A6234" w:rsidRDefault="00DF54A7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>4 tygodnie</w:t>
      </w:r>
      <w:r w:rsidRPr="007A6234">
        <w:rPr>
          <w:b/>
          <w:sz w:val="22"/>
        </w:rPr>
        <w:t xml:space="preserve"> od daty zawarcia umowy</w:t>
      </w:r>
    </w:p>
    <w:p w14:paraId="4F83122E" w14:textId="77777777" w:rsidR="00DF54A7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3077D810" w14:textId="77777777" w:rsidR="00DF54A7" w:rsidRDefault="00DF54A7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259344C7" w14:textId="18A3B22D" w:rsidR="00DF54A7" w:rsidRPr="00DF54A7" w:rsidRDefault="00DF54A7" w:rsidP="00DF54A7">
      <w:pPr>
        <w:spacing w:after="120" w:line="276" w:lineRule="auto"/>
        <w:contextualSpacing/>
        <w:jc w:val="both"/>
        <w:rPr>
          <w:b/>
          <w:sz w:val="22"/>
          <w:lang w:val="en-US"/>
        </w:rPr>
      </w:pPr>
      <w:r w:rsidRPr="00DF54A7">
        <w:rPr>
          <w:b/>
          <w:sz w:val="22"/>
          <w:lang w:val="en-US"/>
        </w:rPr>
        <w:t xml:space="preserve">Zadanie nr 8: </w:t>
      </w:r>
    </w:p>
    <w:p w14:paraId="1DC243A9" w14:textId="28C48690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Cena oferty wynosi: </w:t>
      </w:r>
      <w:r w:rsidR="008318E9">
        <w:rPr>
          <w:bCs/>
          <w:sz w:val="22"/>
        </w:rPr>
        <w:t>…………………………………………………………………</w:t>
      </w:r>
      <w:r w:rsidRPr="007A62B1">
        <w:rPr>
          <w:bCs/>
          <w:sz w:val="22"/>
        </w:rPr>
        <w:t xml:space="preserve">  zł netto</w:t>
      </w:r>
    </w:p>
    <w:p w14:paraId="40AA7B2B" w14:textId="741FAEEF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natomiast wraz z należnym podatkiem VAT w wysokości </w:t>
      </w:r>
      <w:r w:rsidR="008318E9">
        <w:rPr>
          <w:bCs/>
          <w:sz w:val="22"/>
        </w:rPr>
        <w:t>……………..</w:t>
      </w:r>
      <w:r w:rsidRPr="007A62B1">
        <w:rPr>
          <w:bCs/>
          <w:sz w:val="22"/>
        </w:rPr>
        <w:t xml:space="preserve"> %, wynosi kwotę:</w:t>
      </w:r>
    </w:p>
    <w:p w14:paraId="6743F31D" w14:textId="6AFD9F31" w:rsidR="00DF54A7" w:rsidRPr="007A62B1" w:rsidRDefault="008318E9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>………………………………………..</w:t>
      </w:r>
      <w:r w:rsidR="00DF54A7" w:rsidRPr="007A62B1">
        <w:rPr>
          <w:b/>
          <w:sz w:val="22"/>
        </w:rPr>
        <w:t xml:space="preserve">  zł brutto </w:t>
      </w:r>
    </w:p>
    <w:p w14:paraId="34D29F37" w14:textId="298AF744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(słownie: </w:t>
      </w:r>
      <w:r w:rsidR="008318E9">
        <w:rPr>
          <w:bCs/>
          <w:sz w:val="22"/>
        </w:rPr>
        <w:t>…………………………………………………………………………………</w:t>
      </w:r>
      <w:r w:rsidRPr="007A62B1">
        <w:rPr>
          <w:bCs/>
          <w:sz w:val="22"/>
        </w:rPr>
        <w:t>brutto).</w:t>
      </w:r>
    </w:p>
    <w:p w14:paraId="0F32C83E" w14:textId="77777777" w:rsidR="00DF54A7" w:rsidRPr="000272DA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>formularza asortymentowo - cenowego, stanowiącego załącznik nr 2 do SWZ / załącznik nr 1 do umowy</w:t>
      </w:r>
    </w:p>
    <w:p w14:paraId="2A389C09" w14:textId="603295EC" w:rsidR="00DF54A7" w:rsidRPr="007A6234" w:rsidRDefault="00DF54A7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>4 tygodnie</w:t>
      </w:r>
      <w:r w:rsidRPr="007A6234">
        <w:rPr>
          <w:b/>
          <w:sz w:val="22"/>
        </w:rPr>
        <w:t xml:space="preserve"> od daty zawarcia umowy</w:t>
      </w:r>
    </w:p>
    <w:p w14:paraId="58C6D0DF" w14:textId="77777777" w:rsidR="00DF54A7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022D7E72" w14:textId="77777777" w:rsidR="00DF54A7" w:rsidRPr="008318E9" w:rsidRDefault="00DF54A7" w:rsidP="00D200D8">
      <w:pPr>
        <w:spacing w:after="120" w:line="276" w:lineRule="auto"/>
        <w:contextualSpacing/>
        <w:jc w:val="both"/>
        <w:rPr>
          <w:b/>
          <w:sz w:val="22"/>
        </w:rPr>
      </w:pPr>
    </w:p>
    <w:p w14:paraId="1E7369B5" w14:textId="5AF7183A" w:rsidR="00DF54A7" w:rsidRPr="008318E9" w:rsidRDefault="00DF54A7" w:rsidP="00DF54A7">
      <w:pPr>
        <w:spacing w:after="120" w:line="276" w:lineRule="auto"/>
        <w:contextualSpacing/>
        <w:jc w:val="both"/>
        <w:rPr>
          <w:b/>
          <w:sz w:val="22"/>
          <w:lang w:val="en-US"/>
        </w:rPr>
      </w:pPr>
      <w:r w:rsidRPr="008318E9">
        <w:rPr>
          <w:b/>
          <w:sz w:val="22"/>
          <w:lang w:val="en-US"/>
        </w:rPr>
        <w:t>Zadanie nr 9:</w:t>
      </w:r>
      <w:r w:rsidR="008318E9" w:rsidRPr="008318E9">
        <w:rPr>
          <w:b/>
          <w:sz w:val="22"/>
          <w:lang w:val="en-US"/>
        </w:rPr>
        <w:t xml:space="preserve"> </w:t>
      </w:r>
    </w:p>
    <w:p w14:paraId="4CAAF4A2" w14:textId="54694588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Cena oferty wynosi: </w:t>
      </w:r>
      <w:r w:rsidR="008318E9">
        <w:rPr>
          <w:bCs/>
          <w:sz w:val="22"/>
        </w:rPr>
        <w:t>............................................................................................</w:t>
      </w:r>
      <w:r w:rsidRPr="007A62B1">
        <w:rPr>
          <w:bCs/>
          <w:sz w:val="22"/>
        </w:rPr>
        <w:t xml:space="preserve">  zł netto</w:t>
      </w:r>
    </w:p>
    <w:p w14:paraId="5577C750" w14:textId="4B10C642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natomiast wraz z należnym podatkiem VAT w wysokości </w:t>
      </w:r>
      <w:r w:rsidR="008318E9">
        <w:rPr>
          <w:bCs/>
          <w:sz w:val="22"/>
        </w:rPr>
        <w:t>………………</w:t>
      </w:r>
      <w:r w:rsidRPr="007A62B1">
        <w:rPr>
          <w:bCs/>
          <w:sz w:val="22"/>
        </w:rPr>
        <w:t>%, wynosi kwotę:</w:t>
      </w:r>
    </w:p>
    <w:p w14:paraId="6F262772" w14:textId="49C57F5F" w:rsidR="00DF54A7" w:rsidRPr="007A62B1" w:rsidRDefault="008318E9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>………………………………………</w:t>
      </w:r>
      <w:r w:rsidR="00DF54A7" w:rsidRPr="007A62B1">
        <w:rPr>
          <w:b/>
          <w:sz w:val="22"/>
        </w:rPr>
        <w:t xml:space="preserve">  zł brutto </w:t>
      </w:r>
    </w:p>
    <w:p w14:paraId="25C42306" w14:textId="38A5A98E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(słownie: </w:t>
      </w:r>
      <w:r w:rsidR="008318E9">
        <w:rPr>
          <w:bCs/>
          <w:sz w:val="22"/>
        </w:rPr>
        <w:t>………………………………………………………………………………..</w:t>
      </w:r>
      <w:r w:rsidRPr="007A62B1">
        <w:rPr>
          <w:bCs/>
          <w:sz w:val="22"/>
        </w:rPr>
        <w:t>brutto).</w:t>
      </w:r>
    </w:p>
    <w:p w14:paraId="70805227" w14:textId="77777777" w:rsidR="00DF54A7" w:rsidRPr="000272DA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>formularza asortymentowo - cenowego, stanowiącego załącznik nr 2 do SWZ / załącznik nr 1 do umowy</w:t>
      </w:r>
    </w:p>
    <w:p w14:paraId="05DC8C1F" w14:textId="319F4D83" w:rsidR="00DF54A7" w:rsidRPr="007A6234" w:rsidRDefault="00DF54A7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>4 tygodnie</w:t>
      </w:r>
      <w:r w:rsidRPr="007A6234">
        <w:rPr>
          <w:b/>
          <w:sz w:val="22"/>
        </w:rPr>
        <w:t xml:space="preserve"> od daty zawarcia umowy</w:t>
      </w:r>
    </w:p>
    <w:p w14:paraId="78F82EBD" w14:textId="77777777" w:rsidR="00DF54A7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0652CEA3" w14:textId="77777777" w:rsidR="00DF54A7" w:rsidRDefault="00DF54A7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5DF94BDE" w14:textId="5F5794FD" w:rsidR="00DF54A7" w:rsidRPr="008318E9" w:rsidRDefault="00DF54A7" w:rsidP="00DF54A7">
      <w:pPr>
        <w:spacing w:after="120" w:line="276" w:lineRule="auto"/>
        <w:contextualSpacing/>
        <w:jc w:val="both"/>
        <w:rPr>
          <w:b/>
          <w:sz w:val="22"/>
          <w:lang w:val="en-US"/>
        </w:rPr>
      </w:pPr>
      <w:r w:rsidRPr="008318E9">
        <w:rPr>
          <w:b/>
          <w:sz w:val="22"/>
          <w:lang w:val="en-US"/>
        </w:rPr>
        <w:t>Zadanie nr 10:</w:t>
      </w:r>
      <w:r w:rsidR="008318E9" w:rsidRPr="008318E9">
        <w:rPr>
          <w:b/>
          <w:sz w:val="22"/>
          <w:lang w:val="en-US"/>
        </w:rPr>
        <w:t xml:space="preserve"> </w:t>
      </w:r>
    </w:p>
    <w:p w14:paraId="3FE06116" w14:textId="5335A883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Cena oferty wynosi: </w:t>
      </w:r>
      <w:r w:rsidR="008318E9">
        <w:rPr>
          <w:bCs/>
          <w:sz w:val="22"/>
        </w:rPr>
        <w:t>…………………………………………………………….</w:t>
      </w:r>
      <w:r w:rsidRPr="007A62B1">
        <w:rPr>
          <w:bCs/>
          <w:sz w:val="22"/>
        </w:rPr>
        <w:t xml:space="preserve">  zł netto</w:t>
      </w:r>
    </w:p>
    <w:p w14:paraId="1DF94FE0" w14:textId="3115AED1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natomiast wraz z należnym podatkiem VAT w wysokości </w:t>
      </w:r>
      <w:r w:rsidR="008318E9">
        <w:rPr>
          <w:bCs/>
          <w:sz w:val="22"/>
        </w:rPr>
        <w:t>………………..</w:t>
      </w:r>
      <w:r w:rsidRPr="007A62B1">
        <w:rPr>
          <w:bCs/>
          <w:sz w:val="22"/>
        </w:rPr>
        <w:t xml:space="preserve"> %, wynosi kwotę:</w:t>
      </w:r>
    </w:p>
    <w:p w14:paraId="007A17C6" w14:textId="236F7C0D" w:rsidR="00DF54A7" w:rsidRPr="007A62B1" w:rsidRDefault="008318E9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>………………………………………</w:t>
      </w:r>
      <w:r w:rsidR="00DF54A7" w:rsidRPr="007A62B1">
        <w:rPr>
          <w:b/>
          <w:sz w:val="22"/>
        </w:rPr>
        <w:t xml:space="preserve">zł brutto </w:t>
      </w:r>
    </w:p>
    <w:p w14:paraId="66EEC0C6" w14:textId="36337481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(słownie: </w:t>
      </w:r>
      <w:r w:rsidR="008318E9">
        <w:rPr>
          <w:bCs/>
          <w:sz w:val="22"/>
        </w:rPr>
        <w:t>……………………………………………………………………………….</w:t>
      </w:r>
      <w:r w:rsidRPr="007A62B1">
        <w:rPr>
          <w:bCs/>
          <w:sz w:val="22"/>
        </w:rPr>
        <w:t>brutto).</w:t>
      </w:r>
    </w:p>
    <w:p w14:paraId="70664E75" w14:textId="77777777" w:rsidR="00DF54A7" w:rsidRPr="000272DA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>formularza asortymentowo - cenowego, stanowiącego załącznik nr 2 do SWZ / załącznik nr 1 do umowy</w:t>
      </w:r>
    </w:p>
    <w:p w14:paraId="1FDCE4B4" w14:textId="3B7A8914" w:rsidR="00DF54A7" w:rsidRPr="00DF54A7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>4 tygodnie</w:t>
      </w:r>
      <w:r w:rsidRPr="007A6234">
        <w:rPr>
          <w:b/>
          <w:sz w:val="22"/>
        </w:rPr>
        <w:t xml:space="preserve"> od daty zawarcia umowy</w:t>
      </w:r>
    </w:p>
    <w:p w14:paraId="783E8D27" w14:textId="77777777" w:rsidR="00DF54A7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72DBC796" w14:textId="3DFB8940" w:rsidR="00DF54A7" w:rsidRPr="008318E9" w:rsidRDefault="00DF54A7" w:rsidP="00DF54A7">
      <w:pPr>
        <w:spacing w:after="120" w:line="276" w:lineRule="auto"/>
        <w:contextualSpacing/>
        <w:jc w:val="both"/>
        <w:rPr>
          <w:b/>
          <w:sz w:val="22"/>
          <w:lang w:val="en-US"/>
        </w:rPr>
      </w:pPr>
      <w:r w:rsidRPr="008318E9">
        <w:rPr>
          <w:b/>
          <w:sz w:val="22"/>
          <w:lang w:val="en-US"/>
        </w:rPr>
        <w:lastRenderedPageBreak/>
        <w:t>Zadanie nr 11:</w:t>
      </w:r>
      <w:r w:rsidR="008318E9" w:rsidRPr="008318E9">
        <w:rPr>
          <w:b/>
          <w:sz w:val="22"/>
          <w:lang w:val="en-US"/>
        </w:rPr>
        <w:t xml:space="preserve"> </w:t>
      </w:r>
    </w:p>
    <w:p w14:paraId="7484C5FE" w14:textId="76260419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Cena oferty wynosi: </w:t>
      </w:r>
      <w:r w:rsidR="008318E9">
        <w:rPr>
          <w:bCs/>
          <w:sz w:val="22"/>
        </w:rPr>
        <w:t>……………………………………………………………….</w:t>
      </w:r>
      <w:r w:rsidRPr="007A62B1">
        <w:rPr>
          <w:bCs/>
          <w:sz w:val="22"/>
        </w:rPr>
        <w:t xml:space="preserve">  zł netto</w:t>
      </w:r>
    </w:p>
    <w:p w14:paraId="24AC8EE5" w14:textId="6CF46B5C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natomiast wraz z należnym podatkiem VAT w wysokości </w:t>
      </w:r>
      <w:r w:rsidR="008318E9">
        <w:rPr>
          <w:bCs/>
          <w:sz w:val="22"/>
        </w:rPr>
        <w:t>……………..</w:t>
      </w:r>
      <w:r w:rsidRPr="007A62B1">
        <w:rPr>
          <w:bCs/>
          <w:sz w:val="22"/>
        </w:rPr>
        <w:t xml:space="preserve"> %, wynosi kwotę:</w:t>
      </w:r>
    </w:p>
    <w:p w14:paraId="0AF2B725" w14:textId="6B67421E" w:rsidR="00DF54A7" w:rsidRPr="007A62B1" w:rsidRDefault="008318E9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>……………………………………</w:t>
      </w:r>
      <w:r w:rsidR="00DF54A7" w:rsidRPr="007A62B1">
        <w:rPr>
          <w:b/>
          <w:sz w:val="22"/>
        </w:rPr>
        <w:t xml:space="preserve"> zł brutto </w:t>
      </w:r>
    </w:p>
    <w:p w14:paraId="1C68B2A7" w14:textId="77559B26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(słownie: </w:t>
      </w:r>
      <w:r w:rsidR="008318E9">
        <w:rPr>
          <w:bCs/>
          <w:sz w:val="22"/>
        </w:rPr>
        <w:t>…………………………………………………………………………..</w:t>
      </w:r>
      <w:r w:rsidRPr="007A62B1">
        <w:rPr>
          <w:bCs/>
          <w:sz w:val="22"/>
        </w:rPr>
        <w:t>brutto).</w:t>
      </w:r>
    </w:p>
    <w:p w14:paraId="779A6A96" w14:textId="77777777" w:rsidR="00DF54A7" w:rsidRPr="000272DA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>formularza asortymentowo - cenowego, stanowiącego załącznik nr 2 do SWZ / załącznik nr 1 do umowy</w:t>
      </w:r>
    </w:p>
    <w:p w14:paraId="79F7E5FD" w14:textId="29525B47" w:rsidR="00DF54A7" w:rsidRPr="007A6234" w:rsidRDefault="00DF54A7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>4 tygodnie</w:t>
      </w:r>
      <w:r w:rsidRPr="007A6234">
        <w:rPr>
          <w:b/>
          <w:sz w:val="22"/>
        </w:rPr>
        <w:t xml:space="preserve"> od daty zawarcia umowy</w:t>
      </w:r>
    </w:p>
    <w:p w14:paraId="363F1186" w14:textId="77777777" w:rsidR="00DF54A7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04C97767" w14:textId="77777777" w:rsidR="00DF54A7" w:rsidRDefault="00DF54A7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BE6BE33" w14:textId="75CD1FD5" w:rsidR="00DF54A7" w:rsidRPr="008318E9" w:rsidRDefault="00DF54A7" w:rsidP="00DF54A7">
      <w:pPr>
        <w:spacing w:after="120" w:line="276" w:lineRule="auto"/>
        <w:contextualSpacing/>
        <w:jc w:val="both"/>
        <w:rPr>
          <w:b/>
          <w:sz w:val="22"/>
          <w:lang w:val="en-US"/>
        </w:rPr>
      </w:pPr>
      <w:r w:rsidRPr="008318E9">
        <w:rPr>
          <w:b/>
          <w:sz w:val="22"/>
          <w:lang w:val="en-US"/>
        </w:rPr>
        <w:t>Zadanie nr 12:</w:t>
      </w:r>
      <w:r w:rsidR="008318E9" w:rsidRPr="008318E9">
        <w:rPr>
          <w:b/>
          <w:sz w:val="22"/>
          <w:lang w:val="en-US"/>
        </w:rPr>
        <w:t xml:space="preserve"> </w:t>
      </w:r>
    </w:p>
    <w:p w14:paraId="2E1B6D37" w14:textId="61EAD70B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Cena oferty wynosi: </w:t>
      </w:r>
      <w:r w:rsidR="008318E9">
        <w:rPr>
          <w:bCs/>
          <w:sz w:val="22"/>
        </w:rPr>
        <w:t>…………………………………………………………….…</w:t>
      </w:r>
      <w:r w:rsidRPr="007A62B1">
        <w:rPr>
          <w:bCs/>
          <w:sz w:val="22"/>
        </w:rPr>
        <w:t xml:space="preserve">  zł netto</w:t>
      </w:r>
    </w:p>
    <w:p w14:paraId="6D39A3C8" w14:textId="58B07940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natomiast wraz z należnym podatkiem VAT w wysokości </w:t>
      </w:r>
      <w:r w:rsidR="008318E9">
        <w:rPr>
          <w:bCs/>
          <w:sz w:val="22"/>
        </w:rPr>
        <w:t>………………</w:t>
      </w:r>
      <w:r w:rsidRPr="007A62B1">
        <w:rPr>
          <w:bCs/>
          <w:sz w:val="22"/>
        </w:rPr>
        <w:t xml:space="preserve"> %, wynosi kwotę:</w:t>
      </w:r>
    </w:p>
    <w:p w14:paraId="574D1076" w14:textId="4B213C16" w:rsidR="00DF54A7" w:rsidRPr="007A62B1" w:rsidRDefault="008318E9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>……………………………………….</w:t>
      </w:r>
      <w:r w:rsidR="00DF54A7" w:rsidRPr="007A62B1">
        <w:rPr>
          <w:b/>
          <w:sz w:val="22"/>
        </w:rPr>
        <w:t xml:space="preserve"> zł brutto </w:t>
      </w:r>
    </w:p>
    <w:p w14:paraId="427D72C8" w14:textId="0FEAF5E1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(słownie: </w:t>
      </w:r>
      <w:r w:rsidR="008318E9">
        <w:rPr>
          <w:bCs/>
          <w:sz w:val="22"/>
        </w:rPr>
        <w:t>…………………………………………………………………………</w:t>
      </w:r>
      <w:r w:rsidRPr="007A62B1">
        <w:rPr>
          <w:bCs/>
          <w:sz w:val="22"/>
        </w:rPr>
        <w:t>brutto).</w:t>
      </w:r>
    </w:p>
    <w:p w14:paraId="61A93C6B" w14:textId="77777777" w:rsidR="00DF54A7" w:rsidRPr="000272DA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>formularza asortymentowo - cenowego, stanowiącego załącznik nr 2 do SWZ / załącznik nr 1 do umowy</w:t>
      </w:r>
    </w:p>
    <w:p w14:paraId="347FC5F0" w14:textId="11A9C4D2" w:rsidR="00DF54A7" w:rsidRPr="007A6234" w:rsidRDefault="00DF54A7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>4 tygodnie</w:t>
      </w:r>
      <w:r w:rsidRPr="007A6234">
        <w:rPr>
          <w:b/>
          <w:sz w:val="22"/>
        </w:rPr>
        <w:t xml:space="preserve"> od daty zawarcia umowy</w:t>
      </w:r>
    </w:p>
    <w:p w14:paraId="24D965B3" w14:textId="77777777" w:rsidR="00DF54A7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2CD62D83" w14:textId="77777777" w:rsidR="00DF54A7" w:rsidRDefault="00DF54A7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1EDA7E6" w14:textId="594B2870" w:rsidR="00DF54A7" w:rsidRPr="008318E9" w:rsidRDefault="00DF54A7" w:rsidP="00DF54A7">
      <w:pPr>
        <w:spacing w:after="120" w:line="276" w:lineRule="auto"/>
        <w:contextualSpacing/>
        <w:jc w:val="both"/>
        <w:rPr>
          <w:b/>
          <w:sz w:val="22"/>
          <w:lang w:val="en-US"/>
        </w:rPr>
      </w:pPr>
      <w:r w:rsidRPr="008318E9">
        <w:rPr>
          <w:b/>
          <w:sz w:val="22"/>
          <w:lang w:val="en-US"/>
        </w:rPr>
        <w:t>Zadanie nr 13:</w:t>
      </w:r>
      <w:r w:rsidR="008318E9" w:rsidRPr="008318E9">
        <w:rPr>
          <w:b/>
          <w:sz w:val="22"/>
          <w:lang w:val="en-US"/>
        </w:rPr>
        <w:t xml:space="preserve"> </w:t>
      </w:r>
    </w:p>
    <w:p w14:paraId="754F127F" w14:textId="76978F96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Cena oferty wynosi: </w:t>
      </w:r>
      <w:r w:rsidR="008318E9">
        <w:rPr>
          <w:bCs/>
          <w:sz w:val="22"/>
        </w:rPr>
        <w:t>……………………………………………………………….</w:t>
      </w:r>
      <w:r w:rsidRPr="007A62B1">
        <w:rPr>
          <w:bCs/>
          <w:sz w:val="22"/>
        </w:rPr>
        <w:t xml:space="preserve"> zł netto</w:t>
      </w:r>
    </w:p>
    <w:p w14:paraId="75857A36" w14:textId="1E52347C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natomiast wraz z należnym podatkiem VAT w wysokości </w:t>
      </w:r>
      <w:r w:rsidR="008318E9">
        <w:rPr>
          <w:bCs/>
          <w:sz w:val="22"/>
        </w:rPr>
        <w:t>……………</w:t>
      </w:r>
      <w:r w:rsidRPr="007A62B1">
        <w:rPr>
          <w:bCs/>
          <w:sz w:val="22"/>
        </w:rPr>
        <w:t>%, wynosi kwotę:</w:t>
      </w:r>
    </w:p>
    <w:p w14:paraId="1CAE4EFF" w14:textId="335D3AE8" w:rsidR="00DF54A7" w:rsidRPr="007A62B1" w:rsidRDefault="008318E9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>……………………………………..</w:t>
      </w:r>
      <w:r w:rsidR="00DF54A7" w:rsidRPr="007A62B1">
        <w:rPr>
          <w:b/>
          <w:sz w:val="22"/>
        </w:rPr>
        <w:t xml:space="preserve">  zł brutto </w:t>
      </w:r>
    </w:p>
    <w:p w14:paraId="66195D55" w14:textId="35FA3322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(słownie: </w:t>
      </w:r>
      <w:r w:rsidR="008318E9">
        <w:rPr>
          <w:bCs/>
          <w:sz w:val="22"/>
        </w:rPr>
        <w:t>………………………………………………………………………….</w:t>
      </w:r>
      <w:r w:rsidRPr="007A62B1">
        <w:rPr>
          <w:bCs/>
          <w:sz w:val="22"/>
        </w:rPr>
        <w:t>brutto).</w:t>
      </w:r>
    </w:p>
    <w:p w14:paraId="761E77C4" w14:textId="77777777" w:rsidR="00DF54A7" w:rsidRPr="000272DA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>formularza asortymentowo - cenowego, stanowiącego załącznik nr 2 do SWZ / załącznik nr 1 do umowy</w:t>
      </w:r>
    </w:p>
    <w:p w14:paraId="09E59E01" w14:textId="7B991136" w:rsidR="00DF54A7" w:rsidRPr="007A6234" w:rsidRDefault="00DF54A7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>4 tygodnie</w:t>
      </w:r>
      <w:r w:rsidRPr="007A6234">
        <w:rPr>
          <w:b/>
          <w:sz w:val="22"/>
        </w:rPr>
        <w:t xml:space="preserve"> od daty zawarcia umowy</w:t>
      </w:r>
    </w:p>
    <w:p w14:paraId="48EB5352" w14:textId="77777777" w:rsidR="00DF54A7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2394F404" w14:textId="77777777" w:rsidR="00DF54A7" w:rsidRDefault="00DF54A7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2505E6B9" w14:textId="335B267B" w:rsidR="00DF54A7" w:rsidRPr="008318E9" w:rsidRDefault="00DF54A7" w:rsidP="00DF54A7">
      <w:pPr>
        <w:spacing w:after="120" w:line="276" w:lineRule="auto"/>
        <w:contextualSpacing/>
        <w:jc w:val="both"/>
        <w:rPr>
          <w:b/>
          <w:sz w:val="22"/>
          <w:lang w:val="en-US"/>
        </w:rPr>
      </w:pPr>
      <w:r w:rsidRPr="008318E9">
        <w:rPr>
          <w:b/>
          <w:sz w:val="22"/>
          <w:lang w:val="en-US"/>
        </w:rPr>
        <w:t>Zadanie nr 14:</w:t>
      </w:r>
      <w:r w:rsidR="008318E9" w:rsidRPr="008318E9">
        <w:rPr>
          <w:b/>
          <w:sz w:val="22"/>
          <w:lang w:val="en-US"/>
        </w:rPr>
        <w:t xml:space="preserve"> </w:t>
      </w:r>
    </w:p>
    <w:p w14:paraId="6E711C66" w14:textId="6CBB740F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Cena oferty wynosi: </w:t>
      </w:r>
      <w:r w:rsidR="008318E9">
        <w:rPr>
          <w:bCs/>
          <w:sz w:val="22"/>
        </w:rPr>
        <w:t>………………………………………………………………</w:t>
      </w:r>
      <w:r w:rsidRPr="007A62B1">
        <w:rPr>
          <w:bCs/>
          <w:sz w:val="22"/>
        </w:rPr>
        <w:t xml:space="preserve">  zł netto</w:t>
      </w:r>
    </w:p>
    <w:p w14:paraId="045B630E" w14:textId="24E24BF3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natomiast wraz z należnym podatkiem VAT w wysokości </w:t>
      </w:r>
      <w:r w:rsidR="008318E9">
        <w:rPr>
          <w:bCs/>
          <w:sz w:val="22"/>
        </w:rPr>
        <w:t>………….</w:t>
      </w:r>
      <w:r w:rsidRPr="007A62B1">
        <w:rPr>
          <w:bCs/>
          <w:sz w:val="22"/>
        </w:rPr>
        <w:t xml:space="preserve"> %, wynosi kwotę:</w:t>
      </w:r>
    </w:p>
    <w:p w14:paraId="40F3B613" w14:textId="5B829DE8" w:rsidR="00DF54A7" w:rsidRPr="007A62B1" w:rsidRDefault="008318E9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>…………………………………..</w:t>
      </w:r>
      <w:r w:rsidR="00DF54A7" w:rsidRPr="007A62B1">
        <w:rPr>
          <w:b/>
          <w:sz w:val="22"/>
        </w:rPr>
        <w:t xml:space="preserve">zł brutto </w:t>
      </w:r>
    </w:p>
    <w:p w14:paraId="609CD443" w14:textId="547024BF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(słownie: </w:t>
      </w:r>
      <w:r w:rsidR="008318E9">
        <w:rPr>
          <w:bCs/>
          <w:sz w:val="22"/>
        </w:rPr>
        <w:t>………………………………………………………………………….</w:t>
      </w:r>
      <w:r w:rsidRPr="007A62B1">
        <w:rPr>
          <w:bCs/>
          <w:sz w:val="22"/>
        </w:rPr>
        <w:t>brutto).</w:t>
      </w:r>
    </w:p>
    <w:p w14:paraId="7B87F49D" w14:textId="77777777" w:rsidR="00DF54A7" w:rsidRPr="000272DA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>formularza asortymentowo - cenowego, stanowiącego załącznik nr 2 do SWZ / załącznik nr 1 do umowy</w:t>
      </w:r>
    </w:p>
    <w:p w14:paraId="29C028EB" w14:textId="502030D8" w:rsidR="00DF54A7" w:rsidRPr="007A6234" w:rsidRDefault="00DF54A7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>4 tygodnie</w:t>
      </w:r>
      <w:r w:rsidRPr="007A6234">
        <w:rPr>
          <w:b/>
          <w:sz w:val="22"/>
        </w:rPr>
        <w:t xml:space="preserve"> od daty zawarcia umowy</w:t>
      </w:r>
    </w:p>
    <w:p w14:paraId="4BEE78D7" w14:textId="77777777" w:rsidR="00DF54A7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1897F342" w14:textId="77777777" w:rsidR="00DF54A7" w:rsidRDefault="00DF54A7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DE68C7E" w14:textId="4AE015B3" w:rsidR="00DF54A7" w:rsidRPr="00D57FDA" w:rsidRDefault="00DF54A7" w:rsidP="00DF54A7">
      <w:pPr>
        <w:spacing w:after="120" w:line="276" w:lineRule="auto"/>
        <w:contextualSpacing/>
        <w:jc w:val="both"/>
        <w:rPr>
          <w:b/>
          <w:sz w:val="22"/>
          <w:lang w:val="en-US"/>
        </w:rPr>
      </w:pPr>
      <w:r w:rsidRPr="00D57FDA">
        <w:rPr>
          <w:b/>
          <w:sz w:val="22"/>
          <w:lang w:val="en-US"/>
        </w:rPr>
        <w:t>Zadanie nr 15:</w:t>
      </w:r>
      <w:r w:rsidR="008318E9" w:rsidRPr="00D57FDA">
        <w:rPr>
          <w:b/>
          <w:sz w:val="22"/>
          <w:lang w:val="en-US"/>
        </w:rPr>
        <w:t xml:space="preserve"> </w:t>
      </w:r>
    </w:p>
    <w:p w14:paraId="60A87BAA" w14:textId="3126EA04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Cena oferty wynosi: </w:t>
      </w:r>
      <w:r w:rsidR="00D57FDA">
        <w:rPr>
          <w:bCs/>
          <w:sz w:val="22"/>
        </w:rPr>
        <w:t>……………………………………………………………</w:t>
      </w:r>
      <w:r w:rsidRPr="007A62B1">
        <w:rPr>
          <w:bCs/>
          <w:sz w:val="22"/>
        </w:rPr>
        <w:t xml:space="preserve">  zł netto</w:t>
      </w:r>
    </w:p>
    <w:p w14:paraId="3A9D03F2" w14:textId="4787F3B0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natomiast wraz z należnym podatkiem VAT w wysokości </w:t>
      </w:r>
      <w:r w:rsidR="00D57FDA">
        <w:rPr>
          <w:bCs/>
          <w:sz w:val="22"/>
        </w:rPr>
        <w:t>……………….</w:t>
      </w:r>
      <w:r w:rsidRPr="007A62B1">
        <w:rPr>
          <w:bCs/>
          <w:sz w:val="22"/>
        </w:rPr>
        <w:t xml:space="preserve"> %, wynosi kwotę:</w:t>
      </w:r>
    </w:p>
    <w:p w14:paraId="34AD36ED" w14:textId="5DEB18C0" w:rsidR="00DF54A7" w:rsidRPr="007A62B1" w:rsidRDefault="00D57FDA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>………………………………..</w:t>
      </w:r>
      <w:r w:rsidR="00DF54A7" w:rsidRPr="007A62B1">
        <w:rPr>
          <w:b/>
          <w:sz w:val="22"/>
        </w:rPr>
        <w:t xml:space="preserve">  zł brutto </w:t>
      </w:r>
    </w:p>
    <w:p w14:paraId="7420FE08" w14:textId="5712DEAF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(słownie: </w:t>
      </w:r>
      <w:r w:rsidR="00D57FDA">
        <w:rPr>
          <w:bCs/>
          <w:sz w:val="22"/>
        </w:rPr>
        <w:t>…………………………………………………………………………</w:t>
      </w:r>
      <w:r w:rsidRPr="007A62B1">
        <w:rPr>
          <w:bCs/>
          <w:sz w:val="22"/>
        </w:rPr>
        <w:t>brutto).</w:t>
      </w:r>
    </w:p>
    <w:p w14:paraId="30BE743D" w14:textId="77777777" w:rsidR="00DF54A7" w:rsidRPr="000272DA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>formularza asortymentowo - cenowego, stanowiącego załącznik nr 2 do SWZ / załącznik nr 1 do umowy</w:t>
      </w:r>
    </w:p>
    <w:p w14:paraId="56F51C0F" w14:textId="77777777" w:rsidR="00DF54A7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</w:p>
    <w:p w14:paraId="157E2167" w14:textId="2EC50247" w:rsidR="00DF54A7" w:rsidRPr="007A6234" w:rsidRDefault="00DF54A7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lastRenderedPageBreak/>
        <w:t xml:space="preserve">Czas trwania umowy / realizacja 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>4 tygodnie</w:t>
      </w:r>
      <w:r w:rsidRPr="007A6234">
        <w:rPr>
          <w:b/>
          <w:sz w:val="22"/>
        </w:rPr>
        <w:t xml:space="preserve"> od daty zawarcia umowy</w:t>
      </w:r>
    </w:p>
    <w:p w14:paraId="22D42CB5" w14:textId="77777777" w:rsidR="00DF54A7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61BF0581" w14:textId="77777777" w:rsidR="00DF54A7" w:rsidRDefault="00DF54A7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C247E1D" w14:textId="77777777" w:rsidR="00BB7503" w:rsidRPr="00071FE3" w:rsidRDefault="00BB7503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8" w:name="_Hlk51753816"/>
      <w:bookmarkStart w:id="9" w:name="_Hlk50105795"/>
      <w:bookmarkEnd w:id="4"/>
      <w:bookmarkEnd w:id="5"/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8"/>
    <w:bookmarkEnd w:id="9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2C2695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t>wypełniliśmy obowiązki informacyjne przewidziane w art. 13 lub art. 14 RODO</w:t>
      </w:r>
      <w:r w:rsidRPr="002C2695">
        <w:rPr>
          <w:sz w:val="22"/>
          <w:szCs w:val="22"/>
          <w:vertAlign w:val="superscript"/>
        </w:rPr>
        <w:footnoteReference w:id="2"/>
      </w:r>
      <w:r w:rsidRPr="002C2695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C2695">
        <w:rPr>
          <w:sz w:val="22"/>
          <w:szCs w:val="22"/>
          <w:vertAlign w:val="superscript"/>
        </w:rPr>
        <w:footnoteReference w:id="3"/>
      </w:r>
      <w:r w:rsidRPr="002C2695">
        <w:rPr>
          <w:sz w:val="22"/>
          <w:szCs w:val="22"/>
        </w:rPr>
        <w:t>.</w:t>
      </w:r>
    </w:p>
    <w:p w14:paraId="482F586D" w14:textId="77777777" w:rsidR="000B7920" w:rsidRPr="002C2695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2C2695">
        <w:rPr>
          <w:sz w:val="22"/>
          <w:szCs w:val="22"/>
        </w:rPr>
        <w:t>Pzp</w:t>
      </w:r>
      <w:proofErr w:type="spellEnd"/>
      <w:r w:rsidRPr="002C2695">
        <w:rPr>
          <w:sz w:val="22"/>
          <w:szCs w:val="22"/>
        </w:rPr>
        <w:t>.</w:t>
      </w:r>
    </w:p>
    <w:p w14:paraId="5B602EEE" w14:textId="77777777" w:rsidR="000B7920" w:rsidRPr="002C2695" w:rsidRDefault="000B7920" w:rsidP="00E57579">
      <w:pPr>
        <w:numPr>
          <w:ilvl w:val="0"/>
          <w:numId w:val="2"/>
        </w:numPr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2C2695">
        <w:rPr>
          <w:sz w:val="22"/>
          <w:szCs w:val="22"/>
        </w:rPr>
        <w:t>Pzp</w:t>
      </w:r>
      <w:proofErr w:type="spellEnd"/>
    </w:p>
    <w:p w14:paraId="13F5386E" w14:textId="77777777" w:rsidR="000B7920" w:rsidRPr="002C269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2C2695">
        <w:rPr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Pr="002C269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2C2695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Nazwy (rodzaje) towaru lub usługi, których dostawa lub świadczenie będą prowadziły </w:t>
            </w:r>
            <w:r w:rsidRPr="00281DC6">
              <w:rPr>
                <w:sz w:val="20"/>
                <w:szCs w:val="20"/>
              </w:rPr>
              <w:lastRenderedPageBreak/>
              <w:t>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 xml:space="preserve">Wartość towaru lub usługi objętego obowiązkiem podatkowym </w:t>
            </w:r>
            <w:r w:rsidRPr="00281DC6">
              <w:rPr>
                <w:sz w:val="20"/>
                <w:szCs w:val="20"/>
              </w:rPr>
              <w:lastRenderedPageBreak/>
              <w:t>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 xml:space="preserve">Stawka podatku od towarów i usług, która zgodnie z wiedzą Wykonawcy, będzie miała </w:t>
            </w:r>
            <w:r w:rsidRPr="00281DC6">
              <w:rPr>
                <w:sz w:val="20"/>
                <w:szCs w:val="20"/>
              </w:rPr>
              <w:lastRenderedPageBreak/>
              <w:t>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58D8D9F1" w:rsidR="00D74BC1" w:rsidRDefault="00281DC6">
    <w:pPr>
      <w:pStyle w:val="Nagwek"/>
    </w:pPr>
    <w:r>
      <w:t>Znak sprawy: SZW/DZP/</w:t>
    </w:r>
    <w:r w:rsidR="00DF54A7">
      <w:t>95</w:t>
    </w:r>
    <w:r>
      <w:t>/202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272DA"/>
    <w:rsid w:val="00033317"/>
    <w:rsid w:val="00071FE3"/>
    <w:rsid w:val="000859D9"/>
    <w:rsid w:val="000B7920"/>
    <w:rsid w:val="000D2EDF"/>
    <w:rsid w:val="00176E31"/>
    <w:rsid w:val="0018410E"/>
    <w:rsid w:val="00195E99"/>
    <w:rsid w:val="001F5C81"/>
    <w:rsid w:val="002569A6"/>
    <w:rsid w:val="00281DC6"/>
    <w:rsid w:val="002B612F"/>
    <w:rsid w:val="002C2695"/>
    <w:rsid w:val="002D0B11"/>
    <w:rsid w:val="00302047"/>
    <w:rsid w:val="0030391A"/>
    <w:rsid w:val="003A652F"/>
    <w:rsid w:val="003B13D5"/>
    <w:rsid w:val="003B60E7"/>
    <w:rsid w:val="003F43BE"/>
    <w:rsid w:val="004064EE"/>
    <w:rsid w:val="004127BF"/>
    <w:rsid w:val="00443C09"/>
    <w:rsid w:val="00453BEF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6B5C98"/>
    <w:rsid w:val="006E5589"/>
    <w:rsid w:val="007325EB"/>
    <w:rsid w:val="00740C0B"/>
    <w:rsid w:val="007717C3"/>
    <w:rsid w:val="007A6234"/>
    <w:rsid w:val="007A62B1"/>
    <w:rsid w:val="007A7A10"/>
    <w:rsid w:val="007D1797"/>
    <w:rsid w:val="0080270C"/>
    <w:rsid w:val="00813379"/>
    <w:rsid w:val="008318E9"/>
    <w:rsid w:val="008D29B6"/>
    <w:rsid w:val="00925288"/>
    <w:rsid w:val="00925993"/>
    <w:rsid w:val="00942685"/>
    <w:rsid w:val="009971F0"/>
    <w:rsid w:val="009A7FCD"/>
    <w:rsid w:val="009E5297"/>
    <w:rsid w:val="009F45A4"/>
    <w:rsid w:val="00A35787"/>
    <w:rsid w:val="00A35DA2"/>
    <w:rsid w:val="00A45690"/>
    <w:rsid w:val="00AC0870"/>
    <w:rsid w:val="00AE55B5"/>
    <w:rsid w:val="00AF1ED9"/>
    <w:rsid w:val="00B03F5C"/>
    <w:rsid w:val="00B22D6B"/>
    <w:rsid w:val="00B36CBF"/>
    <w:rsid w:val="00B71BCD"/>
    <w:rsid w:val="00BB3E12"/>
    <w:rsid w:val="00BB7503"/>
    <w:rsid w:val="00BE1621"/>
    <w:rsid w:val="00BF69FB"/>
    <w:rsid w:val="00C02BAF"/>
    <w:rsid w:val="00C336B1"/>
    <w:rsid w:val="00C3420C"/>
    <w:rsid w:val="00CA0475"/>
    <w:rsid w:val="00CA7C6C"/>
    <w:rsid w:val="00CB2BE7"/>
    <w:rsid w:val="00D17FD4"/>
    <w:rsid w:val="00D200D8"/>
    <w:rsid w:val="00D57FDA"/>
    <w:rsid w:val="00D710C9"/>
    <w:rsid w:val="00D74BC1"/>
    <w:rsid w:val="00D75D14"/>
    <w:rsid w:val="00D81677"/>
    <w:rsid w:val="00DF54A7"/>
    <w:rsid w:val="00E41D27"/>
    <w:rsid w:val="00E57579"/>
    <w:rsid w:val="00E67A95"/>
    <w:rsid w:val="00E93CBB"/>
    <w:rsid w:val="00F2537A"/>
    <w:rsid w:val="00F67712"/>
    <w:rsid w:val="00FA46AF"/>
    <w:rsid w:val="00FB4850"/>
    <w:rsid w:val="00FB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175</TotalTime>
  <Pages>6</Pages>
  <Words>1655</Words>
  <Characters>9934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41</cp:revision>
  <cp:lastPrinted>2007-10-05T06:59:00Z</cp:lastPrinted>
  <dcterms:created xsi:type="dcterms:W3CDTF">2022-10-05T12:38:00Z</dcterms:created>
  <dcterms:modified xsi:type="dcterms:W3CDTF">2023-09-12T09:14:00Z</dcterms:modified>
</cp:coreProperties>
</file>