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F14DC6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bookmarkStart w:id="0" w:name="_GoBack"/>
      <w:bookmarkEnd w:id="0"/>
      <w:r w:rsidRPr="00F14DC6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F14DC6">
        <w:rPr>
          <w:rFonts w:ascii="Arial Narrow" w:eastAsia="Times New Roman" w:hAnsi="Arial Narrow" w:cs="Arial"/>
          <w:bCs/>
          <w:sz w:val="24"/>
          <w:szCs w:val="24"/>
          <w:lang w:eastAsia="pl-PL"/>
        </w:rPr>
        <w:t>5</w:t>
      </w:r>
      <w:r w:rsidRPr="00F14DC6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F14DC6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F14DC6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F14DC6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14DC6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F14DC6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F14DC6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F14DC6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F14DC6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F14DC6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F14DC6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F14DC6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F14DC6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F14DC6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F14DC6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14DC6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F14DC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2627C" w:rsidRPr="00F14DC6" w:rsidTr="003F4C0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627C" w:rsidRPr="00F14DC6" w:rsidRDefault="00B2627C" w:rsidP="003F4C0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F14DC6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B2627C" w:rsidRPr="00F14DC6" w:rsidRDefault="00B2627C" w:rsidP="003F4C00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F14DC6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F14DC6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(t.j. Dz. U. z 2022r. poz. 1710) (</w:t>
            </w:r>
            <w:proofErr w:type="gramStart"/>
            <w:r w:rsidRPr="00F14DC6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F14DC6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B2627C" w:rsidRPr="00F14DC6" w:rsidRDefault="00B2627C" w:rsidP="003F4C0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F14DC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F14DC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B2627C" w:rsidRPr="00F14DC6" w:rsidRDefault="00B2627C" w:rsidP="003F4C0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F14DC6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F14DC6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14DC6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F14DC6" w:rsidRDefault="00B2627C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F14DC6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Dostawa Aparatu USG - 3 </w:t>
      </w:r>
      <w:proofErr w:type="spellStart"/>
      <w:r w:rsidRPr="00F14DC6">
        <w:rPr>
          <w:rFonts w:ascii="Arial Narrow" w:eastAsia="Times New Roman" w:hAnsi="Arial Narrow" w:cs="Arial"/>
          <w:b/>
          <w:sz w:val="24"/>
          <w:szCs w:val="24"/>
          <w:lang w:eastAsia="pl-PL"/>
        </w:rPr>
        <w:t>kpl</w:t>
      </w:r>
      <w:proofErr w:type="spellEnd"/>
      <w:r w:rsidRPr="00F14DC6">
        <w:rPr>
          <w:rFonts w:ascii="Arial Narrow" w:eastAsia="Times New Roman" w:hAnsi="Arial Narrow" w:cs="Arial"/>
          <w:b/>
          <w:sz w:val="24"/>
          <w:szCs w:val="24"/>
          <w:lang w:eastAsia="pl-PL"/>
        </w:rPr>
        <w:t>.</w:t>
      </w:r>
    </w:p>
    <w:p w:rsidR="00BC121E" w:rsidRPr="00F14DC6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F14D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B2627C" w:rsidRPr="00F14DC6">
        <w:rPr>
          <w:rFonts w:ascii="Arial Narrow" w:eastAsia="Times New Roman" w:hAnsi="Arial Narrow" w:cs="Arial"/>
          <w:b/>
          <w:sz w:val="24"/>
          <w:szCs w:val="24"/>
          <w:lang w:eastAsia="pl-PL"/>
        </w:rPr>
        <w:t>109/2023</w:t>
      </w:r>
    </w:p>
    <w:p w:rsidR="00BC121E" w:rsidRPr="00F14DC6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F14DC6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F14D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B2627C" w:rsidRPr="00F14DC6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F14DC6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F14D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F14DC6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F14DC6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F14DC6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proofErr w:type="gramStart"/>
      <w:r w:rsidR="00BC121E" w:rsidRPr="00F14DC6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F14D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F14DC6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F14D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F14DC6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F14DC6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14DC6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proofErr w:type="gramStart"/>
      <w:r w:rsidRPr="00F14DC6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F14D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F14DC6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F14D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F14DC6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14DC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14DC6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14DC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4DC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14DC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4DC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14DC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4DC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14DC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14DC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4DC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14DC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14DC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F14DC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14DC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4DC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14DC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14DC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F14DC6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F14DC6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F14DC6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F14DC6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F14DC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F14DC6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F14DC6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F14DC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F14DC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14DC6" w:rsidTr="00620E37">
        <w:tc>
          <w:tcPr>
            <w:tcW w:w="2660" w:type="dxa"/>
            <w:shd w:val="clear" w:color="auto" w:fill="auto"/>
          </w:tcPr>
          <w:p w:rsidR="00BC121E" w:rsidRPr="00F14DC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F14DC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14DC6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F14DC6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14DC6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F14DC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F14DC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14DC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14DC6" w:rsidRDefault="00B2627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F14DC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F14DC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F14DC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F14DC6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F14DC6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F14DC6" w:rsidRDefault="00106AC7" w:rsidP="00BC121E">
      <w:pPr>
        <w:rPr>
          <w:rFonts w:ascii="Arial Narrow" w:hAnsi="Arial Narrow"/>
        </w:rPr>
      </w:pPr>
    </w:p>
    <w:sectPr w:rsidR="00106AC7" w:rsidRPr="00F14DC6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339" w:rsidRDefault="00516339">
      <w:r>
        <w:separator/>
      </w:r>
    </w:p>
  </w:endnote>
  <w:endnote w:type="continuationSeparator" w:id="0">
    <w:p w:rsidR="00516339" w:rsidRDefault="00516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B549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54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54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27C" w:rsidRDefault="00B262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339" w:rsidRDefault="00516339">
      <w:r>
        <w:separator/>
      </w:r>
    </w:p>
  </w:footnote>
  <w:footnote w:type="continuationSeparator" w:id="0">
    <w:p w:rsidR="00516339" w:rsidRDefault="00516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27C" w:rsidRDefault="00B262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27C" w:rsidRDefault="00B262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27C" w:rsidRDefault="00B262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6339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6339"/>
    <w:rsid w:val="00533E9F"/>
    <w:rsid w:val="0056132E"/>
    <w:rsid w:val="00583ED5"/>
    <w:rsid w:val="00597DD0"/>
    <w:rsid w:val="005A5013"/>
    <w:rsid w:val="005B549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2627C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200E"/>
    <w:rsid w:val="00F14DC6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B5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B5493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705E4-E560-4E82-9DFA-534FF21A4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2023-09-12T11:13:00Z</cp:lastPrinted>
  <dcterms:created xsi:type="dcterms:W3CDTF">2023-09-12T11:13:00Z</dcterms:created>
  <dcterms:modified xsi:type="dcterms:W3CDTF">2023-09-12T11:13:00Z</dcterms:modified>
</cp:coreProperties>
</file>