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0379A" w14:textId="0E87710D" w:rsidR="006A5DF1" w:rsidRPr="00A564BB" w:rsidRDefault="00190149" w:rsidP="006A5DF1">
      <w:pPr>
        <w:spacing w:after="240"/>
        <w:jc w:val="right"/>
        <w:rPr>
          <w:sz w:val="22"/>
          <w:szCs w:val="22"/>
        </w:rPr>
      </w:pPr>
      <w:r w:rsidRPr="00A564BB">
        <w:rPr>
          <w:sz w:val="22"/>
          <w:szCs w:val="22"/>
        </w:rPr>
        <w:t>Poznań</w:t>
      </w:r>
      <w:r w:rsidR="006A5DF1" w:rsidRPr="00A564BB">
        <w:rPr>
          <w:sz w:val="22"/>
          <w:szCs w:val="22"/>
        </w:rPr>
        <w:t xml:space="preserve"> dnia: </w:t>
      </w:r>
      <w:r w:rsidRPr="00A564BB">
        <w:rPr>
          <w:sz w:val="22"/>
          <w:szCs w:val="22"/>
        </w:rPr>
        <w:t>2023-09-</w:t>
      </w:r>
      <w:r w:rsidR="00A564BB" w:rsidRPr="00A564BB">
        <w:rPr>
          <w:sz w:val="22"/>
          <w:szCs w:val="22"/>
        </w:rPr>
        <w:t>14</w:t>
      </w:r>
    </w:p>
    <w:p w14:paraId="61B1E4D0" w14:textId="77777777" w:rsidR="0029606A" w:rsidRPr="00727B40" w:rsidRDefault="0029606A" w:rsidP="006A5DF1">
      <w:pPr>
        <w:spacing w:after="240"/>
        <w:jc w:val="right"/>
        <w:rPr>
          <w:sz w:val="22"/>
          <w:szCs w:val="22"/>
        </w:rPr>
      </w:pPr>
    </w:p>
    <w:p w14:paraId="00A3DF8D" w14:textId="77777777" w:rsidR="00190149" w:rsidRPr="00727B40" w:rsidRDefault="00190149" w:rsidP="006A5DF1">
      <w:pPr>
        <w:rPr>
          <w:b/>
          <w:bCs/>
          <w:sz w:val="22"/>
          <w:szCs w:val="22"/>
        </w:rPr>
      </w:pPr>
      <w:r w:rsidRPr="00727B40">
        <w:rPr>
          <w:b/>
          <w:bCs/>
          <w:sz w:val="22"/>
          <w:szCs w:val="22"/>
        </w:rPr>
        <w:t>Szpital Wojewódzki w Poznaniu</w:t>
      </w:r>
    </w:p>
    <w:p w14:paraId="29C3CB7D" w14:textId="77777777" w:rsidR="006A5DF1" w:rsidRPr="00727B40" w:rsidRDefault="00190149" w:rsidP="006A5DF1">
      <w:pPr>
        <w:rPr>
          <w:b/>
          <w:bCs/>
          <w:sz w:val="22"/>
          <w:szCs w:val="22"/>
        </w:rPr>
      </w:pPr>
      <w:r w:rsidRPr="00727B40">
        <w:rPr>
          <w:b/>
          <w:bCs/>
          <w:sz w:val="22"/>
          <w:szCs w:val="22"/>
        </w:rPr>
        <w:t>Dział Zamówień Publicznych</w:t>
      </w:r>
    </w:p>
    <w:p w14:paraId="576234C8" w14:textId="77777777" w:rsidR="006A5DF1" w:rsidRPr="00727B40" w:rsidRDefault="00727B40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90149" w:rsidRPr="00727B40">
        <w:rPr>
          <w:sz w:val="22"/>
          <w:szCs w:val="22"/>
        </w:rPr>
        <w:t>Juraszów</w:t>
      </w:r>
      <w:r w:rsidR="006A5DF1" w:rsidRPr="00727B40">
        <w:rPr>
          <w:sz w:val="22"/>
          <w:szCs w:val="22"/>
        </w:rPr>
        <w:t xml:space="preserve"> </w:t>
      </w:r>
      <w:r w:rsidR="00190149" w:rsidRPr="00727B40">
        <w:rPr>
          <w:sz w:val="22"/>
          <w:szCs w:val="22"/>
        </w:rPr>
        <w:t>7/19</w:t>
      </w:r>
    </w:p>
    <w:p w14:paraId="6D8FAEBD" w14:textId="77777777" w:rsidR="006A5DF1" w:rsidRPr="00727B40" w:rsidRDefault="00190149" w:rsidP="006A5DF1">
      <w:pPr>
        <w:rPr>
          <w:sz w:val="22"/>
          <w:szCs w:val="22"/>
        </w:rPr>
      </w:pPr>
      <w:r w:rsidRPr="00727B40">
        <w:rPr>
          <w:sz w:val="22"/>
          <w:szCs w:val="22"/>
        </w:rPr>
        <w:t>60-479</w:t>
      </w:r>
      <w:r w:rsidR="006A5DF1" w:rsidRPr="00727B40">
        <w:rPr>
          <w:sz w:val="22"/>
          <w:szCs w:val="22"/>
        </w:rPr>
        <w:t xml:space="preserve"> </w:t>
      </w:r>
      <w:r w:rsidRPr="00727B40">
        <w:rPr>
          <w:sz w:val="22"/>
          <w:szCs w:val="22"/>
        </w:rPr>
        <w:t>Poznań</w:t>
      </w:r>
    </w:p>
    <w:p w14:paraId="3C2F7528" w14:textId="77777777" w:rsidR="006A5DF1" w:rsidRPr="00727B4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AE59F9" w14:textId="77777777" w:rsidR="006A5DF1" w:rsidRPr="00727B40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727B40">
        <w:rPr>
          <w:sz w:val="22"/>
          <w:szCs w:val="22"/>
        </w:rPr>
        <w:tab/>
        <w:t xml:space="preserve"> </w:t>
      </w:r>
    </w:p>
    <w:p w14:paraId="52BE6226" w14:textId="77777777" w:rsidR="006A5DF1" w:rsidRPr="00727B4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C82A96" w14:textId="77777777" w:rsidR="006A5DF1" w:rsidRPr="00727B4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727B40">
        <w:rPr>
          <w:b/>
          <w:sz w:val="22"/>
          <w:szCs w:val="22"/>
        </w:rPr>
        <w:t>WYKONAWCY</w:t>
      </w:r>
    </w:p>
    <w:p w14:paraId="5616B414" w14:textId="77777777" w:rsidR="006A5DF1" w:rsidRPr="00727B4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727B40">
        <w:rPr>
          <w:sz w:val="22"/>
          <w:szCs w:val="22"/>
        </w:rPr>
        <w:t>ubiegający się o zamówienie publiczne</w:t>
      </w:r>
    </w:p>
    <w:p w14:paraId="40073935" w14:textId="77777777" w:rsidR="006D4AB3" w:rsidRPr="00727B4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02A8D34" w14:textId="77777777" w:rsidR="006D4AB3" w:rsidRPr="00727B4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77F3C3" w14:textId="77777777" w:rsidR="006D4AB3" w:rsidRPr="00727B4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CF3AA9" w14:textId="77777777" w:rsidR="00632C3C" w:rsidRPr="00727B4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727B40">
        <w:rPr>
          <w:rFonts w:ascii="Times New Roman" w:hAnsi="Times New Roman"/>
          <w:sz w:val="22"/>
          <w:szCs w:val="22"/>
        </w:rPr>
        <w:t>WYJAŚNIENI</w:t>
      </w:r>
      <w:r w:rsidR="00520165" w:rsidRPr="00727B40">
        <w:rPr>
          <w:rFonts w:ascii="Times New Roman" w:hAnsi="Times New Roman"/>
          <w:sz w:val="22"/>
          <w:szCs w:val="22"/>
        </w:rPr>
        <w:t>A</w:t>
      </w:r>
      <w:r w:rsidR="00632C3C" w:rsidRPr="00727B40">
        <w:rPr>
          <w:rFonts w:ascii="Times New Roman" w:hAnsi="Times New Roman"/>
          <w:sz w:val="22"/>
          <w:szCs w:val="22"/>
        </w:rPr>
        <w:t xml:space="preserve"> TREŚCI</w:t>
      </w:r>
      <w:r w:rsidR="0029606A" w:rsidRPr="00727B40">
        <w:rPr>
          <w:rFonts w:ascii="Times New Roman" w:hAnsi="Times New Roman"/>
          <w:sz w:val="22"/>
          <w:szCs w:val="22"/>
        </w:rPr>
        <w:t xml:space="preserve"> SWZ</w:t>
      </w:r>
    </w:p>
    <w:p w14:paraId="300A2F6D" w14:textId="77777777" w:rsidR="006D4AB3" w:rsidRPr="00727B4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727B40">
        <w:rPr>
          <w:sz w:val="22"/>
          <w:szCs w:val="22"/>
        </w:rPr>
        <w:t xml:space="preserve">Dotyczy: </w:t>
      </w:r>
      <w:r w:rsidR="006A5DF1" w:rsidRPr="00727B40">
        <w:rPr>
          <w:sz w:val="22"/>
          <w:szCs w:val="22"/>
        </w:rPr>
        <w:t>p</w:t>
      </w:r>
      <w:r w:rsidRPr="00727B40">
        <w:rPr>
          <w:sz w:val="22"/>
          <w:szCs w:val="22"/>
        </w:rPr>
        <w:t>ostępowani</w:t>
      </w:r>
      <w:r w:rsidR="006A5DF1" w:rsidRPr="00727B40">
        <w:rPr>
          <w:sz w:val="22"/>
          <w:szCs w:val="22"/>
        </w:rPr>
        <w:t>a</w:t>
      </w:r>
      <w:r w:rsidRPr="00727B40">
        <w:rPr>
          <w:sz w:val="22"/>
          <w:szCs w:val="22"/>
        </w:rPr>
        <w:t xml:space="preserve"> o udzielenie zamówienia publicznego, prowadzone</w:t>
      </w:r>
      <w:r w:rsidR="006A5DF1" w:rsidRPr="00727B40">
        <w:rPr>
          <w:sz w:val="22"/>
          <w:szCs w:val="22"/>
        </w:rPr>
        <w:t>go</w:t>
      </w:r>
      <w:r w:rsidRPr="00727B40">
        <w:rPr>
          <w:sz w:val="22"/>
          <w:szCs w:val="22"/>
        </w:rPr>
        <w:t xml:space="preserve"> w trybie </w:t>
      </w:r>
      <w:r w:rsidR="00190149" w:rsidRPr="00727B40">
        <w:rPr>
          <w:sz w:val="22"/>
          <w:szCs w:val="22"/>
        </w:rPr>
        <w:t>przetarg nieograniczony</w:t>
      </w:r>
      <w:r w:rsidRPr="00727B40">
        <w:rPr>
          <w:b/>
          <w:sz w:val="22"/>
          <w:szCs w:val="22"/>
        </w:rPr>
        <w:t xml:space="preserve"> </w:t>
      </w:r>
      <w:r w:rsidRPr="00727B40">
        <w:rPr>
          <w:bCs/>
          <w:sz w:val="22"/>
          <w:szCs w:val="22"/>
        </w:rPr>
        <w:t>na</w:t>
      </w:r>
      <w:r w:rsidRPr="00727B40">
        <w:rPr>
          <w:b/>
          <w:sz w:val="22"/>
          <w:szCs w:val="22"/>
        </w:rPr>
        <w:t xml:space="preserve"> </w:t>
      </w:r>
      <w:r w:rsidR="00E72428" w:rsidRPr="00727B40">
        <w:rPr>
          <w:bCs/>
          <w:sz w:val="22"/>
          <w:szCs w:val="22"/>
        </w:rPr>
        <w:t>”</w:t>
      </w:r>
      <w:r w:rsidR="00190149" w:rsidRPr="00727B40">
        <w:rPr>
          <w:b/>
          <w:bCs/>
          <w:sz w:val="22"/>
          <w:szCs w:val="22"/>
        </w:rPr>
        <w:t>Produkty lecznicze cz.1</w:t>
      </w:r>
      <w:r w:rsidR="00E72428" w:rsidRPr="00727B40">
        <w:rPr>
          <w:bCs/>
          <w:sz w:val="22"/>
          <w:szCs w:val="22"/>
        </w:rPr>
        <w:t>”</w:t>
      </w:r>
      <w:r w:rsidRPr="00727B40">
        <w:rPr>
          <w:b/>
          <w:sz w:val="22"/>
          <w:szCs w:val="22"/>
        </w:rPr>
        <w:t xml:space="preserve"> </w:t>
      </w:r>
      <w:r w:rsidRPr="00727B40">
        <w:rPr>
          <w:bCs/>
          <w:sz w:val="22"/>
          <w:szCs w:val="22"/>
        </w:rPr>
        <w:t>– znak sprawy</w:t>
      </w:r>
      <w:r w:rsidRPr="00727B40">
        <w:rPr>
          <w:b/>
          <w:sz w:val="22"/>
          <w:szCs w:val="22"/>
        </w:rPr>
        <w:t xml:space="preserve"> </w:t>
      </w:r>
      <w:r w:rsidR="00190149" w:rsidRPr="00727B40">
        <w:rPr>
          <w:b/>
          <w:sz w:val="22"/>
          <w:szCs w:val="22"/>
        </w:rPr>
        <w:t>SZW/DZP/83/2023</w:t>
      </w:r>
    </w:p>
    <w:p w14:paraId="11CA2DC2" w14:textId="77777777" w:rsidR="00190149" w:rsidRPr="00727B40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727B40">
        <w:rPr>
          <w:sz w:val="22"/>
          <w:szCs w:val="22"/>
        </w:rPr>
        <w:t xml:space="preserve">Zamawiający, </w:t>
      </w:r>
      <w:r w:rsidR="00190149" w:rsidRPr="00727B40">
        <w:rPr>
          <w:b/>
          <w:sz w:val="22"/>
          <w:szCs w:val="22"/>
        </w:rPr>
        <w:t>Szpital Wojewódzki w Poznaniu</w:t>
      </w:r>
    </w:p>
    <w:p w14:paraId="026D2387" w14:textId="77777777" w:rsidR="00236E3F" w:rsidRPr="00107719" w:rsidRDefault="00236E3F" w:rsidP="00236E3F">
      <w:pPr>
        <w:spacing w:after="240" w:line="276" w:lineRule="auto"/>
        <w:jc w:val="both"/>
        <w:rPr>
          <w:sz w:val="22"/>
          <w:szCs w:val="22"/>
        </w:rPr>
      </w:pPr>
      <w:r w:rsidRPr="00107719">
        <w:rPr>
          <w:b/>
          <w:sz w:val="22"/>
          <w:szCs w:val="22"/>
        </w:rPr>
        <w:t>Dział Zamówień Publicznych</w:t>
      </w:r>
      <w:r w:rsidRPr="00107719">
        <w:rPr>
          <w:sz w:val="22"/>
          <w:szCs w:val="22"/>
        </w:rPr>
        <w:t>, działając na podstawie art. 135 ust. 6 ustawy z dnia 11 września 2019 r. Prawo zamówień publicznych (</w:t>
      </w:r>
      <w:proofErr w:type="spellStart"/>
      <w:r w:rsidRPr="00107719">
        <w:rPr>
          <w:sz w:val="22"/>
          <w:szCs w:val="22"/>
        </w:rPr>
        <w:t>t.j</w:t>
      </w:r>
      <w:proofErr w:type="spellEnd"/>
      <w:r w:rsidRPr="00107719">
        <w:rPr>
          <w:sz w:val="22"/>
          <w:szCs w:val="22"/>
        </w:rPr>
        <w:t xml:space="preserve">. Dz. U. z 2022r. poz. 1710), udostępnia poniżej treść zapytań </w:t>
      </w:r>
      <w:r>
        <w:rPr>
          <w:sz w:val="22"/>
          <w:szCs w:val="22"/>
        </w:rPr>
        <w:br/>
      </w:r>
      <w:r w:rsidRPr="00107719">
        <w:rPr>
          <w:sz w:val="22"/>
          <w:szCs w:val="22"/>
        </w:rPr>
        <w:t>do Specyfikacji Warunków Zamówienia (</w:t>
      </w:r>
      <w:r w:rsidRPr="00107719">
        <w:rPr>
          <w:sz w:val="22"/>
          <w:szCs w:val="22"/>
          <w:lang w:eastAsia="ar-SA"/>
        </w:rPr>
        <w:t>zwanej dalej</w:t>
      </w:r>
      <w:r w:rsidRPr="00107719">
        <w:rPr>
          <w:b/>
          <w:sz w:val="22"/>
          <w:szCs w:val="22"/>
          <w:lang w:eastAsia="ar-SA"/>
        </w:rPr>
        <w:t xml:space="preserve"> </w:t>
      </w:r>
      <w:r w:rsidRPr="00107719">
        <w:rPr>
          <w:bCs/>
          <w:sz w:val="22"/>
          <w:szCs w:val="22"/>
          <w:lang w:eastAsia="ar-SA"/>
        </w:rPr>
        <w:t xml:space="preserve">”SWZ”) </w:t>
      </w:r>
      <w:r w:rsidRPr="00107719">
        <w:rPr>
          <w:sz w:val="22"/>
          <w:szCs w:val="22"/>
        </w:rPr>
        <w:t>wraz z wyjaśnieniami</w:t>
      </w:r>
      <w:r>
        <w:rPr>
          <w:bCs/>
          <w:sz w:val="22"/>
          <w:szCs w:val="22"/>
          <w:lang w:eastAsia="ar-SA"/>
        </w:rPr>
        <w:t xml:space="preserve"> jednocześnie dokonując </w:t>
      </w:r>
      <w:r w:rsidRPr="00477070">
        <w:rPr>
          <w:b/>
          <w:sz w:val="22"/>
          <w:szCs w:val="22"/>
          <w:u w:val="single"/>
          <w:lang w:eastAsia="ar-SA"/>
        </w:rPr>
        <w:t>modyfikacji SWZ</w:t>
      </w:r>
      <w:r>
        <w:rPr>
          <w:bCs/>
          <w:sz w:val="22"/>
          <w:szCs w:val="22"/>
          <w:lang w:eastAsia="ar-SA"/>
        </w:rPr>
        <w:t xml:space="preserve"> </w:t>
      </w:r>
      <w:r w:rsidRPr="001E2618">
        <w:rPr>
          <w:bCs/>
          <w:sz w:val="22"/>
          <w:szCs w:val="22"/>
          <w:lang w:eastAsia="ar-SA"/>
        </w:rPr>
        <w:t xml:space="preserve">w zakresie </w:t>
      </w:r>
      <w:r>
        <w:rPr>
          <w:bCs/>
          <w:sz w:val="22"/>
          <w:szCs w:val="22"/>
          <w:lang w:eastAsia="ar-SA"/>
        </w:rPr>
        <w:t>Formularza asortymentowo – cenowego stanowiącego załącznik nr 2 do SWZ / załącznik nr 1 do umowy oraz Wzoru</w:t>
      </w:r>
      <w:r w:rsidRPr="001E2618">
        <w:rPr>
          <w:bCs/>
          <w:sz w:val="22"/>
          <w:szCs w:val="22"/>
          <w:lang w:eastAsia="ar-SA"/>
        </w:rPr>
        <w:t xml:space="preserve"> umowy stanowiącego załącznik nr </w:t>
      </w:r>
      <w:r>
        <w:rPr>
          <w:bCs/>
          <w:sz w:val="22"/>
          <w:szCs w:val="22"/>
          <w:lang w:eastAsia="ar-SA"/>
        </w:rPr>
        <w:t>4</w:t>
      </w:r>
      <w:r w:rsidRPr="001E2618">
        <w:rPr>
          <w:bCs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br/>
      </w:r>
      <w:r w:rsidRPr="001E2618">
        <w:rPr>
          <w:bCs/>
          <w:sz w:val="22"/>
          <w:szCs w:val="22"/>
          <w:lang w:eastAsia="ar-SA"/>
        </w:rPr>
        <w:t>do SWZ: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90149" w:rsidRPr="00727B40" w14:paraId="6718AFA5" w14:textId="77777777" w:rsidTr="00D0249E">
        <w:tc>
          <w:tcPr>
            <w:tcW w:w="9356" w:type="dxa"/>
            <w:shd w:val="clear" w:color="auto" w:fill="auto"/>
          </w:tcPr>
          <w:p w14:paraId="7E553CFC" w14:textId="77777777" w:rsidR="00727B40" w:rsidRDefault="00727B40" w:rsidP="00D0249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27118FD3" w14:textId="46369821" w:rsidR="00727B40" w:rsidRPr="002A393D" w:rsidRDefault="00727B40" w:rsidP="00727B40">
            <w:pPr>
              <w:spacing w:before="60" w:after="6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Pytanie nr 1</w:t>
            </w:r>
            <w:r w:rsidR="002A393D">
              <w:rPr>
                <w:b/>
                <w:bCs/>
                <w:sz w:val="22"/>
                <w:szCs w:val="22"/>
              </w:rPr>
              <w:t xml:space="preserve"> </w:t>
            </w:r>
          </w:p>
          <w:p w14:paraId="67C76A4A" w14:textId="77777777" w:rsidR="00727B40" w:rsidRPr="00727B40" w:rsidRDefault="00727B40" w:rsidP="00727B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 xml:space="preserve">Pakiet 7 poz. 1 - Czy Zamawiający miał na myśli wycenę </w:t>
            </w:r>
            <w:proofErr w:type="spellStart"/>
            <w:r w:rsidRPr="00727B40">
              <w:rPr>
                <w:sz w:val="22"/>
                <w:szCs w:val="22"/>
              </w:rPr>
              <w:t>Fidaxomicinum</w:t>
            </w:r>
            <w:proofErr w:type="spellEnd"/>
            <w:r w:rsidRPr="00727B40">
              <w:rPr>
                <w:sz w:val="22"/>
                <w:szCs w:val="22"/>
              </w:rPr>
              <w:t xml:space="preserve"> 200 mg?</w:t>
            </w:r>
          </w:p>
          <w:p w14:paraId="67DFFF92" w14:textId="3E1EFF58" w:rsidR="00822415" w:rsidRDefault="00727B40" w:rsidP="00822415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822415">
              <w:rPr>
                <w:sz w:val="22"/>
                <w:szCs w:val="22"/>
              </w:rPr>
              <w:t xml:space="preserve"> </w:t>
            </w:r>
            <w:r w:rsidR="00822415" w:rsidRPr="00822415">
              <w:rPr>
                <w:sz w:val="22"/>
                <w:szCs w:val="22"/>
              </w:rPr>
              <w:t>Tak, nastąpiła omyłka – chodzi o tabletki a 200 mg.</w:t>
            </w:r>
            <w:r w:rsidR="00822415">
              <w:rPr>
                <w:sz w:val="22"/>
                <w:szCs w:val="22"/>
              </w:rPr>
              <w:t xml:space="preserve"> </w:t>
            </w:r>
            <w:proofErr w:type="spellStart"/>
            <w:r w:rsidR="00822415" w:rsidRPr="00464E92">
              <w:rPr>
                <w:sz w:val="22"/>
                <w:szCs w:val="22"/>
                <w:lang w:val="de-DE"/>
              </w:rPr>
              <w:t>Zamawiający</w:t>
            </w:r>
            <w:proofErr w:type="spellEnd"/>
            <w:r w:rsidR="00822415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822415" w:rsidRPr="00464E92">
              <w:rPr>
                <w:sz w:val="22"/>
                <w:szCs w:val="22"/>
                <w:lang w:val="de-DE"/>
              </w:rPr>
              <w:t>modyfikuje</w:t>
            </w:r>
            <w:proofErr w:type="spellEnd"/>
            <w:r w:rsidR="00822415" w:rsidRPr="00464E92">
              <w:rPr>
                <w:sz w:val="22"/>
                <w:szCs w:val="22"/>
                <w:lang w:val="de-DE"/>
              </w:rPr>
              <w:t xml:space="preserve"> w </w:t>
            </w:r>
            <w:proofErr w:type="spellStart"/>
            <w:r w:rsidR="00822415" w:rsidRPr="00464E92">
              <w:rPr>
                <w:sz w:val="22"/>
                <w:szCs w:val="22"/>
                <w:lang w:val="de-DE"/>
              </w:rPr>
              <w:t>tym</w:t>
            </w:r>
            <w:proofErr w:type="spellEnd"/>
            <w:r w:rsidR="00822415" w:rsidRPr="00464E9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822415" w:rsidRPr="00464E92">
              <w:rPr>
                <w:sz w:val="22"/>
                <w:szCs w:val="22"/>
                <w:lang w:val="de-DE"/>
              </w:rPr>
              <w:t>zakresie</w:t>
            </w:r>
            <w:proofErr w:type="spellEnd"/>
            <w:r w:rsidR="00822415" w:rsidRPr="00464E9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822415" w:rsidRPr="00464E92">
              <w:rPr>
                <w:sz w:val="22"/>
                <w:szCs w:val="22"/>
                <w:lang w:val="de-DE"/>
              </w:rPr>
              <w:t>zał</w:t>
            </w:r>
            <w:r w:rsidR="00822415">
              <w:rPr>
                <w:sz w:val="22"/>
                <w:szCs w:val="22"/>
                <w:lang w:val="de-DE"/>
              </w:rPr>
              <w:t>ą</w:t>
            </w:r>
            <w:r w:rsidR="00822415" w:rsidRPr="00464E92">
              <w:rPr>
                <w:sz w:val="22"/>
                <w:szCs w:val="22"/>
                <w:lang w:val="de-DE"/>
              </w:rPr>
              <w:t>cznik</w:t>
            </w:r>
            <w:proofErr w:type="spellEnd"/>
            <w:r w:rsidR="00822415" w:rsidRPr="00464E9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822415" w:rsidRPr="00464E92">
              <w:rPr>
                <w:sz w:val="22"/>
                <w:szCs w:val="22"/>
                <w:lang w:val="de-DE"/>
              </w:rPr>
              <w:t>nr</w:t>
            </w:r>
            <w:proofErr w:type="spellEnd"/>
            <w:r w:rsidR="00822415" w:rsidRPr="00464E92">
              <w:rPr>
                <w:sz w:val="22"/>
                <w:szCs w:val="22"/>
                <w:lang w:val="de-DE"/>
              </w:rPr>
              <w:t xml:space="preserve"> </w:t>
            </w:r>
            <w:r w:rsidR="00822415">
              <w:rPr>
                <w:sz w:val="22"/>
                <w:szCs w:val="22"/>
                <w:lang w:val="de-DE"/>
              </w:rPr>
              <w:t>2</w:t>
            </w:r>
            <w:r w:rsidR="00822415" w:rsidRPr="00464E92">
              <w:rPr>
                <w:sz w:val="22"/>
                <w:szCs w:val="22"/>
                <w:lang w:val="de-DE"/>
              </w:rPr>
              <w:t xml:space="preserve"> do SWZ</w:t>
            </w:r>
            <w:r w:rsidR="00822415">
              <w:rPr>
                <w:sz w:val="22"/>
                <w:szCs w:val="22"/>
                <w:lang w:val="de-DE"/>
              </w:rPr>
              <w:t xml:space="preserve"> / </w:t>
            </w:r>
            <w:proofErr w:type="spellStart"/>
            <w:r w:rsidR="00822415">
              <w:rPr>
                <w:sz w:val="22"/>
                <w:szCs w:val="22"/>
                <w:lang w:val="de-DE"/>
              </w:rPr>
              <w:t>załącznik</w:t>
            </w:r>
            <w:proofErr w:type="spellEnd"/>
            <w:r w:rsidR="00822415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822415">
              <w:rPr>
                <w:sz w:val="22"/>
                <w:szCs w:val="22"/>
                <w:lang w:val="de-DE"/>
              </w:rPr>
              <w:t>nr</w:t>
            </w:r>
            <w:proofErr w:type="spellEnd"/>
            <w:r w:rsidR="00822415">
              <w:rPr>
                <w:sz w:val="22"/>
                <w:szCs w:val="22"/>
                <w:lang w:val="de-DE"/>
              </w:rPr>
              <w:t xml:space="preserve"> 1 do </w:t>
            </w:r>
            <w:proofErr w:type="spellStart"/>
            <w:r w:rsidR="00822415">
              <w:rPr>
                <w:sz w:val="22"/>
                <w:szCs w:val="22"/>
                <w:lang w:val="de-DE"/>
              </w:rPr>
              <w:t>umowy</w:t>
            </w:r>
            <w:proofErr w:type="spellEnd"/>
            <w:r w:rsidR="00822415" w:rsidRPr="00464E92">
              <w:rPr>
                <w:sz w:val="22"/>
                <w:szCs w:val="22"/>
                <w:lang w:val="de-DE"/>
              </w:rPr>
              <w:t xml:space="preserve">, </w:t>
            </w:r>
            <w:proofErr w:type="spellStart"/>
            <w:r w:rsidR="00822415" w:rsidRPr="00464E92">
              <w:rPr>
                <w:sz w:val="22"/>
                <w:szCs w:val="22"/>
                <w:lang w:val="de-DE"/>
              </w:rPr>
              <w:t>tj</w:t>
            </w:r>
            <w:proofErr w:type="spellEnd"/>
            <w:r w:rsidR="00822415" w:rsidRPr="00464E92">
              <w:rPr>
                <w:sz w:val="22"/>
                <w:szCs w:val="22"/>
                <w:lang w:val="de-DE"/>
              </w:rPr>
              <w:t xml:space="preserve">. </w:t>
            </w:r>
            <w:proofErr w:type="spellStart"/>
            <w:r w:rsidR="00822415">
              <w:rPr>
                <w:sz w:val="22"/>
                <w:szCs w:val="22"/>
                <w:lang w:val="de-DE"/>
              </w:rPr>
              <w:t>Formularz</w:t>
            </w:r>
            <w:proofErr w:type="spellEnd"/>
            <w:r w:rsidR="00822415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822415">
              <w:rPr>
                <w:sz w:val="22"/>
                <w:szCs w:val="22"/>
                <w:lang w:val="de-DE"/>
              </w:rPr>
              <w:t>asortymentowo</w:t>
            </w:r>
            <w:proofErr w:type="spellEnd"/>
            <w:r w:rsidR="00822415">
              <w:rPr>
                <w:sz w:val="22"/>
                <w:szCs w:val="22"/>
                <w:lang w:val="de-DE"/>
              </w:rPr>
              <w:t xml:space="preserve"> - </w:t>
            </w:r>
            <w:proofErr w:type="spellStart"/>
            <w:r w:rsidR="00822415">
              <w:rPr>
                <w:sz w:val="22"/>
                <w:szCs w:val="22"/>
                <w:lang w:val="de-DE"/>
              </w:rPr>
              <w:t>cenowy</w:t>
            </w:r>
            <w:proofErr w:type="spellEnd"/>
            <w:r w:rsidR="00822415" w:rsidRPr="00464E92">
              <w:rPr>
                <w:sz w:val="22"/>
                <w:szCs w:val="22"/>
                <w:lang w:val="de-DE"/>
              </w:rPr>
              <w:t>, który przesyła zainteresowanym Wykonawcom oraz</w:t>
            </w:r>
            <w:r w:rsidR="00822415">
              <w:rPr>
                <w:sz w:val="22"/>
                <w:szCs w:val="22"/>
                <w:lang w:val="de-DE"/>
              </w:rPr>
              <w:t xml:space="preserve"> </w:t>
            </w:r>
            <w:r w:rsidR="00822415" w:rsidRPr="00464E92">
              <w:rPr>
                <w:sz w:val="22"/>
                <w:szCs w:val="22"/>
                <w:lang w:val="de-DE"/>
              </w:rPr>
              <w:t>zamieszcza</w:t>
            </w:r>
            <w:r w:rsidR="00822415">
              <w:rPr>
                <w:sz w:val="22"/>
                <w:szCs w:val="22"/>
                <w:lang w:val="de-DE"/>
              </w:rPr>
              <w:t xml:space="preserve"> </w:t>
            </w:r>
            <w:r w:rsidR="00822415" w:rsidRPr="00464E92">
              <w:rPr>
                <w:sz w:val="22"/>
                <w:szCs w:val="22"/>
                <w:lang w:val="de-DE"/>
              </w:rPr>
              <w:t>na</w:t>
            </w:r>
            <w:r w:rsidR="00822415">
              <w:rPr>
                <w:sz w:val="22"/>
                <w:szCs w:val="22"/>
                <w:lang w:val="de-DE"/>
              </w:rPr>
              <w:t xml:space="preserve"> </w:t>
            </w:r>
            <w:r w:rsidR="00822415" w:rsidRPr="00464E92">
              <w:rPr>
                <w:sz w:val="22"/>
                <w:szCs w:val="22"/>
                <w:lang w:val="de-DE"/>
              </w:rPr>
              <w:t>stronie</w:t>
            </w:r>
            <w:r w:rsidR="00822415">
              <w:rPr>
                <w:sz w:val="22"/>
                <w:szCs w:val="22"/>
                <w:lang w:val="de-DE"/>
              </w:rPr>
              <w:t xml:space="preserve"> </w:t>
            </w:r>
            <w:r w:rsidR="00822415" w:rsidRPr="00464E92">
              <w:rPr>
                <w:sz w:val="22"/>
                <w:szCs w:val="22"/>
                <w:lang w:val="de-DE"/>
              </w:rPr>
              <w:t>internetowej</w:t>
            </w:r>
            <w:r w:rsidR="00822415">
              <w:rPr>
                <w:sz w:val="22"/>
                <w:szCs w:val="22"/>
                <w:lang w:val="de-DE"/>
              </w:rPr>
              <w:t xml:space="preserve"> </w:t>
            </w:r>
            <w:r w:rsidR="00822415" w:rsidRPr="00464E92">
              <w:rPr>
                <w:sz w:val="22"/>
                <w:szCs w:val="22"/>
                <w:lang w:val="de-DE"/>
              </w:rPr>
              <w:t xml:space="preserve">Zamawiającego </w:t>
            </w:r>
            <w:r w:rsidR="00822415" w:rsidRPr="00464E92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505F5A8D" w14:textId="77777777" w:rsidR="00727B40" w:rsidRDefault="00727B40" w:rsidP="00D0249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7521C1D0" w14:textId="7EB11B6E" w:rsidR="00727B40" w:rsidRPr="002A393D" w:rsidRDefault="00727B40" w:rsidP="00727B40">
            <w:pPr>
              <w:spacing w:before="60" w:after="6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Pytanie nr 2</w:t>
            </w:r>
            <w:r w:rsidR="002A393D"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</w:p>
          <w:p w14:paraId="2B154CAA" w14:textId="5DB09E47" w:rsidR="00727B40" w:rsidRPr="00727B40" w:rsidRDefault="00727B40" w:rsidP="00727B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>Czy zamawiający wyraża zgodę na zmianę wielkości opakowań ? Proszę podać sposób przeliczenia - do 2 miejsc po przecinku czy do pełnego opakowania w górę ?</w:t>
            </w:r>
          </w:p>
          <w:p w14:paraId="6B2AD239" w14:textId="1CD6FCE8" w:rsidR="00727B40" w:rsidRPr="00963676" w:rsidRDefault="00727B40" w:rsidP="00963676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63676">
              <w:rPr>
                <w:b/>
                <w:bCs/>
                <w:sz w:val="22"/>
                <w:szCs w:val="22"/>
              </w:rPr>
              <w:t xml:space="preserve"> </w:t>
            </w:r>
            <w:r w:rsidR="00963676" w:rsidRPr="00963676">
              <w:rPr>
                <w:sz w:val="22"/>
                <w:szCs w:val="22"/>
              </w:rPr>
              <w:t>Tak, Zamawiający wyraża zgodę na zmianę wielkości opakowań. W takim przypadku proszę o zaokrąglenie ilości do pełnego opakowania w gorę.</w:t>
            </w:r>
          </w:p>
          <w:p w14:paraId="64CFC4F3" w14:textId="77777777" w:rsidR="00727B40" w:rsidRDefault="00727B40" w:rsidP="00727B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1C37C04" w14:textId="77777777" w:rsidR="00727B40" w:rsidRPr="00727B40" w:rsidRDefault="00727B40" w:rsidP="00727B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3</w:t>
            </w:r>
          </w:p>
          <w:p w14:paraId="137961D9" w14:textId="1D35A9D6" w:rsidR="00727B40" w:rsidRPr="00727B40" w:rsidRDefault="00727B40" w:rsidP="00727B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>Czy Zamawiający wyrazi zgodę na zmianę postaci proponowanych preparatów - tabletki na tabletki powlekane lub kapsułki lub drażetki i odwrotnie</w:t>
            </w:r>
            <w:r w:rsidR="0061115A">
              <w:rPr>
                <w:sz w:val="22"/>
                <w:szCs w:val="22"/>
              </w:rPr>
              <w:t xml:space="preserve"> </w:t>
            </w:r>
            <w:r w:rsidRPr="00727B40">
              <w:rPr>
                <w:sz w:val="22"/>
                <w:szCs w:val="22"/>
              </w:rPr>
              <w:t>?</w:t>
            </w:r>
          </w:p>
          <w:p w14:paraId="32AB84BE" w14:textId="6136AED3" w:rsidR="00727B40" w:rsidRPr="00963676" w:rsidRDefault="00727B40" w:rsidP="00727B4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  <w:r w:rsidR="00963676">
              <w:rPr>
                <w:b/>
                <w:bCs/>
                <w:sz w:val="22"/>
                <w:szCs w:val="22"/>
              </w:rPr>
              <w:t xml:space="preserve"> </w:t>
            </w:r>
            <w:r w:rsidR="00963676" w:rsidRPr="00963676">
              <w:rPr>
                <w:sz w:val="22"/>
                <w:szCs w:val="22"/>
              </w:rPr>
              <w:t>Tak, Zamawiający wyraża zgodę.</w:t>
            </w:r>
          </w:p>
          <w:p w14:paraId="79104EBA" w14:textId="77777777" w:rsidR="00727B40" w:rsidRDefault="00727B40" w:rsidP="00727B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1A93062" w14:textId="77777777" w:rsidR="00727B40" w:rsidRPr="00727B40" w:rsidRDefault="00727B40" w:rsidP="00727B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4</w:t>
            </w:r>
          </w:p>
          <w:p w14:paraId="52B1C7FD" w14:textId="6C9C1328" w:rsidR="00727B40" w:rsidRPr="00727B40" w:rsidRDefault="00727B40" w:rsidP="00727B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>Czy Zamawiający wyrazi zgodę na zmianę postaci proponowanych preparatów - fiolki na ampułki lub ampułko-strzykawki i odwrotnie</w:t>
            </w:r>
            <w:r>
              <w:rPr>
                <w:sz w:val="22"/>
                <w:szCs w:val="22"/>
              </w:rPr>
              <w:t xml:space="preserve"> </w:t>
            </w:r>
            <w:r w:rsidRPr="00727B40">
              <w:rPr>
                <w:sz w:val="22"/>
                <w:szCs w:val="22"/>
              </w:rPr>
              <w:t>?</w:t>
            </w:r>
          </w:p>
          <w:p w14:paraId="09520B15" w14:textId="164AEA7B" w:rsidR="00727B40" w:rsidRPr="00963676" w:rsidRDefault="00727B40" w:rsidP="00963676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63676">
              <w:rPr>
                <w:b/>
                <w:bCs/>
                <w:sz w:val="22"/>
                <w:szCs w:val="22"/>
              </w:rPr>
              <w:t xml:space="preserve"> </w:t>
            </w:r>
            <w:r w:rsidR="00963676" w:rsidRPr="00963676">
              <w:rPr>
                <w:sz w:val="22"/>
                <w:szCs w:val="22"/>
              </w:rPr>
              <w:t>Zamawiający wyraża zgodę na zamianę fiolek na ampułki i odwrotnie oraz na zamianę fiolek lub ampułek na ampułkostrzykawki.</w:t>
            </w:r>
          </w:p>
          <w:p w14:paraId="2B7FDF39" w14:textId="77777777" w:rsidR="00727B40" w:rsidRDefault="00727B40" w:rsidP="00727B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3A36931" w14:textId="77777777" w:rsidR="00727B40" w:rsidRPr="00727B40" w:rsidRDefault="00727B40" w:rsidP="00727B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5</w:t>
            </w:r>
          </w:p>
          <w:p w14:paraId="0F0774B0" w14:textId="1164A8FE" w:rsidR="00727B40" w:rsidRPr="00727B40" w:rsidRDefault="00727B40" w:rsidP="00727B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>Czy Zamawiający wyrazi zgodę na zmianę wielkości opakowań płynów, syropów, maści, kremów itp. celem zaproponowania oferty korzystniejszej cenowo (przeliczenie ilości opakowań miałoby miejsce w oparciu o mg, ml itp.)</w:t>
            </w:r>
          </w:p>
          <w:p w14:paraId="2C144F64" w14:textId="7E249698" w:rsidR="00727B40" w:rsidRPr="00963676" w:rsidRDefault="00727B40" w:rsidP="00963676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63676">
              <w:rPr>
                <w:b/>
                <w:bCs/>
                <w:sz w:val="22"/>
                <w:szCs w:val="22"/>
              </w:rPr>
              <w:t xml:space="preserve"> </w:t>
            </w:r>
            <w:r w:rsidR="00963676" w:rsidRPr="00963676">
              <w:rPr>
                <w:sz w:val="22"/>
                <w:szCs w:val="22"/>
              </w:rPr>
              <w:t>Tak, Zamawiający wyraża zgodę na zmianę wielkości opakowań. W takim przypadku proszę o zaokrąglenie ilości do pełnego opakowania w gorę.</w:t>
            </w:r>
          </w:p>
          <w:p w14:paraId="223685CC" w14:textId="77777777" w:rsidR="00727B40" w:rsidRDefault="00727B40" w:rsidP="00727B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0B7AE1D" w14:textId="77777777" w:rsidR="00727B40" w:rsidRPr="00727B40" w:rsidRDefault="00727B40" w:rsidP="00727B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6</w:t>
            </w:r>
          </w:p>
          <w:p w14:paraId="419F618E" w14:textId="0EE40CF6" w:rsidR="00727B40" w:rsidRPr="00727B40" w:rsidRDefault="00727B40" w:rsidP="00727B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>Czy Zamawiający dopuści wycenę produktów dostępnych na jednorazowe zezwolenie MZ ? W sytuacji jeśli aktualnie tylko takie produkty są dostępne na rynku.</w:t>
            </w:r>
          </w:p>
          <w:p w14:paraId="1A6E6851" w14:textId="1DC60820" w:rsidR="00727B40" w:rsidRPr="00963676" w:rsidRDefault="00727B40" w:rsidP="00963676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63676">
              <w:rPr>
                <w:b/>
                <w:bCs/>
                <w:sz w:val="22"/>
                <w:szCs w:val="22"/>
              </w:rPr>
              <w:t xml:space="preserve"> </w:t>
            </w:r>
            <w:r w:rsidR="00963676" w:rsidRPr="00963676">
              <w:rPr>
                <w:sz w:val="22"/>
                <w:szCs w:val="22"/>
              </w:rPr>
              <w:t>Tak, Zamawiający dopuszcza wycenę produktów dostępnych na zezwolenie – w ofercie należy ten fakt wyraźnie zaznaczyć oraz podać numer zezwolenia MZ.</w:t>
            </w:r>
          </w:p>
          <w:p w14:paraId="18A4BC34" w14:textId="77777777" w:rsidR="00727B40" w:rsidRDefault="00727B40" w:rsidP="00727B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2D4C307" w14:textId="77777777" w:rsidR="00727B40" w:rsidRPr="002023C0" w:rsidRDefault="00727B40" w:rsidP="00727B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023C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 w:rsidRPr="002023C0">
              <w:rPr>
                <w:b/>
                <w:bCs/>
                <w:sz w:val="22"/>
                <w:szCs w:val="22"/>
              </w:rPr>
              <w:t>7</w:t>
            </w:r>
          </w:p>
          <w:p w14:paraId="374A967F" w14:textId="2B15FFDA" w:rsidR="00727B40" w:rsidRPr="002023C0" w:rsidRDefault="00727B40" w:rsidP="00727B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023C0">
              <w:rPr>
                <w:sz w:val="22"/>
                <w:szCs w:val="22"/>
              </w:rPr>
              <w:t>Zwracamy się z prośbą o określenie w jaki sposób postąpić w przypadku zaprzestania lub braku produkcji danego preparatu. Czy Zamawiający wyrazi zgodę na podanie ostatniej ceny i informacji pod pakietem ?</w:t>
            </w:r>
          </w:p>
          <w:p w14:paraId="2EAB585E" w14:textId="77777777" w:rsidR="002023C0" w:rsidRPr="002023C0" w:rsidRDefault="00727B40" w:rsidP="002023C0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2023C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63676" w:rsidRPr="002023C0">
              <w:rPr>
                <w:b/>
                <w:bCs/>
                <w:sz w:val="22"/>
                <w:szCs w:val="22"/>
              </w:rPr>
              <w:t xml:space="preserve"> </w:t>
            </w:r>
            <w:r w:rsidR="002023C0" w:rsidRPr="002023C0">
              <w:rPr>
                <w:sz w:val="22"/>
                <w:szCs w:val="22"/>
              </w:rPr>
              <w:t xml:space="preserve">W przypadku braku w produkcji danej substancji w określonej dawce – należy umieścić tę informację w wierszu przeznaczonym na wycenę. W przypadku czasowej niedostępności w momencie składania oferty, Wykonawca musi rozeznać czy będzie w stanie zabezpieczyć potrzeby Zamawiającego, określone w SWZ w całym czasie obowiązywania umowy. Jeśli czasowy brak dostępności nie wpłynie na realizację zamówienia po podpisaniu umowy – Oferent winien wycenić tę pozycję zgodnie z własnymi bieżącymi kalkulacjami. </w:t>
            </w:r>
          </w:p>
          <w:p w14:paraId="12B20292" w14:textId="7E69D1A8" w:rsidR="00727B40" w:rsidRDefault="00727B40" w:rsidP="00D0249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2195D93" w14:textId="650E0A74" w:rsidR="00727B40" w:rsidRPr="002A393D" w:rsidRDefault="00727B40" w:rsidP="00727B40">
            <w:pPr>
              <w:spacing w:before="60" w:after="6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8</w:t>
            </w:r>
            <w:r w:rsidR="002A393D">
              <w:rPr>
                <w:b/>
                <w:bCs/>
                <w:sz w:val="22"/>
                <w:szCs w:val="22"/>
              </w:rPr>
              <w:t xml:space="preserve"> </w:t>
            </w:r>
          </w:p>
          <w:p w14:paraId="3227B5A2" w14:textId="77777777" w:rsidR="00727B40" w:rsidRPr="00727B40" w:rsidRDefault="00727B40" w:rsidP="00727B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>Do §4 pkt 5 wzoru umowy. Skoro Zamawiający przewiduje dostawy sukcesywne, zgodne z bieżącym zapotrzebowaniem, czyli nie przewiduje konieczności dłuższego przechowywania zamówionych produktów w magazynie apteki szpitalnej, to dlaczego wyznacza warunek 12-miesięcznego okresu ważności zamówionych towarów? Wskazujemy przy tym, że zgodnie z Prawem farmaceutycznym produkty lecznicze do ostatniego dnia terminu ważności są pełnowartościowe i dopuszczone do obrotu. W związku z powyższym prosimy o dopisanie do §4 pkt 5 wzoru umowy następującej treści: "Dostawy produktów z krótszym terminem ważności mogą być dopuszczone w wyjątkowych sytuacjach i każdorazowo zgodę na nie musi wyrazić upoważniony przedstawiciel Zamawiającego."</w:t>
            </w:r>
          </w:p>
          <w:p w14:paraId="4EF23BB8" w14:textId="77777777" w:rsidR="00174F5C" w:rsidRPr="00464E92" w:rsidRDefault="00727B40" w:rsidP="00174F5C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174F5C">
              <w:rPr>
                <w:sz w:val="22"/>
                <w:szCs w:val="22"/>
              </w:rPr>
              <w:t xml:space="preserve"> </w:t>
            </w:r>
            <w:r w:rsidR="00174F5C" w:rsidRPr="00464E92">
              <w:rPr>
                <w:sz w:val="22"/>
                <w:szCs w:val="22"/>
              </w:rPr>
              <w:t xml:space="preserve">Zamawiający wyraża zgodę. </w:t>
            </w:r>
            <w:proofErr w:type="spellStart"/>
            <w:r w:rsidR="00174F5C" w:rsidRPr="00464E92">
              <w:rPr>
                <w:sz w:val="22"/>
                <w:szCs w:val="22"/>
                <w:lang w:val="de-DE"/>
              </w:rPr>
              <w:t>Zamawiający</w:t>
            </w:r>
            <w:proofErr w:type="spellEnd"/>
            <w:r w:rsidR="00174F5C" w:rsidRPr="00464E9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174F5C" w:rsidRPr="00464E92">
              <w:rPr>
                <w:sz w:val="22"/>
                <w:szCs w:val="22"/>
                <w:lang w:val="de-DE"/>
              </w:rPr>
              <w:t>modyfikuje</w:t>
            </w:r>
            <w:proofErr w:type="spellEnd"/>
            <w:r w:rsidR="00174F5C" w:rsidRPr="00464E92">
              <w:rPr>
                <w:sz w:val="22"/>
                <w:szCs w:val="22"/>
                <w:lang w:val="de-DE"/>
              </w:rPr>
              <w:t xml:space="preserve"> </w:t>
            </w:r>
            <w:r w:rsidR="00174F5C">
              <w:rPr>
                <w:sz w:val="22"/>
                <w:szCs w:val="22"/>
                <w:lang w:val="de-DE"/>
              </w:rPr>
              <w:br/>
            </w:r>
            <w:r w:rsidR="00174F5C" w:rsidRPr="00464E92">
              <w:rPr>
                <w:sz w:val="22"/>
                <w:szCs w:val="22"/>
                <w:lang w:val="de-DE"/>
              </w:rPr>
              <w:t xml:space="preserve">w </w:t>
            </w:r>
            <w:proofErr w:type="spellStart"/>
            <w:r w:rsidR="00174F5C" w:rsidRPr="00464E92">
              <w:rPr>
                <w:sz w:val="22"/>
                <w:szCs w:val="22"/>
                <w:lang w:val="de-DE"/>
              </w:rPr>
              <w:t>tym</w:t>
            </w:r>
            <w:proofErr w:type="spellEnd"/>
            <w:r w:rsidR="00174F5C" w:rsidRPr="00464E9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174F5C" w:rsidRPr="00464E92">
              <w:rPr>
                <w:sz w:val="22"/>
                <w:szCs w:val="22"/>
                <w:lang w:val="de-DE"/>
              </w:rPr>
              <w:t>zakresie</w:t>
            </w:r>
            <w:proofErr w:type="spellEnd"/>
            <w:r w:rsidR="00174F5C" w:rsidRPr="00464E9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174F5C" w:rsidRPr="00464E92">
              <w:rPr>
                <w:sz w:val="22"/>
                <w:szCs w:val="22"/>
                <w:lang w:val="de-DE"/>
              </w:rPr>
              <w:t>załącznik</w:t>
            </w:r>
            <w:proofErr w:type="spellEnd"/>
            <w:r w:rsidR="00174F5C" w:rsidRPr="00464E9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174F5C" w:rsidRPr="00464E92">
              <w:rPr>
                <w:sz w:val="22"/>
                <w:szCs w:val="22"/>
                <w:lang w:val="de-DE"/>
              </w:rPr>
              <w:t>nr</w:t>
            </w:r>
            <w:proofErr w:type="spellEnd"/>
            <w:r w:rsidR="00174F5C" w:rsidRPr="00464E92">
              <w:rPr>
                <w:sz w:val="22"/>
                <w:szCs w:val="22"/>
                <w:lang w:val="de-DE"/>
              </w:rPr>
              <w:t xml:space="preserve"> </w:t>
            </w:r>
            <w:r w:rsidR="00174F5C">
              <w:rPr>
                <w:sz w:val="22"/>
                <w:szCs w:val="22"/>
                <w:lang w:val="de-DE"/>
              </w:rPr>
              <w:t>4</w:t>
            </w:r>
            <w:r w:rsidR="00174F5C" w:rsidRPr="00464E92">
              <w:rPr>
                <w:sz w:val="22"/>
                <w:szCs w:val="22"/>
                <w:lang w:val="de-DE"/>
              </w:rPr>
              <w:t xml:space="preserve"> do SWZ, </w:t>
            </w:r>
            <w:proofErr w:type="spellStart"/>
            <w:r w:rsidR="00174F5C" w:rsidRPr="00464E92">
              <w:rPr>
                <w:sz w:val="22"/>
                <w:szCs w:val="22"/>
                <w:lang w:val="de-DE"/>
              </w:rPr>
              <w:t>tj</w:t>
            </w:r>
            <w:proofErr w:type="spellEnd"/>
            <w:r w:rsidR="00174F5C" w:rsidRPr="00464E92">
              <w:rPr>
                <w:sz w:val="22"/>
                <w:szCs w:val="22"/>
                <w:lang w:val="de-DE"/>
              </w:rPr>
              <w:t xml:space="preserve">. </w:t>
            </w:r>
            <w:proofErr w:type="spellStart"/>
            <w:r w:rsidR="00174F5C" w:rsidRPr="00464E92">
              <w:rPr>
                <w:sz w:val="22"/>
                <w:szCs w:val="22"/>
                <w:lang w:val="de-DE"/>
              </w:rPr>
              <w:t>Wzór</w:t>
            </w:r>
            <w:proofErr w:type="spellEnd"/>
            <w:r w:rsidR="00174F5C" w:rsidRPr="00464E9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174F5C" w:rsidRPr="00464E92">
              <w:rPr>
                <w:sz w:val="22"/>
                <w:szCs w:val="22"/>
                <w:lang w:val="de-DE"/>
              </w:rPr>
              <w:t>umowy</w:t>
            </w:r>
            <w:proofErr w:type="spellEnd"/>
            <w:r w:rsidR="00174F5C" w:rsidRPr="00464E92">
              <w:rPr>
                <w:sz w:val="22"/>
                <w:szCs w:val="22"/>
                <w:lang w:val="de-DE"/>
              </w:rPr>
              <w:t>, który przesyła zainteresowanym Wykonawcom oraz</w:t>
            </w:r>
            <w:r w:rsidR="00174F5C">
              <w:rPr>
                <w:sz w:val="22"/>
                <w:szCs w:val="22"/>
                <w:lang w:val="de-DE"/>
              </w:rPr>
              <w:t xml:space="preserve"> </w:t>
            </w:r>
            <w:r w:rsidR="00174F5C" w:rsidRPr="00464E92">
              <w:rPr>
                <w:sz w:val="22"/>
                <w:szCs w:val="22"/>
                <w:lang w:val="de-DE"/>
              </w:rPr>
              <w:t>zamieszcza</w:t>
            </w:r>
            <w:r w:rsidR="00174F5C">
              <w:rPr>
                <w:sz w:val="22"/>
                <w:szCs w:val="22"/>
                <w:lang w:val="de-DE"/>
              </w:rPr>
              <w:t xml:space="preserve"> </w:t>
            </w:r>
            <w:r w:rsidR="00174F5C" w:rsidRPr="00464E92">
              <w:rPr>
                <w:sz w:val="22"/>
                <w:szCs w:val="22"/>
                <w:lang w:val="de-DE"/>
              </w:rPr>
              <w:t>na</w:t>
            </w:r>
            <w:r w:rsidR="00174F5C">
              <w:rPr>
                <w:sz w:val="22"/>
                <w:szCs w:val="22"/>
                <w:lang w:val="de-DE"/>
              </w:rPr>
              <w:t xml:space="preserve"> </w:t>
            </w:r>
            <w:r w:rsidR="00174F5C" w:rsidRPr="00464E92">
              <w:rPr>
                <w:sz w:val="22"/>
                <w:szCs w:val="22"/>
                <w:lang w:val="de-DE"/>
              </w:rPr>
              <w:t>stronie</w:t>
            </w:r>
            <w:r w:rsidR="00174F5C">
              <w:rPr>
                <w:sz w:val="22"/>
                <w:szCs w:val="22"/>
                <w:lang w:val="de-DE"/>
              </w:rPr>
              <w:t xml:space="preserve"> </w:t>
            </w:r>
            <w:r w:rsidR="00174F5C" w:rsidRPr="00464E92">
              <w:rPr>
                <w:sz w:val="22"/>
                <w:szCs w:val="22"/>
                <w:lang w:val="de-DE"/>
              </w:rPr>
              <w:t>internetowej</w:t>
            </w:r>
            <w:r w:rsidR="00174F5C">
              <w:rPr>
                <w:sz w:val="22"/>
                <w:szCs w:val="22"/>
                <w:lang w:val="de-DE"/>
              </w:rPr>
              <w:t xml:space="preserve"> </w:t>
            </w:r>
            <w:r w:rsidR="00174F5C" w:rsidRPr="00464E92">
              <w:rPr>
                <w:sz w:val="22"/>
                <w:szCs w:val="22"/>
                <w:lang w:val="de-DE"/>
              </w:rPr>
              <w:t xml:space="preserve">Zamawiającego </w:t>
            </w:r>
            <w:r w:rsidR="00174F5C" w:rsidRPr="00464E92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386FCA8A" w14:textId="3DE9E9B2" w:rsidR="00727B40" w:rsidRPr="00174F5C" w:rsidRDefault="00727B40" w:rsidP="00727B40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14:paraId="33B9DCEF" w14:textId="77777777" w:rsidR="00727B40" w:rsidRPr="00727B40" w:rsidRDefault="00727B40" w:rsidP="00727B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C5D9DA1" w14:textId="77777777" w:rsidR="00727B40" w:rsidRPr="00727B40" w:rsidRDefault="00727B40" w:rsidP="00727B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9</w:t>
            </w:r>
          </w:p>
          <w:p w14:paraId="2E751D67" w14:textId="77777777" w:rsidR="00727B40" w:rsidRPr="00727B40" w:rsidRDefault="00727B40" w:rsidP="00727B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>Do §5 ust. 3, §8 ust. 3, §11 ust. 6 wzoru umowy: Prosimy o dodanie słów zgodnych z przesłanką wynikającą z treści art. 552 k.c.: "... z wyłączeniem powołania się przez Dostawcę na okoliczności, które zgodnie z przepisami prawa powszechnie obowiązującego uprawniają Sprzedającego do odmowy dostarczenia towaru Kupującemu.”</w:t>
            </w:r>
          </w:p>
          <w:p w14:paraId="5DF5D241" w14:textId="03AC6B82" w:rsidR="00727B40" w:rsidRPr="0091175B" w:rsidRDefault="00727B40" w:rsidP="0091175B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1175B">
              <w:rPr>
                <w:sz w:val="22"/>
                <w:szCs w:val="22"/>
              </w:rPr>
              <w:t xml:space="preserve"> </w:t>
            </w:r>
            <w:r w:rsidR="0091175B" w:rsidRPr="00B94FDA">
              <w:rPr>
                <w:sz w:val="22"/>
                <w:szCs w:val="22"/>
              </w:rPr>
              <w:t xml:space="preserve">Jak SWZ. Zamawiający nie ogranicza stosowania przepisów KC, w zakresie zasad odpowiedzialności za niewykonanie czy nienależyte wykonanie umowy, w tym pojęć zwłoki </w:t>
            </w:r>
            <w:r w:rsidR="0091175B">
              <w:rPr>
                <w:sz w:val="22"/>
                <w:szCs w:val="22"/>
              </w:rPr>
              <w:t>u</w:t>
            </w:r>
            <w:r w:rsidR="0091175B" w:rsidRPr="00B94FDA">
              <w:rPr>
                <w:sz w:val="22"/>
                <w:szCs w:val="22"/>
              </w:rPr>
              <w:t>żytych we wzorze umowy</w:t>
            </w:r>
            <w:r w:rsidR="00CE778F">
              <w:rPr>
                <w:sz w:val="22"/>
                <w:szCs w:val="22"/>
              </w:rPr>
              <w:t>.</w:t>
            </w:r>
          </w:p>
          <w:p w14:paraId="3A8FFFA6" w14:textId="77777777" w:rsidR="00727B40" w:rsidRPr="00727B40" w:rsidRDefault="00727B40" w:rsidP="00727B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14F5CB2" w14:textId="77777777" w:rsidR="00727B40" w:rsidRPr="004F7544" w:rsidRDefault="00727B40" w:rsidP="00727B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4F7544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 w:rsidRPr="004F7544">
              <w:rPr>
                <w:b/>
                <w:bCs/>
                <w:sz w:val="22"/>
                <w:szCs w:val="22"/>
              </w:rPr>
              <w:t>10</w:t>
            </w:r>
          </w:p>
          <w:p w14:paraId="1CA3E6E4" w14:textId="77777777" w:rsidR="00727B40" w:rsidRPr="004F7544" w:rsidRDefault="00727B40" w:rsidP="00727B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7544">
              <w:rPr>
                <w:sz w:val="22"/>
                <w:szCs w:val="22"/>
              </w:rPr>
              <w:t>Do §7 ust. 2 oraz §10 ust. 2 lit. e) wzoru umowy: Prosimy o modyfikację treści §7 ust. 2 oraz §10 ust. 2 lit. e)  poprzez skonkretyzowanie granicznych wartości dla poszczególnych pozycji asortymentowych, jakie Zamawiający zamierza zrealizować, np. poprzez podanie, że zmiany ilości produktów określonych w formularzu asortymentowo – cenowym mogą ulec zmniejszeniu lub zwiększeniu w granicach +/- 20%, przy czym przez takie sformułowanie Zamawiający będzie rozumiał możliwość zamówienia o 20% mniejszych lub o 20% większych ilości, każdego z zamówionych asortymentów. Aktualna treść postanowień §7 ust. 2 oraz §10 ust. 2 lit. e) wzoru umowy jest na tyle ogólna oraz nieprecyzyjna, że na ich podstawie wykonawcy nie są w stanie określić faktycznej wielkości przedmiotu zamówienia w zakresie jego poszczególnych pozycji asortymentowych, a tym samym nie są w stanie dokonać prawidłowej kalkulacji cen na potrzeby składanej oferty.</w:t>
            </w:r>
          </w:p>
          <w:p w14:paraId="56DD8494" w14:textId="7821A092" w:rsidR="00727B40" w:rsidRPr="004F7544" w:rsidRDefault="00727B40" w:rsidP="004F7544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4F7544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4F7544" w:rsidRPr="004F7544">
              <w:rPr>
                <w:sz w:val="22"/>
                <w:szCs w:val="22"/>
              </w:rPr>
              <w:t xml:space="preserve"> Jak SWZ. We wzorze umowy nie ma w paragrafie 10 ust. 2 lit e). natomiast kwestia poruszona, jest klarownie wykazana w paragrafie 10 ust. 2 pkt 5) wzoru umowy, który zapewnia możliwość oszacowania możliwych zmian w danych pozycjach (jeśli s</w:t>
            </w:r>
            <w:r w:rsidR="004F7544">
              <w:rPr>
                <w:sz w:val="22"/>
                <w:szCs w:val="22"/>
              </w:rPr>
              <w:t>ą</w:t>
            </w:r>
            <w:r w:rsidR="004F7544" w:rsidRPr="004F7544">
              <w:rPr>
                <w:sz w:val="22"/>
                <w:szCs w:val="22"/>
              </w:rPr>
              <w:t xml:space="preserve"> takie w danym postepowaniu), przy niezmienionej wartości umowy.</w:t>
            </w:r>
          </w:p>
          <w:p w14:paraId="0B34141C" w14:textId="77777777" w:rsidR="00727B40" w:rsidRDefault="00727B40" w:rsidP="00D0249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7F430B0" w14:textId="77777777" w:rsidR="00727B40" w:rsidRPr="00727B40" w:rsidRDefault="00727B40" w:rsidP="00727B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11</w:t>
            </w:r>
          </w:p>
          <w:p w14:paraId="1DFCCAD3" w14:textId="77777777" w:rsidR="00727B40" w:rsidRPr="00727B40" w:rsidRDefault="00727B40" w:rsidP="00727B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>Do §7 ust. 5 wzoru umowy: Prosimy o odstąpienie od cedowania na Wykonawcy obowiązku dostarczania wraz z fakturą informacji o zewidencjonowanym poziomie kwotowego wykorzystania całości umowy oraz poszczególnych zamówień częściowych, gdyż to w gestii Zamawiającego leży kontrola stanu dokonywanych przez siebie zamówień.</w:t>
            </w:r>
          </w:p>
          <w:p w14:paraId="08000D32" w14:textId="77777777" w:rsidR="0091175B" w:rsidRPr="00727B40" w:rsidRDefault="00727B40" w:rsidP="0091175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1175B">
              <w:rPr>
                <w:b/>
                <w:bCs/>
                <w:sz w:val="22"/>
                <w:szCs w:val="22"/>
              </w:rPr>
              <w:t xml:space="preserve"> </w:t>
            </w:r>
            <w:r w:rsidR="0091175B">
              <w:rPr>
                <w:sz w:val="22"/>
                <w:szCs w:val="22"/>
              </w:rPr>
              <w:t>Jak SWZ. Vide ograniczenie zawarte w par 10 ust. 2 pkt 5) wzoru umowy.</w:t>
            </w:r>
          </w:p>
          <w:p w14:paraId="70532EE6" w14:textId="77777777" w:rsidR="00727B40" w:rsidRPr="00727B40" w:rsidRDefault="00727B40" w:rsidP="00727B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23B2DE8" w14:textId="77777777" w:rsidR="00727B40" w:rsidRPr="00CE778F" w:rsidRDefault="00727B40" w:rsidP="00727B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CE778F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 w:rsidRPr="00CE778F">
              <w:rPr>
                <w:b/>
                <w:bCs/>
                <w:sz w:val="22"/>
                <w:szCs w:val="22"/>
              </w:rPr>
              <w:t>12</w:t>
            </w:r>
          </w:p>
          <w:p w14:paraId="735CFCF6" w14:textId="77777777" w:rsidR="00727B40" w:rsidRPr="00CE778F" w:rsidRDefault="00727B40" w:rsidP="00727B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778F">
              <w:rPr>
                <w:sz w:val="22"/>
                <w:szCs w:val="22"/>
              </w:rPr>
              <w:t>Do §10 ust. 2 pkt 2) wzoru umowy: Prosimy o rezygnację z obowiązku uzasadniania podwyżki cen urzędowych i dostarczania tym celu oświadczenia producenta. Informujemy Zamawiającego, że zmiany w zakresie limitów cen urzędowych dokonywane są przez Ministra Zdrowia w drodze aktów prawnych powszechnie obowiązujących, trudno zatem odnaleźć uzasadnienie dla konieczności tłumaczenia tych decyzji w drodze pisemnych wyjaśnień Wykonawców czy oświadczeń producentów.</w:t>
            </w:r>
          </w:p>
          <w:p w14:paraId="29CBEA9F" w14:textId="77777777" w:rsidR="00CE778F" w:rsidRPr="00464E92" w:rsidRDefault="00727B40" w:rsidP="00CE778F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E778F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CE778F">
              <w:rPr>
                <w:sz w:val="22"/>
                <w:szCs w:val="22"/>
              </w:rPr>
              <w:t xml:space="preserve"> </w:t>
            </w:r>
            <w:r w:rsidR="00CE778F" w:rsidRPr="00464E92">
              <w:rPr>
                <w:sz w:val="22"/>
                <w:szCs w:val="22"/>
              </w:rPr>
              <w:t xml:space="preserve">Zamawiający wyraża zgodę. </w:t>
            </w:r>
            <w:proofErr w:type="spellStart"/>
            <w:r w:rsidR="00CE778F" w:rsidRPr="00464E92">
              <w:rPr>
                <w:sz w:val="22"/>
                <w:szCs w:val="22"/>
                <w:lang w:val="de-DE"/>
              </w:rPr>
              <w:t>Zamawiający</w:t>
            </w:r>
            <w:proofErr w:type="spellEnd"/>
            <w:r w:rsidR="00CE778F" w:rsidRPr="00464E9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CE778F" w:rsidRPr="00464E92">
              <w:rPr>
                <w:sz w:val="22"/>
                <w:szCs w:val="22"/>
                <w:lang w:val="de-DE"/>
              </w:rPr>
              <w:t>modyfikuje</w:t>
            </w:r>
            <w:proofErr w:type="spellEnd"/>
            <w:r w:rsidR="00CE778F" w:rsidRPr="00464E92">
              <w:rPr>
                <w:sz w:val="22"/>
                <w:szCs w:val="22"/>
                <w:lang w:val="de-DE"/>
              </w:rPr>
              <w:t xml:space="preserve"> </w:t>
            </w:r>
            <w:r w:rsidR="00CE778F">
              <w:rPr>
                <w:sz w:val="22"/>
                <w:szCs w:val="22"/>
                <w:lang w:val="de-DE"/>
              </w:rPr>
              <w:br/>
            </w:r>
            <w:r w:rsidR="00CE778F" w:rsidRPr="00464E92">
              <w:rPr>
                <w:sz w:val="22"/>
                <w:szCs w:val="22"/>
                <w:lang w:val="de-DE"/>
              </w:rPr>
              <w:t xml:space="preserve">w </w:t>
            </w:r>
            <w:proofErr w:type="spellStart"/>
            <w:r w:rsidR="00CE778F" w:rsidRPr="00464E92">
              <w:rPr>
                <w:sz w:val="22"/>
                <w:szCs w:val="22"/>
                <w:lang w:val="de-DE"/>
              </w:rPr>
              <w:t>tym</w:t>
            </w:r>
            <w:proofErr w:type="spellEnd"/>
            <w:r w:rsidR="00CE778F" w:rsidRPr="00464E9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CE778F" w:rsidRPr="00464E92">
              <w:rPr>
                <w:sz w:val="22"/>
                <w:szCs w:val="22"/>
                <w:lang w:val="de-DE"/>
              </w:rPr>
              <w:t>zakresie</w:t>
            </w:r>
            <w:proofErr w:type="spellEnd"/>
            <w:r w:rsidR="00CE778F" w:rsidRPr="00464E9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CE778F" w:rsidRPr="00464E92">
              <w:rPr>
                <w:sz w:val="22"/>
                <w:szCs w:val="22"/>
                <w:lang w:val="de-DE"/>
              </w:rPr>
              <w:t>załącznik</w:t>
            </w:r>
            <w:proofErr w:type="spellEnd"/>
            <w:r w:rsidR="00CE778F" w:rsidRPr="00464E9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CE778F" w:rsidRPr="00464E92">
              <w:rPr>
                <w:sz w:val="22"/>
                <w:szCs w:val="22"/>
                <w:lang w:val="de-DE"/>
              </w:rPr>
              <w:t>nr</w:t>
            </w:r>
            <w:proofErr w:type="spellEnd"/>
            <w:r w:rsidR="00CE778F" w:rsidRPr="00464E92">
              <w:rPr>
                <w:sz w:val="22"/>
                <w:szCs w:val="22"/>
                <w:lang w:val="de-DE"/>
              </w:rPr>
              <w:t xml:space="preserve"> </w:t>
            </w:r>
            <w:r w:rsidR="00CE778F">
              <w:rPr>
                <w:sz w:val="22"/>
                <w:szCs w:val="22"/>
                <w:lang w:val="de-DE"/>
              </w:rPr>
              <w:t>4</w:t>
            </w:r>
            <w:r w:rsidR="00CE778F" w:rsidRPr="00464E92">
              <w:rPr>
                <w:sz w:val="22"/>
                <w:szCs w:val="22"/>
                <w:lang w:val="de-DE"/>
              </w:rPr>
              <w:t xml:space="preserve"> do SWZ, </w:t>
            </w:r>
            <w:proofErr w:type="spellStart"/>
            <w:r w:rsidR="00CE778F" w:rsidRPr="00464E92">
              <w:rPr>
                <w:sz w:val="22"/>
                <w:szCs w:val="22"/>
                <w:lang w:val="de-DE"/>
              </w:rPr>
              <w:t>tj</w:t>
            </w:r>
            <w:proofErr w:type="spellEnd"/>
            <w:r w:rsidR="00CE778F" w:rsidRPr="00464E92">
              <w:rPr>
                <w:sz w:val="22"/>
                <w:szCs w:val="22"/>
                <w:lang w:val="de-DE"/>
              </w:rPr>
              <w:t xml:space="preserve">. </w:t>
            </w:r>
            <w:proofErr w:type="spellStart"/>
            <w:r w:rsidR="00CE778F" w:rsidRPr="00464E92">
              <w:rPr>
                <w:sz w:val="22"/>
                <w:szCs w:val="22"/>
                <w:lang w:val="de-DE"/>
              </w:rPr>
              <w:t>Wzór</w:t>
            </w:r>
            <w:proofErr w:type="spellEnd"/>
            <w:r w:rsidR="00CE778F" w:rsidRPr="00464E9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CE778F" w:rsidRPr="00464E92">
              <w:rPr>
                <w:sz w:val="22"/>
                <w:szCs w:val="22"/>
                <w:lang w:val="de-DE"/>
              </w:rPr>
              <w:t>umowy</w:t>
            </w:r>
            <w:proofErr w:type="spellEnd"/>
            <w:r w:rsidR="00CE778F" w:rsidRPr="00464E92">
              <w:rPr>
                <w:sz w:val="22"/>
                <w:szCs w:val="22"/>
                <w:lang w:val="de-DE"/>
              </w:rPr>
              <w:t>, który przesyła zainteresowanym Wykonawcom oraz</w:t>
            </w:r>
            <w:r w:rsidR="00CE778F">
              <w:rPr>
                <w:sz w:val="22"/>
                <w:szCs w:val="22"/>
                <w:lang w:val="de-DE"/>
              </w:rPr>
              <w:t xml:space="preserve"> </w:t>
            </w:r>
            <w:r w:rsidR="00CE778F" w:rsidRPr="00464E92">
              <w:rPr>
                <w:sz w:val="22"/>
                <w:szCs w:val="22"/>
                <w:lang w:val="de-DE"/>
              </w:rPr>
              <w:t>zamieszcza</w:t>
            </w:r>
            <w:r w:rsidR="00CE778F">
              <w:rPr>
                <w:sz w:val="22"/>
                <w:szCs w:val="22"/>
                <w:lang w:val="de-DE"/>
              </w:rPr>
              <w:t xml:space="preserve"> </w:t>
            </w:r>
            <w:r w:rsidR="00CE778F" w:rsidRPr="00464E92">
              <w:rPr>
                <w:sz w:val="22"/>
                <w:szCs w:val="22"/>
                <w:lang w:val="de-DE"/>
              </w:rPr>
              <w:t>na</w:t>
            </w:r>
            <w:r w:rsidR="00CE778F">
              <w:rPr>
                <w:sz w:val="22"/>
                <w:szCs w:val="22"/>
                <w:lang w:val="de-DE"/>
              </w:rPr>
              <w:t xml:space="preserve"> </w:t>
            </w:r>
            <w:r w:rsidR="00CE778F" w:rsidRPr="00464E92">
              <w:rPr>
                <w:sz w:val="22"/>
                <w:szCs w:val="22"/>
                <w:lang w:val="de-DE"/>
              </w:rPr>
              <w:t>stronie</w:t>
            </w:r>
            <w:r w:rsidR="00CE778F">
              <w:rPr>
                <w:sz w:val="22"/>
                <w:szCs w:val="22"/>
                <w:lang w:val="de-DE"/>
              </w:rPr>
              <w:t xml:space="preserve"> </w:t>
            </w:r>
            <w:r w:rsidR="00CE778F" w:rsidRPr="00464E92">
              <w:rPr>
                <w:sz w:val="22"/>
                <w:szCs w:val="22"/>
                <w:lang w:val="de-DE"/>
              </w:rPr>
              <w:t>internetowej</w:t>
            </w:r>
            <w:r w:rsidR="00CE778F">
              <w:rPr>
                <w:sz w:val="22"/>
                <w:szCs w:val="22"/>
                <w:lang w:val="de-DE"/>
              </w:rPr>
              <w:t xml:space="preserve"> </w:t>
            </w:r>
            <w:r w:rsidR="00CE778F" w:rsidRPr="00464E92">
              <w:rPr>
                <w:sz w:val="22"/>
                <w:szCs w:val="22"/>
                <w:lang w:val="de-DE"/>
              </w:rPr>
              <w:t xml:space="preserve">Zamawiającego </w:t>
            </w:r>
            <w:r w:rsidR="00CE778F" w:rsidRPr="00464E92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20D9BAB0" w14:textId="0EF4AF28" w:rsidR="00727B40" w:rsidRPr="00727B40" w:rsidRDefault="00727B40" w:rsidP="00727B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BDBB705" w14:textId="77777777" w:rsidR="00727B40" w:rsidRPr="00727B40" w:rsidRDefault="00727B40" w:rsidP="00727B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13</w:t>
            </w:r>
          </w:p>
          <w:p w14:paraId="170926CA" w14:textId="77777777" w:rsidR="00727B40" w:rsidRPr="00727B40" w:rsidRDefault="00727B40" w:rsidP="00727B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 xml:space="preserve">Do §10 ust. 4 wzoru umowy. Prosimy o informację, czy w przypadku wstrzymania produkcji lub wycofania z obrotu przedmiotu umowy oraz braku możliwości dostarczenia zamiennika leku w cenie przetargowej (bo np. będzie to groziło rażącą stratą dla Wykonawcy), Zamawiający wyrazi zgodę na </w:t>
            </w:r>
            <w:r w:rsidRPr="00727B40">
              <w:rPr>
                <w:sz w:val="22"/>
                <w:szCs w:val="22"/>
              </w:rPr>
              <w:lastRenderedPageBreak/>
              <w:t>sprzedaż w cenie zbliżonej do rynkowej lub na wyłączenie tego produktu z umowy bez konieczności ponoszenia kary przez Wykonawcę</w:t>
            </w:r>
            <w:r w:rsidR="0061115A">
              <w:rPr>
                <w:sz w:val="22"/>
                <w:szCs w:val="22"/>
              </w:rPr>
              <w:t xml:space="preserve"> </w:t>
            </w:r>
            <w:r w:rsidRPr="00727B40">
              <w:rPr>
                <w:sz w:val="22"/>
                <w:szCs w:val="22"/>
              </w:rPr>
              <w:t>?</w:t>
            </w:r>
          </w:p>
          <w:p w14:paraId="5521E368" w14:textId="2F146396" w:rsidR="00727B40" w:rsidRPr="001467C9" w:rsidRDefault="00727B40" w:rsidP="001467C9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1467C9">
              <w:rPr>
                <w:sz w:val="22"/>
                <w:szCs w:val="22"/>
              </w:rPr>
              <w:t xml:space="preserve"> </w:t>
            </w:r>
            <w:r w:rsidR="001467C9" w:rsidRPr="001467C9">
              <w:rPr>
                <w:sz w:val="22"/>
                <w:szCs w:val="22"/>
              </w:rPr>
              <w:t>Jak SWZ. Zamawiający nie ogranicza i nie wyłącza przyczyn następczej  niemożliwości świadczenia.</w:t>
            </w:r>
          </w:p>
          <w:p w14:paraId="101DE653" w14:textId="77777777" w:rsidR="00727B40" w:rsidRPr="00727B40" w:rsidRDefault="00727B40" w:rsidP="00727B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619B3F3" w14:textId="77777777" w:rsidR="00727B40" w:rsidRPr="00727B40" w:rsidRDefault="00727B40" w:rsidP="00727B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14</w:t>
            </w:r>
          </w:p>
          <w:p w14:paraId="03195B28" w14:textId="77777777" w:rsidR="00727B40" w:rsidRPr="00727B40" w:rsidRDefault="00727B40" w:rsidP="00727B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>Do §11 ust.7 i  12 wzoru umowy. Prosimy o dodanie zastrzeżenia, że w przypadku, gdy strony nie dojdą do porozumienia w zakresie zmiany wynagrodzenia Wykonawcy w oparciu o §11 ust.7 i 12 wzoru umowy, zarówno Wykonawca jaki i Zamawiający nabędą uprawnienie do rozwiązania w tej części umowy za porozumieniem stron, z zachowaniem jednomiesięcznego okresu wypowiedzenia, bez obowiązku ponoszenia z tego tytułu kar umownych.</w:t>
            </w:r>
          </w:p>
          <w:p w14:paraId="7ECAB3E4" w14:textId="79FDD182" w:rsidR="00727B40" w:rsidRPr="001D310B" w:rsidRDefault="00727B40" w:rsidP="001D310B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1D310B">
              <w:rPr>
                <w:b/>
                <w:bCs/>
                <w:sz w:val="22"/>
                <w:szCs w:val="22"/>
              </w:rPr>
              <w:t xml:space="preserve"> </w:t>
            </w:r>
            <w:r w:rsidR="001D310B" w:rsidRPr="001D310B">
              <w:rPr>
                <w:sz w:val="22"/>
                <w:szCs w:val="22"/>
              </w:rPr>
              <w:t>Jak SWZ. Zakres możliwej zmiany wynika z umowy, wi</w:t>
            </w:r>
            <w:r w:rsidR="001D310B">
              <w:rPr>
                <w:sz w:val="22"/>
                <w:szCs w:val="22"/>
              </w:rPr>
              <w:t>ę</w:t>
            </w:r>
            <w:r w:rsidR="001D310B" w:rsidRPr="001D310B">
              <w:rPr>
                <w:sz w:val="22"/>
                <w:szCs w:val="22"/>
              </w:rPr>
              <w:t>c nie ma pola do prowadzenia negocjacji w tym zakresie.</w:t>
            </w:r>
          </w:p>
          <w:p w14:paraId="41643208" w14:textId="77777777" w:rsidR="00727B40" w:rsidRDefault="00727B40" w:rsidP="00D0249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C247FB6" w14:textId="77777777" w:rsidR="003B0346" w:rsidRDefault="003B0346" w:rsidP="00727B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BE04595" w14:textId="3DB82306" w:rsidR="00727B40" w:rsidRPr="00727B40" w:rsidRDefault="00727B40" w:rsidP="00727B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15</w:t>
            </w:r>
          </w:p>
          <w:p w14:paraId="25DA3574" w14:textId="77777777" w:rsidR="00727B40" w:rsidRPr="00727B40" w:rsidRDefault="00727B40" w:rsidP="00727B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>Do §12 ust.1 projektu umowy. Czy Zamawiający wyrazi zgodę na zmianę zapisu dotyczącego kar umownych za niedostarczenie w terminie zamówionej partii towaru poprzez wprowadzenie zapisu o karze w wysokości 1% wartości nie dostarczonej w terminie części przedmiotu zamówienia za każdy dzień opóźnienia bez obowiązku naliczania sztywnej kary w wysokości 50 zł za każdy dzień opóźnienia</w:t>
            </w:r>
            <w:r>
              <w:rPr>
                <w:sz w:val="22"/>
                <w:szCs w:val="22"/>
              </w:rPr>
              <w:t xml:space="preserve"> </w:t>
            </w:r>
            <w:r w:rsidRPr="00727B40">
              <w:rPr>
                <w:sz w:val="22"/>
                <w:szCs w:val="22"/>
              </w:rPr>
              <w:t>?</w:t>
            </w:r>
          </w:p>
          <w:p w14:paraId="3F417231" w14:textId="5EF7F4C9" w:rsidR="00727B40" w:rsidRPr="003B0346" w:rsidRDefault="00727B40" w:rsidP="00727B4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3B0346">
              <w:rPr>
                <w:sz w:val="22"/>
                <w:szCs w:val="22"/>
              </w:rPr>
              <w:t xml:space="preserve"> </w:t>
            </w:r>
            <w:r w:rsidR="003B0346" w:rsidRPr="003B0346">
              <w:rPr>
                <w:sz w:val="22"/>
                <w:szCs w:val="22"/>
              </w:rPr>
              <w:t>Jak SWZ. Kara umowna musi spełniać swoją rolę w tym stymulująca do należytego wykonania umowy.</w:t>
            </w:r>
          </w:p>
          <w:p w14:paraId="4CC68D7A" w14:textId="77777777" w:rsidR="00727B40" w:rsidRPr="00727B40" w:rsidRDefault="00727B40" w:rsidP="00727B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82E6CB0" w14:textId="77777777" w:rsidR="00727B40" w:rsidRPr="00727B40" w:rsidRDefault="00727B40" w:rsidP="00727B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16</w:t>
            </w:r>
          </w:p>
          <w:p w14:paraId="280CA74E" w14:textId="77777777" w:rsidR="00727B40" w:rsidRPr="00727B40" w:rsidRDefault="00727B40" w:rsidP="00727B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>Do §12 ust.2 projektu umowy. Czy Zamawiający wyrazi zgodę na zmianę zapisu dotyczącego kar umownych za niedostarczenie w terminie zamówionej partii towaru poprzez wprowadzenie zapisu o karze w wysokości 1% wartości nie dostarczonej w terminie części przedmiotu zamówienia podlegającego reklamacji za każdy dzień opóźnienia bez obowiązku naliczania sztywnej kary w wysokości 30 zł za każdy dzień opóźnienia</w:t>
            </w:r>
            <w:r>
              <w:rPr>
                <w:sz w:val="22"/>
                <w:szCs w:val="22"/>
              </w:rPr>
              <w:t xml:space="preserve"> </w:t>
            </w:r>
            <w:r w:rsidRPr="00727B40">
              <w:rPr>
                <w:sz w:val="22"/>
                <w:szCs w:val="22"/>
              </w:rPr>
              <w:t>?</w:t>
            </w:r>
          </w:p>
          <w:p w14:paraId="1AAB4CDA" w14:textId="77777777" w:rsidR="008D4409" w:rsidRPr="003B0346" w:rsidRDefault="008D4409" w:rsidP="008D4409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</w:t>
            </w:r>
            <w:r w:rsidRPr="003B0346">
              <w:rPr>
                <w:sz w:val="22"/>
                <w:szCs w:val="22"/>
              </w:rPr>
              <w:t>Jak SWZ. Kara umowna musi spełniać swoją rolę w tym stymulująca do należytego wykonania umowy.</w:t>
            </w:r>
          </w:p>
          <w:p w14:paraId="78D95AD8" w14:textId="77777777" w:rsidR="00727B40" w:rsidRDefault="00727B40" w:rsidP="00D0249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57F1684" w14:textId="662EA5F1" w:rsidR="00727B40" w:rsidRPr="002A393D" w:rsidRDefault="00727B40" w:rsidP="00727B40">
            <w:pPr>
              <w:spacing w:before="60" w:after="6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17</w:t>
            </w:r>
            <w:r w:rsidR="002A393D">
              <w:rPr>
                <w:b/>
                <w:bCs/>
                <w:sz w:val="22"/>
                <w:szCs w:val="22"/>
              </w:rPr>
              <w:t xml:space="preserve"> </w:t>
            </w:r>
          </w:p>
          <w:p w14:paraId="378F9E25" w14:textId="072135F5" w:rsidR="00727B40" w:rsidRDefault="00727B40" w:rsidP="00727B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 xml:space="preserve">W związku z treścią par. 5.2 Wykonawca wnosi o wyjaśnienie, czy termin "24 godzin roboczych" oznacza jeden dzień roboczy, czy trzy dni robocze (każdy po 8 godzin roboczych)? Zapis jest niejasny i daje pole do powyższych interpretacji. Jeśli termin wskazany przez Zamawiającego to 1 dzień roboczy, to zapisanie tego w umowie eliminowałoby wątpliwości co do terminu dostawy. </w:t>
            </w:r>
          </w:p>
          <w:p w14:paraId="2941B47E" w14:textId="50D144BF" w:rsidR="00147464" w:rsidRPr="00147464" w:rsidRDefault="00727B40" w:rsidP="00372CBD">
            <w:pPr>
              <w:spacing w:after="40"/>
              <w:ind w:left="30" w:right="-72"/>
              <w:jc w:val="both"/>
              <w:rPr>
                <w:color w:val="000000" w:themeColor="text1"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</w:t>
            </w:r>
            <w:r w:rsidRPr="00147464">
              <w:rPr>
                <w:color w:val="000000" w:themeColor="text1"/>
                <w:sz w:val="22"/>
                <w:szCs w:val="22"/>
              </w:rPr>
              <w:t>:</w:t>
            </w:r>
            <w:r w:rsidR="00147464" w:rsidRPr="00147464">
              <w:rPr>
                <w:color w:val="000000" w:themeColor="text1"/>
                <w:sz w:val="22"/>
                <w:szCs w:val="22"/>
              </w:rPr>
              <w:t xml:space="preserve"> Zapis 24 godzin roboczych oznacza 1 dzień roboczy </w:t>
            </w:r>
            <w:r w:rsidR="00147464">
              <w:rPr>
                <w:color w:val="000000" w:themeColor="text1"/>
                <w:sz w:val="22"/>
                <w:szCs w:val="22"/>
              </w:rPr>
              <w:br/>
            </w:r>
            <w:r w:rsidR="00147464" w:rsidRPr="00147464">
              <w:rPr>
                <w:color w:val="000000" w:themeColor="text1"/>
                <w:sz w:val="22"/>
                <w:szCs w:val="22"/>
              </w:rPr>
              <w:t>(24 godziny zegarowe).</w:t>
            </w:r>
            <w:r w:rsidR="00372CBD">
              <w:rPr>
                <w:color w:val="000000" w:themeColor="text1"/>
                <w:sz w:val="22"/>
                <w:szCs w:val="22"/>
              </w:rPr>
              <w:t xml:space="preserve"> </w:t>
            </w:r>
            <w:r w:rsidR="00372CBD" w:rsidRPr="00372CBD">
              <w:rPr>
                <w:color w:val="000000" w:themeColor="text1"/>
                <w:sz w:val="22"/>
                <w:szCs w:val="22"/>
              </w:rPr>
              <w:t>Zamawiający modyfikuje w tym zakresie załącznik nr 4 do SWZ, tj. Wzór umowy, który przesyła zainteresowanym Wykonawcom oraz zamieszcza na stronie internetowej Zamawiającego oraz na Platformie on-line.</w:t>
            </w:r>
          </w:p>
          <w:p w14:paraId="33F9C8AB" w14:textId="77777777" w:rsidR="00727B40" w:rsidRPr="00727B40" w:rsidRDefault="00727B40" w:rsidP="00727B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0940E1B" w14:textId="77777777" w:rsidR="00727B40" w:rsidRPr="00727B40" w:rsidRDefault="00727B40" w:rsidP="00727B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18</w:t>
            </w:r>
          </w:p>
          <w:p w14:paraId="1AEDEE50" w14:textId="428F7041" w:rsidR="00727B40" w:rsidRPr="00727B40" w:rsidRDefault="00727B40" w:rsidP="00727B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 xml:space="preserve">Czy Zamawiający w par. 7.4 zamiast niezmienności ceny brutto wprowadzi niezmienność ceny netto? Obecne zapisy, w razie podwyższenia stawki VAT grożą Wykonawcy rażącą stratą. Nadto par. 10.3 </w:t>
            </w:r>
            <w:r w:rsidRPr="00727B40">
              <w:rPr>
                <w:sz w:val="22"/>
                <w:szCs w:val="22"/>
              </w:rPr>
              <w:lastRenderedPageBreak/>
              <w:t>mówi, że w przypadku zmiany stawki VAT niezmienna pozostaje cena netto. Wykonawca wnosi o wyjaśnienie tej rozbieżności, gdyż zapis par. 7.4 jest sprzeczny z (prawidłowym) zapisem par. 10.2.1.</w:t>
            </w:r>
          </w:p>
          <w:p w14:paraId="16902B92" w14:textId="77777777" w:rsidR="00F32F81" w:rsidRPr="00F32F81" w:rsidRDefault="00727B40" w:rsidP="00F32F81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32F81">
              <w:rPr>
                <w:sz w:val="22"/>
                <w:szCs w:val="22"/>
              </w:rPr>
              <w:t xml:space="preserve"> </w:t>
            </w:r>
            <w:r w:rsidR="00F32F81" w:rsidRPr="00F32F81">
              <w:rPr>
                <w:sz w:val="22"/>
                <w:szCs w:val="22"/>
              </w:rPr>
              <w:t xml:space="preserve">Jak SWZ. Zmiana stawki podatku VAT ma wpływ jedynie na zmianę ceny brutto, co wynika z zasad klasycznej matematyki, bowiem VAT naliczany jest procentowo od danej kwoty netto. Zmiana procentu podatku vat, powoduje </w:t>
            </w:r>
            <w:proofErr w:type="spellStart"/>
            <w:r w:rsidR="00F32F81" w:rsidRPr="00F32F81">
              <w:rPr>
                <w:sz w:val="22"/>
                <w:szCs w:val="22"/>
              </w:rPr>
              <w:t>zmiane</w:t>
            </w:r>
            <w:proofErr w:type="spellEnd"/>
            <w:r w:rsidR="00F32F81" w:rsidRPr="00F32F81">
              <w:rPr>
                <w:sz w:val="22"/>
                <w:szCs w:val="22"/>
              </w:rPr>
              <w:t xml:space="preserve"> wyniku matematycznego kwoty brutto. </w:t>
            </w:r>
          </w:p>
          <w:p w14:paraId="7F5D0FAB" w14:textId="77777777" w:rsidR="00727B40" w:rsidRDefault="00727B40" w:rsidP="00727B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02F11C0" w14:textId="77777777" w:rsidR="00727B40" w:rsidRPr="00727B40" w:rsidRDefault="00727B40" w:rsidP="00727B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19</w:t>
            </w:r>
          </w:p>
          <w:p w14:paraId="18C8CBB1" w14:textId="55DAADDF" w:rsidR="00727B40" w:rsidRPr="00727B40" w:rsidRDefault="00727B40" w:rsidP="00727B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>Czy Zamawiający wykreśli w par. 7.5 frazę: "(…) Wykonawca dołączy do Faktury VAT informację o zewidencjowanym przez Wykonawcę poziomie kwotowego wykorzystania całości Umowy oraz poszczególnych zamówień częściowych."? Jest to dodatkowy, nieprzewidziany przepisami obowiązek Wykonawcy, a przecież to Zamawiający winien pilotować wykorzystanie swoich środków budżetowych, a nie obarczać tym Wykonawcę i polegać na jego informacjach (które mogą okazać się błędne). Nadto Wykonawca wnosi o wyjaśnienie zapisu "poziom kwotowego wykorzystania poszczególnych dostaw częściowych"? O ile w stosunku do całej wartości umowy można mówić o poziomie jej realizacji, o tyle każde zamówienie częściowe jest wykorzystanie w 100% - jakich danych oczekuje tutaj Zamawiający</w:t>
            </w:r>
            <w:r w:rsidR="0061115A">
              <w:rPr>
                <w:sz w:val="22"/>
                <w:szCs w:val="22"/>
              </w:rPr>
              <w:t xml:space="preserve"> </w:t>
            </w:r>
            <w:r w:rsidRPr="00727B40">
              <w:rPr>
                <w:sz w:val="22"/>
                <w:szCs w:val="22"/>
              </w:rPr>
              <w:t>?</w:t>
            </w:r>
          </w:p>
          <w:p w14:paraId="3328B0F6" w14:textId="69ACC2CA" w:rsidR="000618C5" w:rsidRPr="00147464" w:rsidRDefault="00727B40" w:rsidP="000618C5">
            <w:pPr>
              <w:spacing w:after="40"/>
              <w:ind w:left="30" w:right="-72"/>
              <w:jc w:val="both"/>
              <w:rPr>
                <w:color w:val="000000" w:themeColor="text1"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0618C5">
              <w:rPr>
                <w:sz w:val="22"/>
                <w:szCs w:val="22"/>
              </w:rPr>
              <w:t xml:space="preserve"> Zamawiający wyraża zgodę na wykreślenie niniejsze</w:t>
            </w:r>
            <w:r w:rsidR="00610433">
              <w:rPr>
                <w:sz w:val="22"/>
                <w:szCs w:val="22"/>
              </w:rPr>
              <w:t>j</w:t>
            </w:r>
            <w:r w:rsidR="000618C5">
              <w:rPr>
                <w:sz w:val="22"/>
                <w:szCs w:val="22"/>
              </w:rPr>
              <w:t xml:space="preserve"> </w:t>
            </w:r>
            <w:r w:rsidR="00610433">
              <w:rPr>
                <w:sz w:val="22"/>
                <w:szCs w:val="22"/>
              </w:rPr>
              <w:t>frazy</w:t>
            </w:r>
            <w:r w:rsidR="000618C5">
              <w:rPr>
                <w:sz w:val="22"/>
                <w:szCs w:val="22"/>
              </w:rPr>
              <w:t xml:space="preserve">. </w:t>
            </w:r>
            <w:r w:rsidR="000618C5" w:rsidRPr="00372CBD">
              <w:rPr>
                <w:color w:val="000000" w:themeColor="text1"/>
                <w:sz w:val="22"/>
                <w:szCs w:val="22"/>
              </w:rPr>
              <w:t>Zamawiający modyfikuje w tym zakresie załącznik nr 4 do SWZ, tj. Wzór umowy, który przesyła zainteresowanym Wykonawcom oraz zamieszcza na stronie internetowej Zamawiającego oraz na Platformie on-line.</w:t>
            </w:r>
          </w:p>
          <w:p w14:paraId="76E4B3BE" w14:textId="77777777" w:rsidR="00727B40" w:rsidRDefault="00727B40" w:rsidP="00727B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ED0701E" w14:textId="77777777" w:rsidR="00727B40" w:rsidRPr="00727B40" w:rsidRDefault="00727B40" w:rsidP="00727B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20</w:t>
            </w:r>
          </w:p>
          <w:p w14:paraId="5D69FE8C" w14:textId="501B9C40" w:rsidR="00727B40" w:rsidRPr="00727B40" w:rsidRDefault="00727B40" w:rsidP="00727B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 xml:space="preserve">Czy Zamawiający w par. 7.6 wymaga  dostarczenia faktury oraz dokumentu WZ? Na obu dokumentach winny znajdować się te same informacje, zatem należałoby założyć, że wystarczy dostarczenie faktury VAT. Tymczasem zgodnie z par. 7.6.a.5 faktura winna zawierać także numer dokumentu WZ. Skoro dokument WZ zawierać ma identyczne dane, jak faktura, Wykonawca zwraca się z prośbą o wykreślenie żądania dostarczenia także dokumentu WZ, który zawierać będzie zdublowane informacje. </w:t>
            </w:r>
          </w:p>
          <w:p w14:paraId="46571DEC" w14:textId="68D2D8EC" w:rsidR="00727B40" w:rsidRPr="00211D6B" w:rsidRDefault="00727B40" w:rsidP="00211D6B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211D6B">
              <w:rPr>
                <w:b/>
                <w:bCs/>
                <w:sz w:val="22"/>
                <w:szCs w:val="22"/>
              </w:rPr>
              <w:t xml:space="preserve"> </w:t>
            </w:r>
            <w:r w:rsidR="00211D6B" w:rsidRPr="00211D6B">
              <w:rPr>
                <w:sz w:val="22"/>
                <w:szCs w:val="22"/>
              </w:rPr>
              <w:t>Z uwagi na uwarunkowania wewnętrzne, Zamawiający podtrzymuje wymóg dostarczania obu dokumentów.</w:t>
            </w:r>
          </w:p>
          <w:p w14:paraId="1723B124" w14:textId="77777777" w:rsidR="00727B40" w:rsidRDefault="00727B40" w:rsidP="00727B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F4F73B7" w14:textId="77777777" w:rsidR="00727B40" w:rsidRPr="00727B40" w:rsidRDefault="00727B40" w:rsidP="00727B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21</w:t>
            </w:r>
          </w:p>
          <w:p w14:paraId="361711D1" w14:textId="7BDD6771" w:rsidR="00727B40" w:rsidRPr="00727B40" w:rsidRDefault="00727B40" w:rsidP="00727B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>Czy Zamawiający w par. 7.6.a.3. usunie wymóg wpisywania numeru zamówienia na fakturze? Wygenerowanie tego zapisu w systemie wymaga indywidualnej ingerencji, nie jest możliwe systemowo, co komplikuje i utrudnia obsługę księgową transakcji.</w:t>
            </w:r>
          </w:p>
          <w:p w14:paraId="2E134CB4" w14:textId="1A25B75E" w:rsidR="00892020" w:rsidRPr="00211D6B" w:rsidRDefault="00892020" w:rsidP="00211D6B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211D6B">
              <w:rPr>
                <w:b/>
                <w:bCs/>
                <w:sz w:val="22"/>
                <w:szCs w:val="22"/>
              </w:rPr>
              <w:t xml:space="preserve"> </w:t>
            </w:r>
            <w:r w:rsidR="00211D6B" w:rsidRPr="00211D6B">
              <w:rPr>
                <w:sz w:val="22"/>
                <w:szCs w:val="22"/>
              </w:rPr>
              <w:t>Zamawiający podtrzymuje wymóg wpisywania numeru zamówienia na fakturze.</w:t>
            </w:r>
          </w:p>
          <w:p w14:paraId="72D98AE8" w14:textId="77777777" w:rsidR="006A2868" w:rsidRDefault="006A2868" w:rsidP="00727B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5725DB3" w14:textId="5051F2B9" w:rsidR="00727B40" w:rsidRPr="00727B40" w:rsidRDefault="00727B40" w:rsidP="00727B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22</w:t>
            </w:r>
          </w:p>
          <w:p w14:paraId="7F815A5D" w14:textId="7CD4ECE1" w:rsidR="00727B40" w:rsidRPr="00727B40" w:rsidRDefault="00727B40" w:rsidP="00727B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>Czy Zamawiający w par. 10.4 zamiast obowiązku wprowadzi prawo do dostarczenia zamiennika? Wykonawca oferuje towary wskazane w ofercie i tylko one są przedmiotem zamówienia publicznego w niniejszym postępowaniu. Zdefiniowanie przedmiotu zamówienia powoduje, że tylko co do niego strony zawierają umowę objętą obowiązkiem dostaw. Wykonawca nie jest w stanie zapewnić, że  w każdym przypadku zaoferuje produkt zamienny, tym bardziej, że może się to wiązać z rażącą stratą po stronie Wykonawcy.</w:t>
            </w:r>
          </w:p>
          <w:p w14:paraId="2074A6C9" w14:textId="1948C598" w:rsidR="00892020" w:rsidRPr="006A2868" w:rsidRDefault="00892020" w:rsidP="006A2868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6A2868">
              <w:rPr>
                <w:sz w:val="22"/>
                <w:szCs w:val="22"/>
              </w:rPr>
              <w:t xml:space="preserve"> </w:t>
            </w:r>
            <w:r w:rsidR="006A2868" w:rsidRPr="006A2868">
              <w:rPr>
                <w:sz w:val="22"/>
                <w:szCs w:val="22"/>
              </w:rPr>
              <w:t xml:space="preserve">Jak SWZ. Zapis dotyczy możliwości zmiany umowy, a więc gdy zaistnieje przesłanka zmiany umowy, i </w:t>
            </w:r>
            <w:r w:rsidR="006A2868">
              <w:rPr>
                <w:sz w:val="22"/>
                <w:szCs w:val="22"/>
              </w:rPr>
              <w:t>W</w:t>
            </w:r>
            <w:r w:rsidR="006A2868" w:rsidRPr="006A2868">
              <w:rPr>
                <w:sz w:val="22"/>
                <w:szCs w:val="22"/>
              </w:rPr>
              <w:t xml:space="preserve">ykonawca oraz </w:t>
            </w:r>
            <w:r w:rsidR="006A2868">
              <w:rPr>
                <w:sz w:val="22"/>
                <w:szCs w:val="22"/>
              </w:rPr>
              <w:t>Z</w:t>
            </w:r>
            <w:r w:rsidR="006A2868" w:rsidRPr="006A2868">
              <w:rPr>
                <w:sz w:val="22"/>
                <w:szCs w:val="22"/>
              </w:rPr>
              <w:t>amawiający będą skłonni zawrzeć aneks do takiej umowy.</w:t>
            </w:r>
          </w:p>
          <w:p w14:paraId="362F3062" w14:textId="77777777" w:rsidR="00892020" w:rsidRDefault="00892020" w:rsidP="00727B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B5FDE64" w14:textId="77777777" w:rsidR="00727B40" w:rsidRPr="00727B40" w:rsidRDefault="00727B40" w:rsidP="00727B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23</w:t>
            </w:r>
          </w:p>
          <w:p w14:paraId="37E38469" w14:textId="3E1F3111" w:rsidR="00727B40" w:rsidRPr="00727B40" w:rsidRDefault="00727B40" w:rsidP="00727B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>Czy Zamawiający w par. 12.1 wykreśli zapis o minimalnej kwocie kary umownej 50 zł</w:t>
            </w:r>
            <w:r w:rsidR="00BB318C">
              <w:rPr>
                <w:sz w:val="22"/>
                <w:szCs w:val="22"/>
              </w:rPr>
              <w:t xml:space="preserve"> </w:t>
            </w:r>
            <w:r w:rsidRPr="00727B40">
              <w:rPr>
                <w:sz w:val="22"/>
                <w:szCs w:val="22"/>
              </w:rPr>
              <w:t>?  Zapis taki grozi Wykonawcy rażącą stratą.</w:t>
            </w:r>
          </w:p>
          <w:p w14:paraId="2E5B8112" w14:textId="7A7D4FDA" w:rsidR="00892020" w:rsidRPr="00BB318C" w:rsidRDefault="00892020" w:rsidP="00BB318C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BB318C">
              <w:rPr>
                <w:sz w:val="22"/>
                <w:szCs w:val="22"/>
              </w:rPr>
              <w:t xml:space="preserve"> </w:t>
            </w:r>
            <w:r w:rsidR="00BB318C" w:rsidRPr="00BB318C">
              <w:rPr>
                <w:sz w:val="22"/>
                <w:szCs w:val="22"/>
              </w:rPr>
              <w:t>Jak SWZ. Kara umowna musi spełniać funkcję również stymulująca do należytego wykonania umowy.</w:t>
            </w:r>
          </w:p>
          <w:p w14:paraId="0773499D" w14:textId="77777777" w:rsidR="00892020" w:rsidRDefault="00892020" w:rsidP="00727B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CDBB6BE" w14:textId="77777777" w:rsidR="00727B40" w:rsidRPr="00727B40" w:rsidRDefault="00727B40" w:rsidP="00727B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24</w:t>
            </w:r>
          </w:p>
          <w:p w14:paraId="43FE8565" w14:textId="3FCDF572" w:rsidR="00727B40" w:rsidRPr="00727B40" w:rsidRDefault="00727B40" w:rsidP="00727B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>Czy Zamawiający zmniejszy wartość kary umownej określonej w par. 12.2 z 2% do wartości max. 1%, a także wykreśli minimalną kwotę kary umownej, to jest 30zł? Obecna kara jest rażąco wygórowana.</w:t>
            </w:r>
          </w:p>
          <w:p w14:paraId="16503C99" w14:textId="65811A0B" w:rsidR="00892020" w:rsidRPr="006A2868" w:rsidRDefault="00892020" w:rsidP="006A2868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6A2868">
              <w:rPr>
                <w:sz w:val="22"/>
                <w:szCs w:val="22"/>
              </w:rPr>
              <w:t xml:space="preserve"> </w:t>
            </w:r>
            <w:r w:rsidR="006A2868" w:rsidRPr="006A2868">
              <w:rPr>
                <w:sz w:val="22"/>
                <w:szCs w:val="22"/>
              </w:rPr>
              <w:t>Jak SWZ. Kara umowna musi spełniać funkcję również stymulująca do należytego wykonania umowy.</w:t>
            </w:r>
          </w:p>
          <w:p w14:paraId="1F31894F" w14:textId="77777777" w:rsidR="00892020" w:rsidRDefault="00892020" w:rsidP="00727B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A6D595D" w14:textId="77777777" w:rsidR="00727B40" w:rsidRPr="00727B40" w:rsidRDefault="00727B40" w:rsidP="00727B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25</w:t>
            </w:r>
          </w:p>
          <w:p w14:paraId="600A316E" w14:textId="1D61A00F" w:rsidR="00727B40" w:rsidRPr="00727B40" w:rsidRDefault="00727B40" w:rsidP="00727B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 xml:space="preserve">Czy Zamawiający w par. 16.1 zamiast frazy "bezskuteczne i niewykonalne" wprowadzi zapis "nieważne" - to jest odpowiadający zapisom art. 58 KC? Zapis par. 16.1. Stanowi niedokładny cytat z kodeksu cywilnego, co jest bardzo ryzykowne, gdyż wprowadza własne pojęcia, nieznane polskiemu prawu (kodeks cywilny nie zawiera frazy 'niewykonalne' w żadnym przepisie), które w razie sporu będą podlegać analizie i interpretacji stron i ostatecznie sądu. Należy przy tym  zauważyć, że "niewykonalna" może być po stronie dostawa produktów leczniczych (z jakiegokolwiek powodu) - jak w takim wypadki Strony zastosują ten zapis, aby zastąpić "niewykonalny" zapis zapisem "wykonalnym"? </w:t>
            </w:r>
          </w:p>
          <w:p w14:paraId="02173157" w14:textId="40E5D423" w:rsidR="00892020" w:rsidRPr="00243809" w:rsidRDefault="00892020" w:rsidP="00243809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243809">
              <w:rPr>
                <w:sz w:val="22"/>
                <w:szCs w:val="22"/>
              </w:rPr>
              <w:t xml:space="preserve"> </w:t>
            </w:r>
            <w:r w:rsidR="00243809" w:rsidRPr="00243809">
              <w:rPr>
                <w:sz w:val="22"/>
                <w:szCs w:val="22"/>
              </w:rPr>
              <w:t>Zamawiający wyraża zgodę. Zamawiający modyfikuje w tym zakresie załącznik nr 4 do SWZ, tj. Wzór umowy, który przesyła zainteresowanym Wykonawcom oraz zamieszcza na stronie internetowej Zamawiającego oraz na Platformie on-line.</w:t>
            </w:r>
          </w:p>
          <w:p w14:paraId="4ECC8B0E" w14:textId="77777777" w:rsidR="00892020" w:rsidRDefault="00892020" w:rsidP="00727B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7FF77A0" w14:textId="77777777" w:rsidR="00727B40" w:rsidRPr="00727B40" w:rsidRDefault="00727B40" w:rsidP="00727B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26</w:t>
            </w:r>
          </w:p>
          <w:p w14:paraId="3E9CEFF2" w14:textId="035A2EE1" w:rsidR="00727B40" w:rsidRPr="00727B40" w:rsidRDefault="00727B40" w:rsidP="00727B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>Czy Zamawiający wykreśli z umowy zapisy par. 16.6 oraz 16.7.  dotyczące mediacji</w:t>
            </w:r>
            <w:r w:rsidR="000C5117">
              <w:rPr>
                <w:sz w:val="22"/>
                <w:szCs w:val="22"/>
              </w:rPr>
              <w:t xml:space="preserve"> </w:t>
            </w:r>
            <w:r w:rsidRPr="00727B40">
              <w:rPr>
                <w:sz w:val="22"/>
                <w:szCs w:val="22"/>
              </w:rPr>
              <w:t xml:space="preserve">? Praktyka wskazuje, że jedynym "sporem" pomiędzy stronami jest brak zapłaty za zakupiony towar. Zatem nie istnieją w istocie żadne kwestie sporne, które mediacja może między stronami rozwiązać. Zapisy te służą jedynie przedłużeniu postępowania, odwleczeniu obowiązku zapłaty  i utrudniają Wykonawcy dochodzenie swoich praw. </w:t>
            </w:r>
          </w:p>
          <w:p w14:paraId="25ADE0F2" w14:textId="2362768B" w:rsidR="00892020" w:rsidRPr="000C5117" w:rsidRDefault="00892020" w:rsidP="000C5117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0C5117">
              <w:rPr>
                <w:sz w:val="22"/>
                <w:szCs w:val="22"/>
              </w:rPr>
              <w:t xml:space="preserve"> </w:t>
            </w:r>
            <w:r w:rsidR="000C5117" w:rsidRPr="000C5117">
              <w:rPr>
                <w:sz w:val="22"/>
                <w:szCs w:val="22"/>
              </w:rPr>
              <w:t>Jak SWZ. Mediacja jest na</w:t>
            </w:r>
            <w:r w:rsidR="000C5117">
              <w:rPr>
                <w:sz w:val="22"/>
                <w:szCs w:val="22"/>
              </w:rPr>
              <w:t>j</w:t>
            </w:r>
            <w:r w:rsidR="000C5117" w:rsidRPr="000C5117">
              <w:rPr>
                <w:sz w:val="22"/>
                <w:szCs w:val="22"/>
              </w:rPr>
              <w:t>prostszym i najszybszym sposobem zakończenia sporu.</w:t>
            </w:r>
          </w:p>
          <w:p w14:paraId="1A9B6913" w14:textId="77777777" w:rsidR="00892020" w:rsidRDefault="00892020" w:rsidP="00727B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71ACA7A" w14:textId="77777777" w:rsidR="00727B40" w:rsidRPr="00727B40" w:rsidRDefault="00727B40" w:rsidP="00727B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27</w:t>
            </w:r>
          </w:p>
          <w:p w14:paraId="39D69C96" w14:textId="692C32C7" w:rsidR="00727B40" w:rsidRPr="00727B40" w:rsidRDefault="00727B40" w:rsidP="00727B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>Czy Zamawiający w par. 16.8 zastrzeże, że takie rozwiązanie umowy nastąpić może tylko po dokonaniu minimalnego wolumenu zamówień określonego w umowie? Zgodnie  z art. 433 pkt. 4 ustawy PZP umowa winna wskazywać minimalną wartość zamówienia, bez dodatkowych zastrzeżeń. Realizacja każdej umowy obarczona jest ryzykiem i w toku jej wykonywania zajść może wiele zdarzeń losowych, ograniczających zamówienie. Mimo to ustawodawca zdecydował o obligatoryjnym zapisie umowy, który musi gwarantować Wykonawcy realizację określonego minimum wartościowego. Jeśli zatem minimum takie określono, to nie są dopuszczalne dalsze wyłączenia  lub warunki w tym zakresie.</w:t>
            </w:r>
          </w:p>
          <w:p w14:paraId="79420067" w14:textId="083B3F03" w:rsidR="00892020" w:rsidRPr="00EE5508" w:rsidRDefault="00892020" w:rsidP="0089202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EE5508">
              <w:rPr>
                <w:sz w:val="22"/>
                <w:szCs w:val="22"/>
              </w:rPr>
              <w:t xml:space="preserve"> Jak w SWZ.</w:t>
            </w:r>
          </w:p>
          <w:p w14:paraId="74166E6B" w14:textId="77777777" w:rsidR="00892020" w:rsidRDefault="00892020" w:rsidP="00727B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B96FA95" w14:textId="77777777" w:rsidR="00727B40" w:rsidRPr="00727B40" w:rsidRDefault="00727B40" w:rsidP="00727B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28</w:t>
            </w:r>
          </w:p>
          <w:p w14:paraId="0A17D56A" w14:textId="0AC6E889" w:rsidR="00727B40" w:rsidRPr="00727B40" w:rsidRDefault="00727B40" w:rsidP="00727B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lastRenderedPageBreak/>
              <w:t xml:space="preserve">Czy Zamawiający w zadaniu nr 17 poz. nr 1 zgodzi się na zaoferowanie wygodniejszych w użyciu </w:t>
            </w:r>
            <w:proofErr w:type="spellStart"/>
            <w:r w:rsidRPr="00727B40">
              <w:rPr>
                <w:sz w:val="22"/>
                <w:szCs w:val="22"/>
              </w:rPr>
              <w:t>wstrzykiwaczy</w:t>
            </w:r>
            <w:proofErr w:type="spellEnd"/>
            <w:r w:rsidRPr="00727B40">
              <w:rPr>
                <w:sz w:val="22"/>
                <w:szCs w:val="22"/>
              </w:rPr>
              <w:t xml:space="preserve"> </w:t>
            </w:r>
            <w:proofErr w:type="spellStart"/>
            <w:r w:rsidRPr="00727B40">
              <w:rPr>
                <w:sz w:val="22"/>
                <w:szCs w:val="22"/>
              </w:rPr>
              <w:t>SoloStar</w:t>
            </w:r>
            <w:proofErr w:type="spellEnd"/>
            <w:r w:rsidR="00892020">
              <w:rPr>
                <w:sz w:val="22"/>
                <w:szCs w:val="22"/>
              </w:rPr>
              <w:t xml:space="preserve"> </w:t>
            </w:r>
            <w:r w:rsidRPr="00727B40">
              <w:rPr>
                <w:sz w:val="22"/>
                <w:szCs w:val="22"/>
              </w:rPr>
              <w:t>?</w:t>
            </w:r>
          </w:p>
          <w:p w14:paraId="4F62E839" w14:textId="0B54132E" w:rsidR="00727B40" w:rsidRPr="008A7B9A" w:rsidRDefault="00727B40" w:rsidP="00727B4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8A7B9A">
              <w:rPr>
                <w:sz w:val="22"/>
                <w:szCs w:val="22"/>
              </w:rPr>
              <w:t xml:space="preserve"> Zamawiający wyraża zgodę.</w:t>
            </w:r>
          </w:p>
          <w:p w14:paraId="2073ACB3" w14:textId="77777777" w:rsidR="00727B40" w:rsidRDefault="00727B40" w:rsidP="00D0249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0B50847" w14:textId="33707E5D" w:rsidR="00892020" w:rsidRPr="002A393D" w:rsidRDefault="00892020" w:rsidP="00892020">
            <w:pPr>
              <w:spacing w:before="60" w:after="6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29</w:t>
            </w:r>
            <w:r w:rsidR="002A393D">
              <w:rPr>
                <w:b/>
                <w:bCs/>
                <w:sz w:val="22"/>
                <w:szCs w:val="22"/>
              </w:rPr>
              <w:t xml:space="preserve"> </w:t>
            </w:r>
          </w:p>
          <w:p w14:paraId="0C0B3695" w14:textId="77777777" w:rsidR="00892020" w:rsidRPr="00727B40" w:rsidRDefault="00892020" w:rsidP="008920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>1. W celu zapewnienia równego traktowania Stron i umożliwienia Wykonawcy sprawdzenia zasadności reklamacji wnosimy o wprowadzenie w § 8 ust. 2 projektu umowy 5 dniowego terminu na rozpatrzenie reklamacji.</w:t>
            </w:r>
          </w:p>
          <w:p w14:paraId="25399ABE" w14:textId="7A2B5F8B" w:rsidR="00892020" w:rsidRPr="00664EE8" w:rsidRDefault="00892020" w:rsidP="0089202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664EE8">
              <w:rPr>
                <w:sz w:val="22"/>
                <w:szCs w:val="22"/>
              </w:rPr>
              <w:t xml:space="preserve"> Jak w SWZ.</w:t>
            </w:r>
          </w:p>
          <w:p w14:paraId="2DF22FBC" w14:textId="77777777" w:rsidR="00892020" w:rsidRDefault="00892020" w:rsidP="008920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F1E086D" w14:textId="77777777" w:rsidR="00892020" w:rsidRPr="00727B40" w:rsidRDefault="00892020" w:rsidP="0089202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30</w:t>
            </w:r>
          </w:p>
          <w:p w14:paraId="7E362239" w14:textId="77777777" w:rsidR="00892020" w:rsidRPr="00727B40" w:rsidRDefault="00892020" w:rsidP="008920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>Czy w celu umiarkowania kar umownych Zamawiający dokona modyfikacji postanowień projektu przyszłej umowy w zakresie zapisów § 12 ust. 1, 2:</w:t>
            </w:r>
          </w:p>
          <w:p w14:paraId="7DCBE2BC" w14:textId="77777777" w:rsidR="00892020" w:rsidRPr="00727B40" w:rsidRDefault="00892020" w:rsidP="008920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>1. W przypadku zwłoki Wykonawcy w dostawie zamówionego Asortymentu, Zamawiającemu może naliczyć Wykonawcy karę umowną w wysokości 0,5% wartości zamówionego towaru  (w danym jednostkowym zapotrzebowaniu), jednak nie mniej niż 50,00 zł za każdy dzień zwłoki, ponad termin określony umową oraz nie więcej niż 10% wartości zamówionego towaru.</w:t>
            </w:r>
          </w:p>
          <w:p w14:paraId="11C63438" w14:textId="77777777" w:rsidR="00892020" w:rsidRPr="00727B40" w:rsidRDefault="00892020" w:rsidP="008920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>2. W przypadku zwłoki Wykonawcy, w dostawie towaru pełnowartościowego, po zgłoszeniu reklamacji przez Zamawiającego, Zamawiający może naliczyć Wykonawcy karę umowna w wysokości 0,5% wartości zareklamowanego towaru (z danego jednostkowego zapotrzebowania), jednak nie mniej niż 30,00 zł,  za każdy dzień oczekiwania na wymianę, ponad termin określony umową oraz nie więcej niż 10% wartości zareklamowanego towaru.</w:t>
            </w:r>
          </w:p>
          <w:p w14:paraId="7BCE0DCD" w14:textId="51B74E08" w:rsidR="00892020" w:rsidRPr="00664EE8" w:rsidRDefault="00892020" w:rsidP="0089202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664EE8">
              <w:rPr>
                <w:sz w:val="22"/>
                <w:szCs w:val="22"/>
              </w:rPr>
              <w:t xml:space="preserve"> Jak w SWZ.</w:t>
            </w:r>
          </w:p>
          <w:p w14:paraId="2AF459ED" w14:textId="77777777" w:rsidR="00727B40" w:rsidRDefault="00727B40" w:rsidP="00D0249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7B2A94AA" w14:textId="7DAC8787" w:rsidR="00892020" w:rsidRPr="002A393D" w:rsidRDefault="00892020" w:rsidP="00892020">
            <w:pPr>
              <w:spacing w:before="60" w:after="6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31</w:t>
            </w:r>
            <w:r w:rsidR="002A393D">
              <w:rPr>
                <w:b/>
                <w:bCs/>
                <w:sz w:val="22"/>
                <w:szCs w:val="22"/>
              </w:rPr>
              <w:t xml:space="preserve"> </w:t>
            </w:r>
          </w:p>
          <w:p w14:paraId="2B96271C" w14:textId="77777777" w:rsidR="00892020" w:rsidRPr="00727B40" w:rsidRDefault="00892020" w:rsidP="008920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 xml:space="preserve">Czy Zamawiający dopuszcza możliwość zaoferowania w części nr 27, poz. 3 preparatu </w:t>
            </w:r>
            <w:proofErr w:type="spellStart"/>
            <w:r w:rsidRPr="00727B40">
              <w:rPr>
                <w:sz w:val="22"/>
                <w:szCs w:val="22"/>
              </w:rPr>
              <w:t>Labetaloli</w:t>
            </w:r>
            <w:proofErr w:type="spellEnd"/>
            <w:r w:rsidRPr="00727B40">
              <w:rPr>
                <w:sz w:val="22"/>
                <w:szCs w:val="22"/>
              </w:rPr>
              <w:t xml:space="preserve"> </w:t>
            </w:r>
            <w:proofErr w:type="spellStart"/>
            <w:r w:rsidRPr="00727B40">
              <w:rPr>
                <w:sz w:val="22"/>
                <w:szCs w:val="22"/>
              </w:rPr>
              <w:t>hydrochloridum</w:t>
            </w:r>
            <w:proofErr w:type="spellEnd"/>
            <w:r w:rsidRPr="00727B40">
              <w:rPr>
                <w:sz w:val="22"/>
                <w:szCs w:val="22"/>
              </w:rPr>
              <w:t xml:space="preserve"> tabl. 200 mg pakowanego po 75 tabletek z odpowiednim przeliczeniem zamawianych ilości ?</w:t>
            </w:r>
          </w:p>
          <w:p w14:paraId="3A671FA2" w14:textId="05734CBE" w:rsidR="00892020" w:rsidRPr="008A7B9A" w:rsidRDefault="00892020" w:rsidP="0089202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8A7B9A">
              <w:rPr>
                <w:sz w:val="22"/>
                <w:szCs w:val="22"/>
              </w:rPr>
              <w:t xml:space="preserve"> Zamawiający wyraża zgodę.</w:t>
            </w:r>
          </w:p>
          <w:p w14:paraId="2135681D" w14:textId="77777777" w:rsidR="00892020" w:rsidRDefault="00892020" w:rsidP="0089202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8E7E758" w14:textId="77777777" w:rsidR="00892020" w:rsidRPr="00727B40" w:rsidRDefault="00892020" w:rsidP="0089202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32</w:t>
            </w:r>
          </w:p>
          <w:p w14:paraId="13A2E766" w14:textId="77777777" w:rsidR="00892020" w:rsidRPr="00727B40" w:rsidRDefault="00892020" w:rsidP="008920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 xml:space="preserve">Czy Zamawiający dopuszcza możliwość zaoferowania w części nr 29 preparatu: THIAMINE </w:t>
            </w:r>
            <w:proofErr w:type="spellStart"/>
            <w:r w:rsidRPr="00727B40">
              <w:rPr>
                <w:sz w:val="22"/>
                <w:szCs w:val="22"/>
              </w:rPr>
              <w:t>hydrochloride</w:t>
            </w:r>
            <w:proofErr w:type="spellEnd"/>
            <w:r w:rsidRPr="00727B40">
              <w:rPr>
                <w:sz w:val="22"/>
                <w:szCs w:val="22"/>
              </w:rPr>
              <w:t xml:space="preserve"> </w:t>
            </w:r>
            <w:proofErr w:type="spellStart"/>
            <w:r w:rsidRPr="00727B40">
              <w:rPr>
                <w:sz w:val="22"/>
                <w:szCs w:val="22"/>
              </w:rPr>
              <w:t>inj</w:t>
            </w:r>
            <w:proofErr w:type="spellEnd"/>
            <w:r w:rsidRPr="00727B40">
              <w:rPr>
                <w:sz w:val="22"/>
                <w:szCs w:val="22"/>
              </w:rPr>
              <w:t>. 100 mg/2 ml pakowanego po 5 ampułek z odpowiednim przeliczeniem zamawianych ilości? Pozostałe parametry zgodne z SIWZ.</w:t>
            </w:r>
          </w:p>
          <w:p w14:paraId="6B93F205" w14:textId="708C4E53" w:rsidR="00892020" w:rsidRPr="008A7B9A" w:rsidRDefault="00892020" w:rsidP="008A7B9A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8A7B9A">
              <w:rPr>
                <w:b/>
                <w:bCs/>
                <w:sz w:val="22"/>
                <w:szCs w:val="22"/>
              </w:rPr>
              <w:t xml:space="preserve"> </w:t>
            </w:r>
            <w:r w:rsidR="008A7B9A" w:rsidRPr="008A7B9A">
              <w:rPr>
                <w:sz w:val="22"/>
                <w:szCs w:val="22"/>
              </w:rPr>
              <w:t>Zamawiający wyraża zgodę. Należy mieć na uwadze, że przeliczenie winno uwzględnić inną zawartość substancji w 1 ml roztworu.</w:t>
            </w:r>
          </w:p>
          <w:p w14:paraId="25B88BF9" w14:textId="77777777" w:rsidR="00892020" w:rsidRDefault="00892020" w:rsidP="00D0249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3DEA780" w14:textId="51A5B62B" w:rsidR="00892020" w:rsidRPr="002A393D" w:rsidRDefault="00892020" w:rsidP="00892020">
            <w:pPr>
              <w:spacing w:before="60" w:after="6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33</w:t>
            </w:r>
            <w:r w:rsidR="002A393D">
              <w:rPr>
                <w:b/>
                <w:bCs/>
                <w:sz w:val="22"/>
                <w:szCs w:val="22"/>
              </w:rPr>
              <w:t xml:space="preserve"> </w:t>
            </w:r>
          </w:p>
          <w:p w14:paraId="7FCC9D62" w14:textId="5844F178" w:rsidR="00892020" w:rsidRPr="00727B40" w:rsidRDefault="00892020" w:rsidP="008920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>Dotyczy zadanie 4 pozycja 3. Prosimy o doprecyzowanie opisu przedmiotu zamówienia. Czy Zamawiający miał na myśli 10 ampułkostrzykawek 0,3 ml</w:t>
            </w:r>
            <w:r>
              <w:rPr>
                <w:sz w:val="22"/>
                <w:szCs w:val="22"/>
              </w:rPr>
              <w:t xml:space="preserve"> </w:t>
            </w:r>
            <w:r w:rsidRPr="00727B40">
              <w:rPr>
                <w:sz w:val="22"/>
                <w:szCs w:val="22"/>
              </w:rPr>
              <w:t>?</w:t>
            </w:r>
          </w:p>
          <w:p w14:paraId="4BC02D6C" w14:textId="77777777" w:rsidR="00460834" w:rsidRDefault="00892020" w:rsidP="00460834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8A7B9A">
              <w:rPr>
                <w:b/>
                <w:bCs/>
                <w:sz w:val="22"/>
                <w:szCs w:val="22"/>
              </w:rPr>
              <w:t xml:space="preserve"> </w:t>
            </w:r>
            <w:r w:rsidR="008A7B9A" w:rsidRPr="008A7B9A">
              <w:rPr>
                <w:sz w:val="22"/>
                <w:szCs w:val="22"/>
              </w:rPr>
              <w:t>Tak, nastąpiła omyłka – chodzi o ampułkostrzykawki o pojemności 0,3ml.</w:t>
            </w:r>
            <w:r w:rsidR="00460834">
              <w:rPr>
                <w:sz w:val="22"/>
                <w:szCs w:val="22"/>
              </w:rPr>
              <w:t xml:space="preserve"> </w:t>
            </w:r>
            <w:proofErr w:type="spellStart"/>
            <w:r w:rsidR="00460834" w:rsidRPr="00464E92">
              <w:rPr>
                <w:sz w:val="22"/>
                <w:szCs w:val="22"/>
                <w:lang w:val="de-DE"/>
              </w:rPr>
              <w:t>Zamawiający</w:t>
            </w:r>
            <w:proofErr w:type="spellEnd"/>
            <w:r w:rsidR="00460834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460834" w:rsidRPr="00464E92">
              <w:rPr>
                <w:sz w:val="22"/>
                <w:szCs w:val="22"/>
                <w:lang w:val="de-DE"/>
              </w:rPr>
              <w:t>modyfikuje</w:t>
            </w:r>
            <w:proofErr w:type="spellEnd"/>
            <w:r w:rsidR="00460834" w:rsidRPr="00464E92">
              <w:rPr>
                <w:sz w:val="22"/>
                <w:szCs w:val="22"/>
                <w:lang w:val="de-DE"/>
              </w:rPr>
              <w:t xml:space="preserve"> w </w:t>
            </w:r>
            <w:proofErr w:type="spellStart"/>
            <w:r w:rsidR="00460834" w:rsidRPr="00464E92">
              <w:rPr>
                <w:sz w:val="22"/>
                <w:szCs w:val="22"/>
                <w:lang w:val="de-DE"/>
              </w:rPr>
              <w:t>tym</w:t>
            </w:r>
            <w:proofErr w:type="spellEnd"/>
            <w:r w:rsidR="00460834" w:rsidRPr="00464E9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460834" w:rsidRPr="00464E92">
              <w:rPr>
                <w:sz w:val="22"/>
                <w:szCs w:val="22"/>
                <w:lang w:val="de-DE"/>
              </w:rPr>
              <w:t>zakresie</w:t>
            </w:r>
            <w:proofErr w:type="spellEnd"/>
            <w:r w:rsidR="00460834" w:rsidRPr="00464E9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460834" w:rsidRPr="00464E92">
              <w:rPr>
                <w:sz w:val="22"/>
                <w:szCs w:val="22"/>
                <w:lang w:val="de-DE"/>
              </w:rPr>
              <w:t>zał</w:t>
            </w:r>
            <w:r w:rsidR="00460834">
              <w:rPr>
                <w:sz w:val="22"/>
                <w:szCs w:val="22"/>
                <w:lang w:val="de-DE"/>
              </w:rPr>
              <w:t>ą</w:t>
            </w:r>
            <w:r w:rsidR="00460834" w:rsidRPr="00464E92">
              <w:rPr>
                <w:sz w:val="22"/>
                <w:szCs w:val="22"/>
                <w:lang w:val="de-DE"/>
              </w:rPr>
              <w:t>cznik</w:t>
            </w:r>
            <w:proofErr w:type="spellEnd"/>
            <w:r w:rsidR="00460834" w:rsidRPr="00464E9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460834" w:rsidRPr="00464E92">
              <w:rPr>
                <w:sz w:val="22"/>
                <w:szCs w:val="22"/>
                <w:lang w:val="de-DE"/>
              </w:rPr>
              <w:t>nr</w:t>
            </w:r>
            <w:proofErr w:type="spellEnd"/>
            <w:r w:rsidR="00460834" w:rsidRPr="00464E92">
              <w:rPr>
                <w:sz w:val="22"/>
                <w:szCs w:val="22"/>
                <w:lang w:val="de-DE"/>
              </w:rPr>
              <w:t xml:space="preserve"> </w:t>
            </w:r>
            <w:r w:rsidR="00460834">
              <w:rPr>
                <w:sz w:val="22"/>
                <w:szCs w:val="22"/>
                <w:lang w:val="de-DE"/>
              </w:rPr>
              <w:t>2</w:t>
            </w:r>
            <w:r w:rsidR="00460834" w:rsidRPr="00464E92">
              <w:rPr>
                <w:sz w:val="22"/>
                <w:szCs w:val="22"/>
                <w:lang w:val="de-DE"/>
              </w:rPr>
              <w:t xml:space="preserve"> do SWZ</w:t>
            </w:r>
            <w:r w:rsidR="00460834">
              <w:rPr>
                <w:sz w:val="22"/>
                <w:szCs w:val="22"/>
                <w:lang w:val="de-DE"/>
              </w:rPr>
              <w:t xml:space="preserve"> / </w:t>
            </w:r>
            <w:proofErr w:type="spellStart"/>
            <w:r w:rsidR="00460834">
              <w:rPr>
                <w:sz w:val="22"/>
                <w:szCs w:val="22"/>
                <w:lang w:val="de-DE"/>
              </w:rPr>
              <w:t>załącznik</w:t>
            </w:r>
            <w:proofErr w:type="spellEnd"/>
            <w:r w:rsidR="00460834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460834">
              <w:rPr>
                <w:sz w:val="22"/>
                <w:szCs w:val="22"/>
                <w:lang w:val="de-DE"/>
              </w:rPr>
              <w:t>nr</w:t>
            </w:r>
            <w:proofErr w:type="spellEnd"/>
            <w:r w:rsidR="00460834">
              <w:rPr>
                <w:sz w:val="22"/>
                <w:szCs w:val="22"/>
                <w:lang w:val="de-DE"/>
              </w:rPr>
              <w:t xml:space="preserve"> 1 do </w:t>
            </w:r>
            <w:proofErr w:type="spellStart"/>
            <w:r w:rsidR="00460834">
              <w:rPr>
                <w:sz w:val="22"/>
                <w:szCs w:val="22"/>
                <w:lang w:val="de-DE"/>
              </w:rPr>
              <w:t>umowy</w:t>
            </w:r>
            <w:proofErr w:type="spellEnd"/>
            <w:r w:rsidR="00460834" w:rsidRPr="00464E92">
              <w:rPr>
                <w:sz w:val="22"/>
                <w:szCs w:val="22"/>
                <w:lang w:val="de-DE"/>
              </w:rPr>
              <w:t xml:space="preserve">, </w:t>
            </w:r>
            <w:proofErr w:type="spellStart"/>
            <w:r w:rsidR="00460834" w:rsidRPr="00464E92">
              <w:rPr>
                <w:sz w:val="22"/>
                <w:szCs w:val="22"/>
                <w:lang w:val="de-DE"/>
              </w:rPr>
              <w:t>tj</w:t>
            </w:r>
            <w:proofErr w:type="spellEnd"/>
            <w:r w:rsidR="00460834" w:rsidRPr="00464E92">
              <w:rPr>
                <w:sz w:val="22"/>
                <w:szCs w:val="22"/>
                <w:lang w:val="de-DE"/>
              </w:rPr>
              <w:t xml:space="preserve">. </w:t>
            </w:r>
            <w:proofErr w:type="spellStart"/>
            <w:r w:rsidR="00460834">
              <w:rPr>
                <w:sz w:val="22"/>
                <w:szCs w:val="22"/>
                <w:lang w:val="de-DE"/>
              </w:rPr>
              <w:t>Formularz</w:t>
            </w:r>
            <w:proofErr w:type="spellEnd"/>
            <w:r w:rsidR="00460834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460834">
              <w:rPr>
                <w:sz w:val="22"/>
                <w:szCs w:val="22"/>
                <w:lang w:val="de-DE"/>
              </w:rPr>
              <w:t>asortymentowo</w:t>
            </w:r>
            <w:proofErr w:type="spellEnd"/>
            <w:r w:rsidR="00460834">
              <w:rPr>
                <w:sz w:val="22"/>
                <w:szCs w:val="22"/>
                <w:lang w:val="de-DE"/>
              </w:rPr>
              <w:t xml:space="preserve"> - </w:t>
            </w:r>
            <w:proofErr w:type="spellStart"/>
            <w:r w:rsidR="00460834">
              <w:rPr>
                <w:sz w:val="22"/>
                <w:szCs w:val="22"/>
                <w:lang w:val="de-DE"/>
              </w:rPr>
              <w:t>cenowy</w:t>
            </w:r>
            <w:proofErr w:type="spellEnd"/>
            <w:r w:rsidR="00460834" w:rsidRPr="00464E92">
              <w:rPr>
                <w:sz w:val="22"/>
                <w:szCs w:val="22"/>
                <w:lang w:val="de-DE"/>
              </w:rPr>
              <w:t>, który przesyła zainteresowanym Wykonawcom oraz</w:t>
            </w:r>
            <w:r w:rsidR="00460834">
              <w:rPr>
                <w:sz w:val="22"/>
                <w:szCs w:val="22"/>
                <w:lang w:val="de-DE"/>
              </w:rPr>
              <w:t xml:space="preserve"> </w:t>
            </w:r>
            <w:r w:rsidR="00460834" w:rsidRPr="00464E92">
              <w:rPr>
                <w:sz w:val="22"/>
                <w:szCs w:val="22"/>
                <w:lang w:val="de-DE"/>
              </w:rPr>
              <w:t>zamieszcza</w:t>
            </w:r>
            <w:r w:rsidR="00460834">
              <w:rPr>
                <w:sz w:val="22"/>
                <w:szCs w:val="22"/>
                <w:lang w:val="de-DE"/>
              </w:rPr>
              <w:t xml:space="preserve"> </w:t>
            </w:r>
            <w:r w:rsidR="00460834" w:rsidRPr="00464E92">
              <w:rPr>
                <w:sz w:val="22"/>
                <w:szCs w:val="22"/>
                <w:lang w:val="de-DE"/>
              </w:rPr>
              <w:t>na</w:t>
            </w:r>
            <w:r w:rsidR="00460834">
              <w:rPr>
                <w:sz w:val="22"/>
                <w:szCs w:val="22"/>
                <w:lang w:val="de-DE"/>
              </w:rPr>
              <w:t xml:space="preserve"> </w:t>
            </w:r>
            <w:r w:rsidR="00460834" w:rsidRPr="00464E92">
              <w:rPr>
                <w:sz w:val="22"/>
                <w:szCs w:val="22"/>
                <w:lang w:val="de-DE"/>
              </w:rPr>
              <w:t>stronie</w:t>
            </w:r>
            <w:r w:rsidR="00460834">
              <w:rPr>
                <w:sz w:val="22"/>
                <w:szCs w:val="22"/>
                <w:lang w:val="de-DE"/>
              </w:rPr>
              <w:t xml:space="preserve"> </w:t>
            </w:r>
            <w:r w:rsidR="00460834" w:rsidRPr="00464E92">
              <w:rPr>
                <w:sz w:val="22"/>
                <w:szCs w:val="22"/>
                <w:lang w:val="de-DE"/>
              </w:rPr>
              <w:t>internetowej</w:t>
            </w:r>
            <w:r w:rsidR="00460834">
              <w:rPr>
                <w:sz w:val="22"/>
                <w:szCs w:val="22"/>
                <w:lang w:val="de-DE"/>
              </w:rPr>
              <w:t xml:space="preserve"> </w:t>
            </w:r>
            <w:r w:rsidR="00460834" w:rsidRPr="00464E92">
              <w:rPr>
                <w:sz w:val="22"/>
                <w:szCs w:val="22"/>
                <w:lang w:val="de-DE"/>
              </w:rPr>
              <w:t xml:space="preserve">Zamawiającego </w:t>
            </w:r>
            <w:r w:rsidR="00460834" w:rsidRPr="00464E92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1846654C" w14:textId="77777777" w:rsidR="00892020" w:rsidRPr="00727B40" w:rsidRDefault="00892020" w:rsidP="008920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FA8C8C2" w14:textId="77777777" w:rsidR="00892020" w:rsidRPr="00727B40" w:rsidRDefault="00892020" w:rsidP="0089202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34</w:t>
            </w:r>
          </w:p>
          <w:p w14:paraId="692AA47F" w14:textId="39EA0085" w:rsidR="00892020" w:rsidRPr="00727B40" w:rsidRDefault="00892020" w:rsidP="008920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>Dotyczy zadanie 11 pozycja 1. Czy Zamawiający dopuści do wyceny opakowanie *5 sztuk w opakowaniu z odpowiednim przeliczeniem ilości</w:t>
            </w:r>
            <w:r>
              <w:rPr>
                <w:sz w:val="22"/>
                <w:szCs w:val="22"/>
              </w:rPr>
              <w:t xml:space="preserve"> </w:t>
            </w:r>
            <w:r w:rsidRPr="00727B40">
              <w:rPr>
                <w:sz w:val="22"/>
                <w:szCs w:val="22"/>
              </w:rPr>
              <w:t>?</w:t>
            </w:r>
          </w:p>
          <w:p w14:paraId="23F59D2A" w14:textId="60F39CFB" w:rsidR="00892020" w:rsidRPr="0064362A" w:rsidRDefault="00892020" w:rsidP="0089202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64362A">
              <w:rPr>
                <w:sz w:val="22"/>
                <w:szCs w:val="22"/>
              </w:rPr>
              <w:t xml:space="preserve"> Zamawiający wyraża zgodę.</w:t>
            </w:r>
          </w:p>
          <w:p w14:paraId="209B25DB" w14:textId="77777777" w:rsidR="00892020" w:rsidRPr="00727B40" w:rsidRDefault="00892020" w:rsidP="008920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B0814FA" w14:textId="77777777" w:rsidR="00892020" w:rsidRPr="00727B40" w:rsidRDefault="00892020" w:rsidP="0089202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35</w:t>
            </w:r>
          </w:p>
          <w:p w14:paraId="0019B389" w14:textId="69F75A88" w:rsidR="00892020" w:rsidRPr="00727B40" w:rsidRDefault="00892020" w:rsidP="008920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>Dotyczy zadanie 18 pozycja 4. Czy Zamawiający dopuści do wyceny opakowanie *5 sztuk w opakowaniu z odpowiednim przeliczeniem ilości</w:t>
            </w:r>
            <w:r>
              <w:rPr>
                <w:sz w:val="22"/>
                <w:szCs w:val="22"/>
              </w:rPr>
              <w:t xml:space="preserve"> </w:t>
            </w:r>
            <w:r w:rsidRPr="00727B40">
              <w:rPr>
                <w:sz w:val="22"/>
                <w:szCs w:val="22"/>
              </w:rPr>
              <w:t>?</w:t>
            </w:r>
          </w:p>
          <w:p w14:paraId="5DEE0066" w14:textId="77777777" w:rsidR="0064362A" w:rsidRPr="0064362A" w:rsidRDefault="0064362A" w:rsidP="0064362A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wyraża zgodę.</w:t>
            </w:r>
          </w:p>
          <w:p w14:paraId="7D175563" w14:textId="77777777" w:rsidR="00892020" w:rsidRPr="00727B40" w:rsidRDefault="00892020" w:rsidP="008920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333B61F" w14:textId="77777777" w:rsidR="00892020" w:rsidRPr="00727B40" w:rsidRDefault="00892020" w:rsidP="0089202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36</w:t>
            </w:r>
          </w:p>
          <w:p w14:paraId="71DE802D" w14:textId="70B3039E" w:rsidR="00892020" w:rsidRPr="00727B40" w:rsidRDefault="00892020" w:rsidP="008920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 xml:space="preserve">Dotyczy zadanie 19 pozycja 3. Prosimy o doprecyzowanie opisu przedmiotu zamówienia. Czy Zamawiający wymaga: system </w:t>
            </w:r>
            <w:proofErr w:type="spellStart"/>
            <w:r w:rsidRPr="00727B40">
              <w:rPr>
                <w:sz w:val="22"/>
                <w:szCs w:val="22"/>
              </w:rPr>
              <w:t>transdermalny</w:t>
            </w:r>
            <w:proofErr w:type="spellEnd"/>
            <w:r w:rsidRPr="00727B40">
              <w:rPr>
                <w:sz w:val="22"/>
                <w:szCs w:val="22"/>
              </w:rPr>
              <w:t xml:space="preserve"> opakowanie 5 plastrów</w:t>
            </w:r>
            <w:r>
              <w:rPr>
                <w:sz w:val="22"/>
                <w:szCs w:val="22"/>
              </w:rPr>
              <w:t xml:space="preserve"> </w:t>
            </w:r>
            <w:r w:rsidRPr="00727B40">
              <w:rPr>
                <w:sz w:val="22"/>
                <w:szCs w:val="22"/>
              </w:rPr>
              <w:t>?</w:t>
            </w:r>
          </w:p>
          <w:p w14:paraId="013DE035" w14:textId="77777777" w:rsidR="00FB55E0" w:rsidRDefault="00892020" w:rsidP="00FB55E0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64362A">
              <w:t xml:space="preserve"> </w:t>
            </w:r>
            <w:r w:rsidR="0064362A" w:rsidRPr="0064362A">
              <w:rPr>
                <w:sz w:val="22"/>
                <w:szCs w:val="22"/>
              </w:rPr>
              <w:t>Tak, Zamawiający oczekuje zaoferowania 18 opakowań po 5 plastrów</w:t>
            </w:r>
            <w:r w:rsidR="00FB55E0">
              <w:rPr>
                <w:sz w:val="22"/>
                <w:szCs w:val="22"/>
              </w:rPr>
              <w:t xml:space="preserve">. </w:t>
            </w:r>
            <w:proofErr w:type="spellStart"/>
            <w:r w:rsidR="00FB55E0" w:rsidRPr="00464E92">
              <w:rPr>
                <w:sz w:val="22"/>
                <w:szCs w:val="22"/>
                <w:lang w:val="de-DE"/>
              </w:rPr>
              <w:t>Zamawiający</w:t>
            </w:r>
            <w:proofErr w:type="spellEnd"/>
            <w:r w:rsidR="00FB55E0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FB55E0" w:rsidRPr="00464E92">
              <w:rPr>
                <w:sz w:val="22"/>
                <w:szCs w:val="22"/>
                <w:lang w:val="de-DE"/>
              </w:rPr>
              <w:t>modyfikuje</w:t>
            </w:r>
            <w:proofErr w:type="spellEnd"/>
            <w:r w:rsidR="00FB55E0" w:rsidRPr="00464E92">
              <w:rPr>
                <w:sz w:val="22"/>
                <w:szCs w:val="22"/>
                <w:lang w:val="de-DE"/>
              </w:rPr>
              <w:t xml:space="preserve"> w </w:t>
            </w:r>
            <w:proofErr w:type="spellStart"/>
            <w:r w:rsidR="00FB55E0" w:rsidRPr="00464E92">
              <w:rPr>
                <w:sz w:val="22"/>
                <w:szCs w:val="22"/>
                <w:lang w:val="de-DE"/>
              </w:rPr>
              <w:t>tym</w:t>
            </w:r>
            <w:proofErr w:type="spellEnd"/>
            <w:r w:rsidR="00FB55E0" w:rsidRPr="00464E9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FB55E0" w:rsidRPr="00464E92">
              <w:rPr>
                <w:sz w:val="22"/>
                <w:szCs w:val="22"/>
                <w:lang w:val="de-DE"/>
              </w:rPr>
              <w:t>zakresie</w:t>
            </w:r>
            <w:proofErr w:type="spellEnd"/>
            <w:r w:rsidR="00FB55E0" w:rsidRPr="00464E9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FB55E0" w:rsidRPr="00464E92">
              <w:rPr>
                <w:sz w:val="22"/>
                <w:szCs w:val="22"/>
                <w:lang w:val="de-DE"/>
              </w:rPr>
              <w:t>zał</w:t>
            </w:r>
            <w:r w:rsidR="00FB55E0">
              <w:rPr>
                <w:sz w:val="22"/>
                <w:szCs w:val="22"/>
                <w:lang w:val="de-DE"/>
              </w:rPr>
              <w:t>ą</w:t>
            </w:r>
            <w:r w:rsidR="00FB55E0" w:rsidRPr="00464E92">
              <w:rPr>
                <w:sz w:val="22"/>
                <w:szCs w:val="22"/>
                <w:lang w:val="de-DE"/>
              </w:rPr>
              <w:t>cznik</w:t>
            </w:r>
            <w:proofErr w:type="spellEnd"/>
            <w:r w:rsidR="00FB55E0" w:rsidRPr="00464E9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FB55E0" w:rsidRPr="00464E92">
              <w:rPr>
                <w:sz w:val="22"/>
                <w:szCs w:val="22"/>
                <w:lang w:val="de-DE"/>
              </w:rPr>
              <w:t>nr</w:t>
            </w:r>
            <w:proofErr w:type="spellEnd"/>
            <w:r w:rsidR="00FB55E0" w:rsidRPr="00464E92">
              <w:rPr>
                <w:sz w:val="22"/>
                <w:szCs w:val="22"/>
                <w:lang w:val="de-DE"/>
              </w:rPr>
              <w:t xml:space="preserve"> </w:t>
            </w:r>
            <w:r w:rsidR="00FB55E0">
              <w:rPr>
                <w:sz w:val="22"/>
                <w:szCs w:val="22"/>
                <w:lang w:val="de-DE"/>
              </w:rPr>
              <w:t>2</w:t>
            </w:r>
            <w:r w:rsidR="00FB55E0" w:rsidRPr="00464E92">
              <w:rPr>
                <w:sz w:val="22"/>
                <w:szCs w:val="22"/>
                <w:lang w:val="de-DE"/>
              </w:rPr>
              <w:t xml:space="preserve"> do SWZ</w:t>
            </w:r>
            <w:r w:rsidR="00FB55E0">
              <w:rPr>
                <w:sz w:val="22"/>
                <w:szCs w:val="22"/>
                <w:lang w:val="de-DE"/>
              </w:rPr>
              <w:t xml:space="preserve"> / </w:t>
            </w:r>
            <w:proofErr w:type="spellStart"/>
            <w:r w:rsidR="00FB55E0">
              <w:rPr>
                <w:sz w:val="22"/>
                <w:szCs w:val="22"/>
                <w:lang w:val="de-DE"/>
              </w:rPr>
              <w:t>załącznik</w:t>
            </w:r>
            <w:proofErr w:type="spellEnd"/>
            <w:r w:rsidR="00FB55E0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FB55E0">
              <w:rPr>
                <w:sz w:val="22"/>
                <w:szCs w:val="22"/>
                <w:lang w:val="de-DE"/>
              </w:rPr>
              <w:t>nr</w:t>
            </w:r>
            <w:proofErr w:type="spellEnd"/>
            <w:r w:rsidR="00FB55E0">
              <w:rPr>
                <w:sz w:val="22"/>
                <w:szCs w:val="22"/>
                <w:lang w:val="de-DE"/>
              </w:rPr>
              <w:t xml:space="preserve"> 1 do </w:t>
            </w:r>
            <w:proofErr w:type="spellStart"/>
            <w:r w:rsidR="00FB55E0">
              <w:rPr>
                <w:sz w:val="22"/>
                <w:szCs w:val="22"/>
                <w:lang w:val="de-DE"/>
              </w:rPr>
              <w:t>umowy</w:t>
            </w:r>
            <w:proofErr w:type="spellEnd"/>
            <w:r w:rsidR="00FB55E0" w:rsidRPr="00464E92">
              <w:rPr>
                <w:sz w:val="22"/>
                <w:szCs w:val="22"/>
                <w:lang w:val="de-DE"/>
              </w:rPr>
              <w:t xml:space="preserve">, </w:t>
            </w:r>
            <w:proofErr w:type="spellStart"/>
            <w:r w:rsidR="00FB55E0" w:rsidRPr="00464E92">
              <w:rPr>
                <w:sz w:val="22"/>
                <w:szCs w:val="22"/>
                <w:lang w:val="de-DE"/>
              </w:rPr>
              <w:t>tj</w:t>
            </w:r>
            <w:proofErr w:type="spellEnd"/>
            <w:r w:rsidR="00FB55E0" w:rsidRPr="00464E92">
              <w:rPr>
                <w:sz w:val="22"/>
                <w:szCs w:val="22"/>
                <w:lang w:val="de-DE"/>
              </w:rPr>
              <w:t xml:space="preserve">. </w:t>
            </w:r>
            <w:proofErr w:type="spellStart"/>
            <w:r w:rsidR="00FB55E0">
              <w:rPr>
                <w:sz w:val="22"/>
                <w:szCs w:val="22"/>
                <w:lang w:val="de-DE"/>
              </w:rPr>
              <w:t>Formularz</w:t>
            </w:r>
            <w:proofErr w:type="spellEnd"/>
            <w:r w:rsidR="00FB55E0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FB55E0">
              <w:rPr>
                <w:sz w:val="22"/>
                <w:szCs w:val="22"/>
                <w:lang w:val="de-DE"/>
              </w:rPr>
              <w:t>asortymentowo</w:t>
            </w:r>
            <w:proofErr w:type="spellEnd"/>
            <w:r w:rsidR="00FB55E0">
              <w:rPr>
                <w:sz w:val="22"/>
                <w:szCs w:val="22"/>
                <w:lang w:val="de-DE"/>
              </w:rPr>
              <w:t xml:space="preserve"> - </w:t>
            </w:r>
            <w:proofErr w:type="spellStart"/>
            <w:r w:rsidR="00FB55E0">
              <w:rPr>
                <w:sz w:val="22"/>
                <w:szCs w:val="22"/>
                <w:lang w:val="de-DE"/>
              </w:rPr>
              <w:t>cenowy</w:t>
            </w:r>
            <w:proofErr w:type="spellEnd"/>
            <w:r w:rsidR="00FB55E0" w:rsidRPr="00464E92">
              <w:rPr>
                <w:sz w:val="22"/>
                <w:szCs w:val="22"/>
                <w:lang w:val="de-DE"/>
              </w:rPr>
              <w:t>, który przesyła zainteresowanym Wykonawcom oraz</w:t>
            </w:r>
            <w:r w:rsidR="00FB55E0">
              <w:rPr>
                <w:sz w:val="22"/>
                <w:szCs w:val="22"/>
                <w:lang w:val="de-DE"/>
              </w:rPr>
              <w:t xml:space="preserve"> </w:t>
            </w:r>
            <w:r w:rsidR="00FB55E0" w:rsidRPr="00464E92">
              <w:rPr>
                <w:sz w:val="22"/>
                <w:szCs w:val="22"/>
                <w:lang w:val="de-DE"/>
              </w:rPr>
              <w:t>zamieszcza</w:t>
            </w:r>
            <w:r w:rsidR="00FB55E0">
              <w:rPr>
                <w:sz w:val="22"/>
                <w:szCs w:val="22"/>
                <w:lang w:val="de-DE"/>
              </w:rPr>
              <w:t xml:space="preserve"> </w:t>
            </w:r>
            <w:r w:rsidR="00FB55E0" w:rsidRPr="00464E92">
              <w:rPr>
                <w:sz w:val="22"/>
                <w:szCs w:val="22"/>
                <w:lang w:val="de-DE"/>
              </w:rPr>
              <w:t>na</w:t>
            </w:r>
            <w:r w:rsidR="00FB55E0">
              <w:rPr>
                <w:sz w:val="22"/>
                <w:szCs w:val="22"/>
                <w:lang w:val="de-DE"/>
              </w:rPr>
              <w:t xml:space="preserve"> </w:t>
            </w:r>
            <w:r w:rsidR="00FB55E0" w:rsidRPr="00464E92">
              <w:rPr>
                <w:sz w:val="22"/>
                <w:szCs w:val="22"/>
                <w:lang w:val="de-DE"/>
              </w:rPr>
              <w:t>stronie</w:t>
            </w:r>
            <w:r w:rsidR="00FB55E0">
              <w:rPr>
                <w:sz w:val="22"/>
                <w:szCs w:val="22"/>
                <w:lang w:val="de-DE"/>
              </w:rPr>
              <w:t xml:space="preserve"> </w:t>
            </w:r>
            <w:r w:rsidR="00FB55E0" w:rsidRPr="00464E92">
              <w:rPr>
                <w:sz w:val="22"/>
                <w:szCs w:val="22"/>
                <w:lang w:val="de-DE"/>
              </w:rPr>
              <w:t>internetowej</w:t>
            </w:r>
            <w:r w:rsidR="00FB55E0">
              <w:rPr>
                <w:sz w:val="22"/>
                <w:szCs w:val="22"/>
                <w:lang w:val="de-DE"/>
              </w:rPr>
              <w:t xml:space="preserve"> </w:t>
            </w:r>
            <w:r w:rsidR="00FB55E0" w:rsidRPr="00464E92">
              <w:rPr>
                <w:sz w:val="22"/>
                <w:szCs w:val="22"/>
                <w:lang w:val="de-DE"/>
              </w:rPr>
              <w:t xml:space="preserve">Zamawiającego </w:t>
            </w:r>
            <w:r w:rsidR="00FB55E0" w:rsidRPr="00464E92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09D48593" w14:textId="77777777" w:rsidR="00892020" w:rsidRPr="00727B40" w:rsidRDefault="00892020" w:rsidP="008920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9150715" w14:textId="77777777" w:rsidR="00892020" w:rsidRPr="00727B40" w:rsidRDefault="00892020" w:rsidP="0089202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37</w:t>
            </w:r>
          </w:p>
          <w:p w14:paraId="76BD90AF" w14:textId="145CCB00" w:rsidR="00892020" w:rsidRPr="00727B40" w:rsidRDefault="00892020" w:rsidP="008920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>Dotyczy zadanie 30 pozycja 1. Czy Zamawiający dopuści do wyceny opakowanie: butelka</w:t>
            </w:r>
            <w:r>
              <w:rPr>
                <w:sz w:val="22"/>
                <w:szCs w:val="22"/>
              </w:rPr>
              <w:t xml:space="preserve"> </w:t>
            </w:r>
            <w:r w:rsidRPr="00727B40">
              <w:rPr>
                <w:sz w:val="22"/>
                <w:szCs w:val="22"/>
              </w:rPr>
              <w:t>?</w:t>
            </w:r>
          </w:p>
          <w:p w14:paraId="45BD9BD8" w14:textId="77777777" w:rsidR="005A4254" w:rsidRPr="0064362A" w:rsidRDefault="005A4254" w:rsidP="005A4254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wyraża zgodę.</w:t>
            </w:r>
          </w:p>
          <w:p w14:paraId="683D3217" w14:textId="77777777" w:rsidR="00892020" w:rsidRPr="00727B40" w:rsidRDefault="00892020" w:rsidP="008920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EB790A6" w14:textId="77777777" w:rsidR="00892020" w:rsidRPr="00727B40" w:rsidRDefault="00892020" w:rsidP="0089202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38</w:t>
            </w:r>
          </w:p>
          <w:p w14:paraId="3334E02F" w14:textId="08B9DA8D" w:rsidR="00892020" w:rsidRPr="00727B40" w:rsidRDefault="00892020" w:rsidP="008920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>Czy Zamawiający wyraża zgodę na wycenę preparatów w opakowaniach innej wielkości niż określona w formularzu asortymentowym ?</w:t>
            </w:r>
          </w:p>
          <w:p w14:paraId="0E89478A" w14:textId="77777777" w:rsidR="00892020" w:rsidRPr="00727B40" w:rsidRDefault="00892020" w:rsidP="008920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>W przypadku zgody proszę wskazać sposób przeliczenia :</w:t>
            </w:r>
          </w:p>
          <w:p w14:paraId="438A3227" w14:textId="77777777" w:rsidR="00892020" w:rsidRPr="00727B40" w:rsidRDefault="00892020" w:rsidP="008920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>o</w:t>
            </w:r>
            <w:r w:rsidRPr="00727B40">
              <w:rPr>
                <w:sz w:val="22"/>
                <w:szCs w:val="22"/>
              </w:rPr>
              <w:tab/>
              <w:t xml:space="preserve">podawać pełne ilości opakowań zaokrąglone w górę,  </w:t>
            </w:r>
          </w:p>
          <w:p w14:paraId="27B2E4C7" w14:textId="77777777" w:rsidR="00892020" w:rsidRPr="00727B40" w:rsidRDefault="00892020" w:rsidP="008920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>o</w:t>
            </w:r>
            <w:r w:rsidRPr="00727B40">
              <w:rPr>
                <w:sz w:val="22"/>
                <w:szCs w:val="22"/>
              </w:rPr>
              <w:tab/>
              <w:t>ilość opakowań przeliczyć do dwóch miejsc po przecinku (zaokrąglenie zgodne z regułą matematyczną)</w:t>
            </w:r>
            <w:r>
              <w:rPr>
                <w:sz w:val="22"/>
                <w:szCs w:val="22"/>
              </w:rPr>
              <w:t xml:space="preserve"> </w:t>
            </w:r>
            <w:r w:rsidRPr="00727B40">
              <w:rPr>
                <w:sz w:val="22"/>
                <w:szCs w:val="22"/>
              </w:rPr>
              <w:t>?</w:t>
            </w:r>
          </w:p>
          <w:p w14:paraId="14FF5B45" w14:textId="2D792954" w:rsidR="00892020" w:rsidRPr="005A4254" w:rsidRDefault="00892020" w:rsidP="005A4254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5A4254">
              <w:t xml:space="preserve"> </w:t>
            </w:r>
            <w:r w:rsidR="005A4254" w:rsidRPr="005A4254">
              <w:rPr>
                <w:sz w:val="22"/>
                <w:szCs w:val="22"/>
              </w:rPr>
              <w:t>Tak, Zamawiający wyraża zgodę na zmianę wielkości opakowań. W takim przypadku proszę o zaokrąglenie ilości do pełnego opakowania w gorę.</w:t>
            </w:r>
          </w:p>
          <w:p w14:paraId="235D29A7" w14:textId="77777777" w:rsidR="00892020" w:rsidRPr="00727B40" w:rsidRDefault="00892020" w:rsidP="008920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813BF5D" w14:textId="77777777" w:rsidR="00892020" w:rsidRPr="00727B40" w:rsidRDefault="00892020" w:rsidP="0089202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39</w:t>
            </w:r>
          </w:p>
          <w:p w14:paraId="38A12881" w14:textId="48C9F17A" w:rsidR="00892020" w:rsidRPr="00727B40" w:rsidRDefault="00892020" w:rsidP="008920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>Czy Zamawiający dopuści do wyceny lek równoważny pod względem składu chemicznego i dawki, lecz różniący się postacią przy zachowaniu tej samej drogi podania np. tabletka a równoważnik ma postać  tabletki powlekanej , kapsułki ( twarde, miękkie), drażetki i odwrotnie</w:t>
            </w:r>
            <w:r>
              <w:rPr>
                <w:sz w:val="22"/>
                <w:szCs w:val="22"/>
              </w:rPr>
              <w:t xml:space="preserve"> </w:t>
            </w:r>
            <w:r w:rsidRPr="00727B40">
              <w:rPr>
                <w:sz w:val="22"/>
                <w:szCs w:val="22"/>
              </w:rPr>
              <w:t xml:space="preserve">?   </w:t>
            </w:r>
          </w:p>
          <w:p w14:paraId="0641A340" w14:textId="77777777" w:rsidR="005A4254" w:rsidRPr="0064362A" w:rsidRDefault="005A4254" w:rsidP="005A4254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wyraża zgodę.</w:t>
            </w:r>
          </w:p>
          <w:p w14:paraId="0491F684" w14:textId="77777777" w:rsidR="00892020" w:rsidRPr="00727B40" w:rsidRDefault="00892020" w:rsidP="008920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EAADF92" w14:textId="77777777" w:rsidR="00892020" w:rsidRPr="00727B40" w:rsidRDefault="00892020" w:rsidP="0089202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40</w:t>
            </w:r>
          </w:p>
          <w:p w14:paraId="2C4FD808" w14:textId="04B2DF2A" w:rsidR="00892020" w:rsidRPr="00727B40" w:rsidRDefault="00892020" w:rsidP="008920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 xml:space="preserve">Czy z uwagi na fakt, iż na rynku są zarejestrowane różne postaci leku, pod tą samą nazwą międzynarodową, Zamawiający wyrazi zgodę na zamianę w przedmiocie zamówienia występującej postaci </w:t>
            </w:r>
            <w:proofErr w:type="spellStart"/>
            <w:r w:rsidRPr="00727B40">
              <w:rPr>
                <w:sz w:val="22"/>
                <w:szCs w:val="22"/>
              </w:rPr>
              <w:t>injekcyjnej</w:t>
            </w:r>
            <w:proofErr w:type="spellEnd"/>
            <w:r w:rsidRPr="00727B40">
              <w:rPr>
                <w:sz w:val="22"/>
                <w:szCs w:val="22"/>
              </w:rPr>
              <w:t xml:space="preserve"> leku w obrębie tej samej drogi podania np.: </w:t>
            </w:r>
          </w:p>
          <w:p w14:paraId="0E1F6547" w14:textId="77777777" w:rsidR="00892020" w:rsidRPr="00727B40" w:rsidRDefault="00892020" w:rsidP="008920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>"</w:t>
            </w:r>
            <w:r w:rsidRPr="00727B40">
              <w:rPr>
                <w:sz w:val="22"/>
                <w:szCs w:val="22"/>
              </w:rPr>
              <w:tab/>
              <w:t xml:space="preserve">ampułki na fiolki; </w:t>
            </w:r>
          </w:p>
          <w:p w14:paraId="657D1B60" w14:textId="77777777" w:rsidR="00892020" w:rsidRPr="00727B40" w:rsidRDefault="00892020" w:rsidP="008920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lastRenderedPageBreak/>
              <w:t>"</w:t>
            </w:r>
            <w:r w:rsidRPr="00727B40">
              <w:rPr>
                <w:sz w:val="22"/>
                <w:szCs w:val="22"/>
              </w:rPr>
              <w:tab/>
              <w:t>fiolki na ampułki</w:t>
            </w:r>
            <w:r w:rsidR="0061115A">
              <w:rPr>
                <w:sz w:val="22"/>
                <w:szCs w:val="22"/>
              </w:rPr>
              <w:t xml:space="preserve"> </w:t>
            </w:r>
            <w:r w:rsidRPr="00727B40">
              <w:rPr>
                <w:sz w:val="22"/>
                <w:szCs w:val="22"/>
              </w:rPr>
              <w:t>?</w:t>
            </w:r>
          </w:p>
          <w:p w14:paraId="5D280A80" w14:textId="77777777" w:rsidR="005A4254" w:rsidRPr="0064362A" w:rsidRDefault="005A4254" w:rsidP="005A4254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wyraża zgodę.</w:t>
            </w:r>
          </w:p>
          <w:p w14:paraId="30B9762C" w14:textId="77777777" w:rsidR="00892020" w:rsidRPr="00727B40" w:rsidRDefault="00892020" w:rsidP="008920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D30341A" w14:textId="77777777" w:rsidR="005A4254" w:rsidRDefault="005A4254" w:rsidP="0089202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5F730A7" w14:textId="03B2CB5C" w:rsidR="00892020" w:rsidRPr="00727B40" w:rsidRDefault="00892020" w:rsidP="0089202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41</w:t>
            </w:r>
          </w:p>
          <w:p w14:paraId="07125921" w14:textId="2924CBFF" w:rsidR="00892020" w:rsidRPr="00727B40" w:rsidRDefault="00892020" w:rsidP="008920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 xml:space="preserve">Czy z uwagi na fakt, iż na rynku są zarejestrowane różne postaci leku, pod tą samą nazwą międzynarodową, Zamawiający wyrazi zgodę na zamianę w przedmiocie zamówienia występującej postaci </w:t>
            </w:r>
            <w:proofErr w:type="spellStart"/>
            <w:r w:rsidRPr="00727B40">
              <w:rPr>
                <w:sz w:val="22"/>
                <w:szCs w:val="22"/>
              </w:rPr>
              <w:t>injekcyjnej</w:t>
            </w:r>
            <w:proofErr w:type="spellEnd"/>
            <w:r w:rsidRPr="00727B40">
              <w:rPr>
                <w:sz w:val="22"/>
                <w:szCs w:val="22"/>
              </w:rPr>
              <w:t xml:space="preserve"> leku w obrębie tej samej drogi podania np.: fiolki lub ampułki na ampułko-strzykawki i odwrotnie</w:t>
            </w:r>
            <w:r>
              <w:rPr>
                <w:sz w:val="22"/>
                <w:szCs w:val="22"/>
              </w:rPr>
              <w:t xml:space="preserve"> </w:t>
            </w:r>
            <w:r w:rsidRPr="00727B40">
              <w:rPr>
                <w:sz w:val="22"/>
                <w:szCs w:val="22"/>
              </w:rPr>
              <w:t>?</w:t>
            </w:r>
          </w:p>
          <w:p w14:paraId="65F1EE06" w14:textId="3CB4D121" w:rsidR="00892020" w:rsidRPr="005A4254" w:rsidRDefault="00892020" w:rsidP="005A4254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5A4254">
              <w:t xml:space="preserve"> </w:t>
            </w:r>
            <w:r w:rsidR="005A4254" w:rsidRPr="005A4254">
              <w:rPr>
                <w:sz w:val="22"/>
                <w:szCs w:val="22"/>
              </w:rPr>
              <w:t>Zamawiający wyraża zgodę na zamianę fiolek lub ampułek na ampułkostrzykawki</w:t>
            </w:r>
          </w:p>
          <w:p w14:paraId="0D454E60" w14:textId="77777777" w:rsidR="00892020" w:rsidRPr="00727B40" w:rsidRDefault="00892020" w:rsidP="008920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6DC6575" w14:textId="77777777" w:rsidR="00892020" w:rsidRPr="00727B40" w:rsidRDefault="00892020" w:rsidP="0089202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42</w:t>
            </w:r>
          </w:p>
          <w:p w14:paraId="402D1644" w14:textId="421AE9EA" w:rsidR="00892020" w:rsidRPr="00727B40" w:rsidRDefault="00892020" w:rsidP="008920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 xml:space="preserve">Czy z uwagi na fakt, iż na rynku są zarejestrowane różne postaci leku, pod tą samą nazwą międzynarodową, Zamawiający wyrazi zgodę na zamianę w przedmiocie zamówienia występującej postaci </w:t>
            </w:r>
            <w:proofErr w:type="spellStart"/>
            <w:r w:rsidRPr="00727B40">
              <w:rPr>
                <w:sz w:val="22"/>
                <w:szCs w:val="22"/>
              </w:rPr>
              <w:t>injekcyjnej</w:t>
            </w:r>
            <w:proofErr w:type="spellEnd"/>
            <w:r w:rsidRPr="00727B40">
              <w:rPr>
                <w:sz w:val="22"/>
                <w:szCs w:val="22"/>
              </w:rPr>
              <w:t xml:space="preserve"> leku w obrębie tej samej drogi podania np.: flakony na butelki, pojemniki-</w:t>
            </w:r>
            <w:proofErr w:type="spellStart"/>
            <w:r w:rsidRPr="00727B40">
              <w:rPr>
                <w:sz w:val="22"/>
                <w:szCs w:val="22"/>
              </w:rPr>
              <w:t>KabiPack</w:t>
            </w:r>
            <w:proofErr w:type="spellEnd"/>
            <w:r w:rsidRPr="00727B40">
              <w:rPr>
                <w:sz w:val="22"/>
                <w:szCs w:val="22"/>
              </w:rPr>
              <w:t xml:space="preserve"> (</w:t>
            </w:r>
            <w:proofErr w:type="spellStart"/>
            <w:r w:rsidRPr="00727B40">
              <w:rPr>
                <w:sz w:val="22"/>
                <w:szCs w:val="22"/>
              </w:rPr>
              <w:t>KabiClear</w:t>
            </w:r>
            <w:proofErr w:type="spellEnd"/>
            <w:r w:rsidRPr="00727B40">
              <w:rPr>
                <w:sz w:val="22"/>
                <w:szCs w:val="22"/>
              </w:rPr>
              <w:t>) i odwrotnie</w:t>
            </w:r>
            <w:r>
              <w:rPr>
                <w:sz w:val="22"/>
                <w:szCs w:val="22"/>
              </w:rPr>
              <w:t xml:space="preserve"> </w:t>
            </w:r>
            <w:r w:rsidRPr="00727B40">
              <w:rPr>
                <w:sz w:val="22"/>
                <w:szCs w:val="22"/>
              </w:rPr>
              <w:t>?</w:t>
            </w:r>
          </w:p>
          <w:p w14:paraId="1D8C88A8" w14:textId="77777777" w:rsidR="005A4254" w:rsidRPr="0064362A" w:rsidRDefault="005A4254" w:rsidP="005A4254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wyraża zgodę.</w:t>
            </w:r>
          </w:p>
          <w:p w14:paraId="73E2D6B3" w14:textId="77777777" w:rsidR="00892020" w:rsidRPr="00727B40" w:rsidRDefault="00892020" w:rsidP="008920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053943A" w14:textId="77777777" w:rsidR="00892020" w:rsidRPr="00727B40" w:rsidRDefault="00892020" w:rsidP="0089202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43</w:t>
            </w:r>
          </w:p>
          <w:p w14:paraId="016A5103" w14:textId="11454A70" w:rsidR="00892020" w:rsidRPr="00727B40" w:rsidRDefault="00892020" w:rsidP="008920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 xml:space="preserve">Czy z uwagi na fakt, iż na rynku są zarejestrowane różne postaci leku, pod tą samą nazwą międzynarodową, Zamawiający wyrazi zgodę na zamianę w przedmiocie zamówienia występującej postaci </w:t>
            </w:r>
            <w:proofErr w:type="spellStart"/>
            <w:r w:rsidRPr="00727B40">
              <w:rPr>
                <w:sz w:val="22"/>
                <w:szCs w:val="22"/>
              </w:rPr>
              <w:t>injekcyjnej</w:t>
            </w:r>
            <w:proofErr w:type="spellEnd"/>
            <w:r w:rsidRPr="00727B40">
              <w:rPr>
                <w:sz w:val="22"/>
                <w:szCs w:val="22"/>
              </w:rPr>
              <w:t xml:space="preserve"> leku w obrębie tej samej drogi podania np.: ampułki na pojemniki i odwrotnie</w:t>
            </w:r>
            <w:r>
              <w:rPr>
                <w:sz w:val="22"/>
                <w:szCs w:val="22"/>
              </w:rPr>
              <w:t xml:space="preserve"> </w:t>
            </w:r>
            <w:r w:rsidRPr="00727B40">
              <w:rPr>
                <w:sz w:val="22"/>
                <w:szCs w:val="22"/>
              </w:rPr>
              <w:t>?</w:t>
            </w:r>
          </w:p>
          <w:p w14:paraId="2A4565E2" w14:textId="77777777" w:rsidR="005A4254" w:rsidRPr="0064362A" w:rsidRDefault="005A4254" w:rsidP="005A4254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wyraża zgodę.</w:t>
            </w:r>
          </w:p>
          <w:p w14:paraId="6B191BC1" w14:textId="77777777" w:rsidR="00892020" w:rsidRPr="00727B40" w:rsidRDefault="00892020" w:rsidP="008920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D4A9F4B" w14:textId="77777777" w:rsidR="00892020" w:rsidRPr="004B7760" w:rsidRDefault="00892020" w:rsidP="0089202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4B776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 w:rsidRPr="004B7760">
              <w:rPr>
                <w:b/>
                <w:bCs/>
                <w:sz w:val="22"/>
                <w:szCs w:val="22"/>
              </w:rPr>
              <w:t>44</w:t>
            </w:r>
          </w:p>
          <w:p w14:paraId="72CDD48A" w14:textId="00CFBBFF" w:rsidR="00892020" w:rsidRPr="004B7760" w:rsidRDefault="00892020" w:rsidP="008920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7760">
              <w:rPr>
                <w:sz w:val="22"/>
                <w:szCs w:val="22"/>
              </w:rPr>
              <w:t>Czy Zamawiający dopuści wycenę leku podając ostatnią cenę sprzedaży oraz adekwatną uwagę pod pakietem w przypadku, jeżeli żądany przez Zamawiającego lek nie jest już produkowany lub jest jego tymczasowy brak dostępności na rynku farmaceutycznym   a nie ma innego leku równoważnego, którym można byłoby go zastąpić ?</w:t>
            </w:r>
          </w:p>
          <w:p w14:paraId="5D5F993C" w14:textId="278FC387" w:rsidR="00892020" w:rsidRPr="004B7760" w:rsidRDefault="00892020" w:rsidP="004B7760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4B776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4B7760" w:rsidRPr="004B7760">
              <w:rPr>
                <w:b/>
                <w:bCs/>
                <w:sz w:val="22"/>
                <w:szCs w:val="22"/>
              </w:rPr>
              <w:t xml:space="preserve"> </w:t>
            </w:r>
            <w:r w:rsidR="004B7760" w:rsidRPr="004B7760">
              <w:rPr>
                <w:sz w:val="22"/>
                <w:szCs w:val="22"/>
              </w:rPr>
              <w:t>W przypadku braku w produkcji danej substancji w określonej dawce – należy umieścić tę informację w wierszu przeznaczonym na wycenę. W przypadku czasowej niedostępności w momencie składania oferty, Wykonawca musi rozeznać czy będzie w stanie zabezpieczyć potrzeby Zamawiającego, określone w SWZ w całym czasie obowiązywania umowy. Jeśli czasowy brak dostępności nie wpłynie na realizację zamówienia po podpisaniu umowy – Oferent winien wycenić tę pozycję zgodnie z własnymi bieżącymi kalkulacjami.</w:t>
            </w:r>
          </w:p>
          <w:p w14:paraId="37866A3D" w14:textId="77777777" w:rsidR="00892020" w:rsidRPr="00727B40" w:rsidRDefault="00892020" w:rsidP="008920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AA67F07" w14:textId="77777777" w:rsidR="00892020" w:rsidRPr="00727B40" w:rsidRDefault="00892020" w:rsidP="0089202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45</w:t>
            </w:r>
          </w:p>
          <w:p w14:paraId="2063F35B" w14:textId="1261E37C" w:rsidR="00892020" w:rsidRPr="00727B40" w:rsidRDefault="00892020" w:rsidP="008920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>Czy Zamawiający dopuści do wyceny preparaty dostępne na jednorazowe zezwolenie Ministra Zdrowia w przypadku gdy tylko takie są dostępne</w:t>
            </w:r>
            <w:r>
              <w:rPr>
                <w:sz w:val="22"/>
                <w:szCs w:val="22"/>
              </w:rPr>
              <w:t xml:space="preserve"> </w:t>
            </w:r>
            <w:r w:rsidRPr="00727B40">
              <w:rPr>
                <w:sz w:val="22"/>
                <w:szCs w:val="22"/>
              </w:rPr>
              <w:t>?</w:t>
            </w:r>
          </w:p>
          <w:p w14:paraId="357BAC4C" w14:textId="1DA6DD03" w:rsidR="00892020" w:rsidRPr="005A4254" w:rsidRDefault="00892020" w:rsidP="005A4254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5A4254">
              <w:t xml:space="preserve"> </w:t>
            </w:r>
            <w:r w:rsidR="005A4254" w:rsidRPr="005A4254">
              <w:rPr>
                <w:sz w:val="22"/>
                <w:szCs w:val="22"/>
              </w:rPr>
              <w:t>Tak, Zamawiający dopuszcza wycenę produktów dostępnych na zezwolenie – w ofercie należy ten fakt wyraźnie zaznaczyć oraz podać numer zezwolenia MZ.</w:t>
            </w:r>
          </w:p>
          <w:p w14:paraId="648DA8F6" w14:textId="77777777" w:rsidR="00892020" w:rsidRDefault="00892020" w:rsidP="00D0249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2997DEE7" w14:textId="25796DB2" w:rsidR="00190149" w:rsidRPr="002A393D" w:rsidRDefault="00190149" w:rsidP="00D0249E">
            <w:pPr>
              <w:spacing w:before="60" w:after="6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46</w:t>
            </w:r>
            <w:r w:rsidR="002A393D">
              <w:rPr>
                <w:b/>
                <w:bCs/>
                <w:sz w:val="22"/>
                <w:szCs w:val="22"/>
              </w:rPr>
              <w:t xml:space="preserve"> </w:t>
            </w:r>
          </w:p>
          <w:p w14:paraId="424F0F39" w14:textId="77777777" w:rsidR="00190149" w:rsidRPr="00727B40" w:rsidRDefault="00190149" w:rsidP="00D024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lastRenderedPageBreak/>
              <w:t>Pakiet 28 poz. 1,2,</w:t>
            </w:r>
          </w:p>
          <w:p w14:paraId="6E07C63C" w14:textId="77777777" w:rsidR="00190149" w:rsidRPr="00727B40" w:rsidRDefault="00190149" w:rsidP="00D024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 xml:space="preserve">Zwracamy się z prośbą o wyjaśnienie Czy Zamawiający oczekuje odpowiednio w </w:t>
            </w:r>
            <w:proofErr w:type="spellStart"/>
            <w:r w:rsidRPr="00727B40">
              <w:rPr>
                <w:sz w:val="22"/>
                <w:szCs w:val="22"/>
              </w:rPr>
              <w:t>poz</w:t>
            </w:r>
            <w:proofErr w:type="spellEnd"/>
            <w:r w:rsidRPr="00727B40">
              <w:rPr>
                <w:sz w:val="22"/>
                <w:szCs w:val="22"/>
              </w:rPr>
              <w:t xml:space="preserve"> 1 </w:t>
            </w:r>
            <w:proofErr w:type="spellStart"/>
            <w:r w:rsidRPr="00727B40">
              <w:rPr>
                <w:sz w:val="22"/>
                <w:szCs w:val="22"/>
              </w:rPr>
              <w:t>Ibuprofenum</w:t>
            </w:r>
            <w:proofErr w:type="spellEnd"/>
            <w:r w:rsidRPr="00727B40">
              <w:rPr>
                <w:sz w:val="22"/>
                <w:szCs w:val="22"/>
              </w:rPr>
              <w:t xml:space="preserve"> roztwór do </w:t>
            </w:r>
            <w:proofErr w:type="spellStart"/>
            <w:r w:rsidRPr="00727B40">
              <w:rPr>
                <w:sz w:val="22"/>
                <w:szCs w:val="22"/>
              </w:rPr>
              <w:t>infuzcji</w:t>
            </w:r>
            <w:proofErr w:type="spellEnd"/>
            <w:r w:rsidRPr="00727B40">
              <w:rPr>
                <w:sz w:val="22"/>
                <w:szCs w:val="22"/>
              </w:rPr>
              <w:t xml:space="preserve"> 400 mg/100 ml Opakowanie: 20 butelek </w:t>
            </w:r>
            <w:proofErr w:type="spellStart"/>
            <w:r w:rsidRPr="00727B40">
              <w:rPr>
                <w:sz w:val="22"/>
                <w:szCs w:val="22"/>
              </w:rPr>
              <w:t>Ecoflac</w:t>
            </w:r>
            <w:proofErr w:type="spellEnd"/>
            <w:r w:rsidRPr="00727B40">
              <w:rPr>
                <w:sz w:val="22"/>
                <w:szCs w:val="22"/>
              </w:rPr>
              <w:t xml:space="preserve"> po 100 ml i poz. 2 </w:t>
            </w:r>
            <w:proofErr w:type="spellStart"/>
            <w:r w:rsidRPr="00727B40">
              <w:rPr>
                <w:sz w:val="22"/>
                <w:szCs w:val="22"/>
              </w:rPr>
              <w:t>Ibuprofenum</w:t>
            </w:r>
            <w:proofErr w:type="spellEnd"/>
            <w:r w:rsidRPr="00727B40">
              <w:rPr>
                <w:sz w:val="22"/>
                <w:szCs w:val="22"/>
              </w:rPr>
              <w:t xml:space="preserve"> roztwór do </w:t>
            </w:r>
            <w:proofErr w:type="spellStart"/>
            <w:r w:rsidRPr="00727B40">
              <w:rPr>
                <w:sz w:val="22"/>
                <w:szCs w:val="22"/>
              </w:rPr>
              <w:t>infuzcji</w:t>
            </w:r>
            <w:proofErr w:type="spellEnd"/>
            <w:r w:rsidRPr="00727B40">
              <w:rPr>
                <w:sz w:val="22"/>
                <w:szCs w:val="22"/>
              </w:rPr>
              <w:t xml:space="preserve"> 600 mg/100 ml Opakowanie: 20 butelek </w:t>
            </w:r>
            <w:proofErr w:type="spellStart"/>
            <w:r w:rsidRPr="00727B40">
              <w:rPr>
                <w:sz w:val="22"/>
                <w:szCs w:val="22"/>
              </w:rPr>
              <w:t>Ecoflac</w:t>
            </w:r>
            <w:proofErr w:type="spellEnd"/>
            <w:r w:rsidRPr="00727B40">
              <w:rPr>
                <w:sz w:val="22"/>
                <w:szCs w:val="22"/>
              </w:rPr>
              <w:t xml:space="preserve"> po 100 ml ?</w:t>
            </w:r>
          </w:p>
          <w:p w14:paraId="3B4CE568" w14:textId="77777777" w:rsidR="00190149" w:rsidRPr="00727B40" w:rsidRDefault="00190149" w:rsidP="00D024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>Leki te nie są dostępne w opakowaniach 50 ml</w:t>
            </w:r>
          </w:p>
          <w:p w14:paraId="37809ED0" w14:textId="77777777" w:rsidR="005A4254" w:rsidRDefault="00190149" w:rsidP="005A4254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5A4254">
              <w:t xml:space="preserve"> </w:t>
            </w:r>
            <w:r w:rsidR="005A4254" w:rsidRPr="005A4254">
              <w:rPr>
                <w:sz w:val="22"/>
                <w:szCs w:val="22"/>
              </w:rPr>
              <w:t>Tak, nastąpiła pomyłka – Zamawiający oczekuje zaoferowania butelek po 100 ml.</w:t>
            </w:r>
            <w:r w:rsidR="005A4254">
              <w:rPr>
                <w:sz w:val="22"/>
                <w:szCs w:val="22"/>
              </w:rPr>
              <w:t xml:space="preserve"> </w:t>
            </w:r>
            <w:proofErr w:type="spellStart"/>
            <w:r w:rsidR="005A4254" w:rsidRPr="00464E92">
              <w:rPr>
                <w:sz w:val="22"/>
                <w:szCs w:val="22"/>
                <w:lang w:val="de-DE"/>
              </w:rPr>
              <w:t>Zamawiający</w:t>
            </w:r>
            <w:proofErr w:type="spellEnd"/>
            <w:r w:rsidR="005A4254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5A4254" w:rsidRPr="00464E92">
              <w:rPr>
                <w:sz w:val="22"/>
                <w:szCs w:val="22"/>
                <w:lang w:val="de-DE"/>
              </w:rPr>
              <w:t>modyfikuje</w:t>
            </w:r>
            <w:proofErr w:type="spellEnd"/>
            <w:r w:rsidR="005A4254" w:rsidRPr="00464E92">
              <w:rPr>
                <w:sz w:val="22"/>
                <w:szCs w:val="22"/>
                <w:lang w:val="de-DE"/>
              </w:rPr>
              <w:t xml:space="preserve"> w </w:t>
            </w:r>
            <w:proofErr w:type="spellStart"/>
            <w:r w:rsidR="005A4254" w:rsidRPr="00464E92">
              <w:rPr>
                <w:sz w:val="22"/>
                <w:szCs w:val="22"/>
                <w:lang w:val="de-DE"/>
              </w:rPr>
              <w:t>tym</w:t>
            </w:r>
            <w:proofErr w:type="spellEnd"/>
            <w:r w:rsidR="005A4254" w:rsidRPr="00464E9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5A4254" w:rsidRPr="00464E92">
              <w:rPr>
                <w:sz w:val="22"/>
                <w:szCs w:val="22"/>
                <w:lang w:val="de-DE"/>
              </w:rPr>
              <w:t>zakresie</w:t>
            </w:r>
            <w:proofErr w:type="spellEnd"/>
            <w:r w:rsidR="005A4254" w:rsidRPr="00464E9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5A4254" w:rsidRPr="00464E92">
              <w:rPr>
                <w:sz w:val="22"/>
                <w:szCs w:val="22"/>
                <w:lang w:val="de-DE"/>
              </w:rPr>
              <w:t>zał</w:t>
            </w:r>
            <w:r w:rsidR="005A4254">
              <w:rPr>
                <w:sz w:val="22"/>
                <w:szCs w:val="22"/>
                <w:lang w:val="de-DE"/>
              </w:rPr>
              <w:t>ą</w:t>
            </w:r>
            <w:r w:rsidR="005A4254" w:rsidRPr="00464E92">
              <w:rPr>
                <w:sz w:val="22"/>
                <w:szCs w:val="22"/>
                <w:lang w:val="de-DE"/>
              </w:rPr>
              <w:t>cznik</w:t>
            </w:r>
            <w:proofErr w:type="spellEnd"/>
            <w:r w:rsidR="005A4254" w:rsidRPr="00464E9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5A4254" w:rsidRPr="00464E92">
              <w:rPr>
                <w:sz w:val="22"/>
                <w:szCs w:val="22"/>
                <w:lang w:val="de-DE"/>
              </w:rPr>
              <w:t>nr</w:t>
            </w:r>
            <w:proofErr w:type="spellEnd"/>
            <w:r w:rsidR="005A4254" w:rsidRPr="00464E92">
              <w:rPr>
                <w:sz w:val="22"/>
                <w:szCs w:val="22"/>
                <w:lang w:val="de-DE"/>
              </w:rPr>
              <w:t xml:space="preserve"> </w:t>
            </w:r>
            <w:r w:rsidR="005A4254">
              <w:rPr>
                <w:sz w:val="22"/>
                <w:szCs w:val="22"/>
                <w:lang w:val="de-DE"/>
              </w:rPr>
              <w:t>2</w:t>
            </w:r>
            <w:r w:rsidR="005A4254" w:rsidRPr="00464E92">
              <w:rPr>
                <w:sz w:val="22"/>
                <w:szCs w:val="22"/>
                <w:lang w:val="de-DE"/>
              </w:rPr>
              <w:t xml:space="preserve"> do SWZ</w:t>
            </w:r>
            <w:r w:rsidR="005A4254">
              <w:rPr>
                <w:sz w:val="22"/>
                <w:szCs w:val="22"/>
                <w:lang w:val="de-DE"/>
              </w:rPr>
              <w:t xml:space="preserve"> / </w:t>
            </w:r>
            <w:proofErr w:type="spellStart"/>
            <w:r w:rsidR="005A4254">
              <w:rPr>
                <w:sz w:val="22"/>
                <w:szCs w:val="22"/>
                <w:lang w:val="de-DE"/>
              </w:rPr>
              <w:t>załącznik</w:t>
            </w:r>
            <w:proofErr w:type="spellEnd"/>
            <w:r w:rsidR="005A4254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5A4254">
              <w:rPr>
                <w:sz w:val="22"/>
                <w:szCs w:val="22"/>
                <w:lang w:val="de-DE"/>
              </w:rPr>
              <w:t>nr</w:t>
            </w:r>
            <w:proofErr w:type="spellEnd"/>
            <w:r w:rsidR="005A4254">
              <w:rPr>
                <w:sz w:val="22"/>
                <w:szCs w:val="22"/>
                <w:lang w:val="de-DE"/>
              </w:rPr>
              <w:t xml:space="preserve"> 1 do </w:t>
            </w:r>
            <w:proofErr w:type="spellStart"/>
            <w:r w:rsidR="005A4254">
              <w:rPr>
                <w:sz w:val="22"/>
                <w:szCs w:val="22"/>
                <w:lang w:val="de-DE"/>
              </w:rPr>
              <w:t>umowy</w:t>
            </w:r>
            <w:proofErr w:type="spellEnd"/>
            <w:r w:rsidR="005A4254" w:rsidRPr="00464E92">
              <w:rPr>
                <w:sz w:val="22"/>
                <w:szCs w:val="22"/>
                <w:lang w:val="de-DE"/>
              </w:rPr>
              <w:t xml:space="preserve">, </w:t>
            </w:r>
            <w:proofErr w:type="spellStart"/>
            <w:r w:rsidR="005A4254" w:rsidRPr="00464E92">
              <w:rPr>
                <w:sz w:val="22"/>
                <w:szCs w:val="22"/>
                <w:lang w:val="de-DE"/>
              </w:rPr>
              <w:t>tj</w:t>
            </w:r>
            <w:proofErr w:type="spellEnd"/>
            <w:r w:rsidR="005A4254" w:rsidRPr="00464E92">
              <w:rPr>
                <w:sz w:val="22"/>
                <w:szCs w:val="22"/>
                <w:lang w:val="de-DE"/>
              </w:rPr>
              <w:t xml:space="preserve">. </w:t>
            </w:r>
            <w:proofErr w:type="spellStart"/>
            <w:r w:rsidR="005A4254">
              <w:rPr>
                <w:sz w:val="22"/>
                <w:szCs w:val="22"/>
                <w:lang w:val="de-DE"/>
              </w:rPr>
              <w:t>Formularz</w:t>
            </w:r>
            <w:proofErr w:type="spellEnd"/>
            <w:r w:rsidR="005A4254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5A4254">
              <w:rPr>
                <w:sz w:val="22"/>
                <w:szCs w:val="22"/>
                <w:lang w:val="de-DE"/>
              </w:rPr>
              <w:t>asortymentowo</w:t>
            </w:r>
            <w:proofErr w:type="spellEnd"/>
            <w:r w:rsidR="005A4254">
              <w:rPr>
                <w:sz w:val="22"/>
                <w:szCs w:val="22"/>
                <w:lang w:val="de-DE"/>
              </w:rPr>
              <w:t xml:space="preserve"> - </w:t>
            </w:r>
            <w:proofErr w:type="spellStart"/>
            <w:r w:rsidR="005A4254">
              <w:rPr>
                <w:sz w:val="22"/>
                <w:szCs w:val="22"/>
                <w:lang w:val="de-DE"/>
              </w:rPr>
              <w:t>cenowy</w:t>
            </w:r>
            <w:proofErr w:type="spellEnd"/>
            <w:r w:rsidR="005A4254" w:rsidRPr="00464E92">
              <w:rPr>
                <w:sz w:val="22"/>
                <w:szCs w:val="22"/>
                <w:lang w:val="de-DE"/>
              </w:rPr>
              <w:t>, który przesyła zainteresowanym Wykonawcom oraz</w:t>
            </w:r>
            <w:r w:rsidR="005A4254">
              <w:rPr>
                <w:sz w:val="22"/>
                <w:szCs w:val="22"/>
                <w:lang w:val="de-DE"/>
              </w:rPr>
              <w:t xml:space="preserve"> </w:t>
            </w:r>
            <w:r w:rsidR="005A4254" w:rsidRPr="00464E92">
              <w:rPr>
                <w:sz w:val="22"/>
                <w:szCs w:val="22"/>
                <w:lang w:val="de-DE"/>
              </w:rPr>
              <w:t>zamieszcza</w:t>
            </w:r>
            <w:r w:rsidR="005A4254">
              <w:rPr>
                <w:sz w:val="22"/>
                <w:szCs w:val="22"/>
                <w:lang w:val="de-DE"/>
              </w:rPr>
              <w:t xml:space="preserve"> </w:t>
            </w:r>
            <w:r w:rsidR="005A4254" w:rsidRPr="00464E92">
              <w:rPr>
                <w:sz w:val="22"/>
                <w:szCs w:val="22"/>
                <w:lang w:val="de-DE"/>
              </w:rPr>
              <w:t>na</w:t>
            </w:r>
            <w:r w:rsidR="005A4254">
              <w:rPr>
                <w:sz w:val="22"/>
                <w:szCs w:val="22"/>
                <w:lang w:val="de-DE"/>
              </w:rPr>
              <w:t xml:space="preserve"> </w:t>
            </w:r>
            <w:r w:rsidR="005A4254" w:rsidRPr="00464E92">
              <w:rPr>
                <w:sz w:val="22"/>
                <w:szCs w:val="22"/>
                <w:lang w:val="de-DE"/>
              </w:rPr>
              <w:t>stronie</w:t>
            </w:r>
            <w:r w:rsidR="005A4254">
              <w:rPr>
                <w:sz w:val="22"/>
                <w:szCs w:val="22"/>
                <w:lang w:val="de-DE"/>
              </w:rPr>
              <w:t xml:space="preserve"> </w:t>
            </w:r>
            <w:r w:rsidR="005A4254" w:rsidRPr="00464E92">
              <w:rPr>
                <w:sz w:val="22"/>
                <w:szCs w:val="22"/>
                <w:lang w:val="de-DE"/>
              </w:rPr>
              <w:t>internetowej</w:t>
            </w:r>
            <w:r w:rsidR="005A4254">
              <w:rPr>
                <w:sz w:val="22"/>
                <w:szCs w:val="22"/>
                <w:lang w:val="de-DE"/>
              </w:rPr>
              <w:t xml:space="preserve"> </w:t>
            </w:r>
            <w:r w:rsidR="005A4254" w:rsidRPr="00464E92">
              <w:rPr>
                <w:sz w:val="22"/>
                <w:szCs w:val="22"/>
                <w:lang w:val="de-DE"/>
              </w:rPr>
              <w:t xml:space="preserve">Zamawiającego </w:t>
            </w:r>
            <w:r w:rsidR="005A4254" w:rsidRPr="00464E92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5B44525D" w14:textId="77777777" w:rsidR="00190149" w:rsidRPr="00727B40" w:rsidRDefault="00190149" w:rsidP="00D0249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190149" w:rsidRPr="00727B40" w14:paraId="4C5C489B" w14:textId="77777777" w:rsidTr="00D0249E">
        <w:tc>
          <w:tcPr>
            <w:tcW w:w="9356" w:type="dxa"/>
            <w:shd w:val="clear" w:color="auto" w:fill="auto"/>
          </w:tcPr>
          <w:p w14:paraId="3917426E" w14:textId="77777777" w:rsidR="00190149" w:rsidRPr="00727B40" w:rsidRDefault="00190149" w:rsidP="00D0249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190149" w:rsidRPr="00727B40" w14:paraId="21C4D854" w14:textId="77777777" w:rsidTr="00D0249E">
        <w:tc>
          <w:tcPr>
            <w:tcW w:w="9356" w:type="dxa"/>
            <w:shd w:val="clear" w:color="auto" w:fill="auto"/>
          </w:tcPr>
          <w:p w14:paraId="0B5A4990" w14:textId="77777777" w:rsidR="00190149" w:rsidRPr="00727B40" w:rsidRDefault="00190149" w:rsidP="00D0249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190149" w:rsidRPr="00727B40" w14:paraId="379C2CA3" w14:textId="77777777" w:rsidTr="00D0249E">
        <w:tc>
          <w:tcPr>
            <w:tcW w:w="9356" w:type="dxa"/>
            <w:shd w:val="clear" w:color="auto" w:fill="auto"/>
          </w:tcPr>
          <w:p w14:paraId="17ABDF24" w14:textId="77777777" w:rsidR="00190149" w:rsidRPr="00727B40" w:rsidRDefault="00190149" w:rsidP="00D0249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190149" w:rsidRPr="00727B40" w14:paraId="7CC171F6" w14:textId="77777777" w:rsidTr="00D0249E">
        <w:tc>
          <w:tcPr>
            <w:tcW w:w="9356" w:type="dxa"/>
            <w:shd w:val="clear" w:color="auto" w:fill="auto"/>
          </w:tcPr>
          <w:p w14:paraId="7D694AC5" w14:textId="307EA239" w:rsidR="00190149" w:rsidRPr="002A393D" w:rsidRDefault="00190149" w:rsidP="00D0249E">
            <w:pPr>
              <w:spacing w:before="60" w:after="6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47</w:t>
            </w:r>
            <w:r w:rsidR="002A393D">
              <w:rPr>
                <w:b/>
                <w:bCs/>
                <w:sz w:val="22"/>
                <w:szCs w:val="22"/>
              </w:rPr>
              <w:t xml:space="preserve"> </w:t>
            </w:r>
          </w:p>
          <w:p w14:paraId="4B665470" w14:textId="77777777" w:rsidR="00190149" w:rsidRDefault="00190149" w:rsidP="00D024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>Dotyczy: pakiet 18 pozycja 4 – Czy Zamawiający dopuści do wyceny lek pakowany po 5 ampułek w ilości 1190 opakowań ?</w:t>
            </w:r>
          </w:p>
          <w:p w14:paraId="2FC223AE" w14:textId="53EBCE9F" w:rsidR="00892020" w:rsidRPr="00DE60D4" w:rsidRDefault="00892020" w:rsidP="0089202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E60D4">
              <w:rPr>
                <w:sz w:val="22"/>
                <w:szCs w:val="22"/>
              </w:rPr>
              <w:t xml:space="preserve"> Zamawiający wyraża zgodę.</w:t>
            </w:r>
          </w:p>
          <w:p w14:paraId="45DF9FA1" w14:textId="77777777" w:rsidR="00892020" w:rsidRPr="00727B40" w:rsidRDefault="00892020" w:rsidP="00D024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EFBC007" w14:textId="77777777" w:rsidR="00892020" w:rsidRPr="00727B40" w:rsidRDefault="00892020" w:rsidP="0089202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48</w:t>
            </w:r>
          </w:p>
          <w:p w14:paraId="0B028C89" w14:textId="77777777" w:rsidR="00190149" w:rsidRDefault="00190149" w:rsidP="00D024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>Dotyczy: pakiet 18 pozycja 7 - Czy Zamawiający dopuści wycenę leku dostępnego na jednorazowe zezwolenie MZ ?</w:t>
            </w:r>
          </w:p>
          <w:p w14:paraId="7BD61BE3" w14:textId="56232FAA" w:rsidR="00892020" w:rsidRPr="00DE60D4" w:rsidRDefault="00892020" w:rsidP="00DE60D4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E60D4">
              <w:t xml:space="preserve"> </w:t>
            </w:r>
            <w:r w:rsidR="00DE60D4" w:rsidRPr="00DE60D4">
              <w:rPr>
                <w:sz w:val="22"/>
                <w:szCs w:val="22"/>
              </w:rPr>
              <w:t>Tak, Zamawiający dopuszcza wycenę produktów dostępnych na zezwolenie – w ofercie należy ten fakt wyraźnie zaznaczyć oraz podać numer zezwolenia MZ.</w:t>
            </w:r>
          </w:p>
          <w:p w14:paraId="5FF8D58A" w14:textId="77777777" w:rsidR="00892020" w:rsidRPr="00727B40" w:rsidRDefault="00892020" w:rsidP="00D024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824F58F" w14:textId="77777777" w:rsidR="00892020" w:rsidRPr="00727B40" w:rsidRDefault="00892020" w:rsidP="0089202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49</w:t>
            </w:r>
          </w:p>
          <w:p w14:paraId="6CED5466" w14:textId="77777777" w:rsidR="00190149" w:rsidRDefault="00190149" w:rsidP="00D024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>Dotyczy: pakiet 26 pozycja 1 – Czy Zamawiający dopuści do wyceny lek pakowany we fiolki ?</w:t>
            </w:r>
          </w:p>
          <w:p w14:paraId="53B7D8A2" w14:textId="77777777" w:rsidR="00DE60D4" w:rsidRPr="00DE60D4" w:rsidRDefault="00DE60D4" w:rsidP="00DE60D4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wyraża zgodę.</w:t>
            </w:r>
          </w:p>
          <w:p w14:paraId="1037F29B" w14:textId="77777777" w:rsidR="00892020" w:rsidRPr="00727B40" w:rsidRDefault="00892020" w:rsidP="00D024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D62E6D8" w14:textId="77777777" w:rsidR="00892020" w:rsidRPr="00727B40" w:rsidRDefault="00892020" w:rsidP="0089202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 xml:space="preserve">Pytanie nr </w:t>
            </w:r>
            <w:r w:rsidR="0061115A">
              <w:rPr>
                <w:b/>
                <w:bCs/>
                <w:sz w:val="22"/>
                <w:szCs w:val="22"/>
              </w:rPr>
              <w:t>50</w:t>
            </w:r>
          </w:p>
          <w:p w14:paraId="663ED1B2" w14:textId="77777777" w:rsidR="00190149" w:rsidRPr="00727B40" w:rsidRDefault="00190149" w:rsidP="00D024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>Dotyczy: pakiet 29 pozycja 1 – Czy Zamawiający dopuści do wyceny lek THIAMINE HYDROCHLORIDE USP VITAMINUM B 1 INJ. 100 MG/2ML 10 AMP. dostępny na jednorazowe zezwolenie MZ w ilości 30 opakowań ?</w:t>
            </w:r>
          </w:p>
          <w:p w14:paraId="12FF82B7" w14:textId="63BAF8D3" w:rsidR="00190149" w:rsidRPr="00DE60D4" w:rsidRDefault="00190149" w:rsidP="00DE60D4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E60D4">
              <w:t xml:space="preserve"> </w:t>
            </w:r>
            <w:r w:rsidR="00DE60D4" w:rsidRPr="00DE60D4">
              <w:rPr>
                <w:sz w:val="22"/>
                <w:szCs w:val="22"/>
              </w:rPr>
              <w:t>Zamawiający wyraża zgodę na zaoferowanie leku w dawce 100 mg/2 ml pakowanego po 10 ampułek z odpowiednim przeliczeniem ilości, uwzględniającym inną zawartość substancji w 1 ml roztworu</w:t>
            </w:r>
          </w:p>
          <w:p w14:paraId="0CC9AA3A" w14:textId="77777777" w:rsidR="00190149" w:rsidRDefault="00190149" w:rsidP="00D0249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786063A1" w14:textId="1058A156" w:rsidR="0072520A" w:rsidRPr="0072520A" w:rsidRDefault="0072520A" w:rsidP="0072520A">
            <w:pPr>
              <w:spacing w:before="60" w:after="6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 xml:space="preserve">51 </w:t>
            </w:r>
          </w:p>
          <w:p w14:paraId="24DB1F56" w14:textId="1EBE5363" w:rsidR="0072520A" w:rsidRPr="00727B40" w:rsidRDefault="0072520A" w:rsidP="0072520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B40">
              <w:rPr>
                <w:sz w:val="22"/>
                <w:szCs w:val="22"/>
              </w:rPr>
              <w:t xml:space="preserve">Dotyczy: pakiet </w:t>
            </w:r>
            <w:r>
              <w:rPr>
                <w:sz w:val="22"/>
                <w:szCs w:val="22"/>
              </w:rPr>
              <w:t>26</w:t>
            </w:r>
            <w:r w:rsidRPr="00727B40">
              <w:rPr>
                <w:sz w:val="22"/>
                <w:szCs w:val="22"/>
              </w:rPr>
              <w:t xml:space="preserve"> pozycja 1 – </w:t>
            </w:r>
            <w:r>
              <w:rPr>
                <w:sz w:val="22"/>
                <w:szCs w:val="22"/>
              </w:rPr>
              <w:t>Czy Zamawiający dopuści produkt w postaci fiolek ?</w:t>
            </w:r>
          </w:p>
          <w:p w14:paraId="054DE5DC" w14:textId="3CB2564E" w:rsidR="0072520A" w:rsidRPr="00822415" w:rsidRDefault="0072520A" w:rsidP="0072520A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727B4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822415">
              <w:rPr>
                <w:sz w:val="22"/>
                <w:szCs w:val="22"/>
              </w:rPr>
              <w:t xml:space="preserve"> Zamawiający dopuszcza.</w:t>
            </w:r>
          </w:p>
          <w:p w14:paraId="6F467348" w14:textId="77777777" w:rsidR="0072520A" w:rsidRPr="00727B40" w:rsidRDefault="0072520A" w:rsidP="00D0249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190149" w:rsidRPr="00727B40" w14:paraId="748549FE" w14:textId="77777777" w:rsidTr="00D0249E">
        <w:tc>
          <w:tcPr>
            <w:tcW w:w="9356" w:type="dxa"/>
            <w:shd w:val="clear" w:color="auto" w:fill="auto"/>
          </w:tcPr>
          <w:p w14:paraId="243DDE49" w14:textId="77777777" w:rsidR="00190149" w:rsidRPr="00727B40" w:rsidRDefault="00190149" w:rsidP="00D0249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190149" w:rsidRPr="00727B40" w14:paraId="6A5DE93C" w14:textId="77777777" w:rsidTr="00D0249E">
        <w:tc>
          <w:tcPr>
            <w:tcW w:w="9356" w:type="dxa"/>
            <w:shd w:val="clear" w:color="auto" w:fill="auto"/>
          </w:tcPr>
          <w:p w14:paraId="5862F6D5" w14:textId="3F216091" w:rsidR="00236E3F" w:rsidRPr="00DE60D4" w:rsidRDefault="00236E3F" w:rsidP="00236E3F">
            <w:pPr>
              <w:pStyle w:val="Tekstpodstawowywcity3"/>
              <w:spacing w:before="120" w:after="120"/>
              <w:ind w:firstLine="0"/>
              <w:rPr>
                <w:sz w:val="22"/>
                <w:szCs w:val="22"/>
              </w:rPr>
            </w:pPr>
            <w:r w:rsidRPr="00DE60D4">
              <w:rPr>
                <w:sz w:val="22"/>
                <w:szCs w:val="22"/>
              </w:rPr>
              <w:lastRenderedPageBreak/>
              <w:t xml:space="preserve">Termin składania i otwarcia ofert pozostaje bez zmian tj. zgodnie z </w:t>
            </w:r>
            <w:r w:rsidR="00DE60D4" w:rsidRPr="00DE60D4">
              <w:rPr>
                <w:sz w:val="22"/>
                <w:szCs w:val="22"/>
              </w:rPr>
              <w:t>Ogłoszeniem o zamówieniu nr 2023/S 156-498734 z dnia 16/08/2023</w:t>
            </w:r>
          </w:p>
          <w:p w14:paraId="67A425B0" w14:textId="77777777" w:rsidR="00236E3F" w:rsidRPr="00236E3F" w:rsidRDefault="00236E3F" w:rsidP="00236E3F">
            <w:pPr>
              <w:pStyle w:val="Tekstpodstawowywcity3"/>
              <w:ind w:firstLine="0"/>
              <w:rPr>
                <w:b/>
                <w:color w:val="FF0000"/>
                <w:sz w:val="22"/>
                <w:szCs w:val="22"/>
                <w:u w:val="single"/>
              </w:rPr>
            </w:pPr>
          </w:p>
          <w:p w14:paraId="1F46C8C0" w14:textId="3AE265AE" w:rsidR="00236E3F" w:rsidRPr="00DE60D4" w:rsidRDefault="00236E3F" w:rsidP="00236E3F">
            <w:pPr>
              <w:pStyle w:val="Tekstpodstawowywcity3"/>
              <w:ind w:firstLine="0"/>
              <w:rPr>
                <w:b/>
                <w:sz w:val="22"/>
                <w:szCs w:val="22"/>
                <w:u w:val="single"/>
              </w:rPr>
            </w:pPr>
            <w:r w:rsidRPr="00DE60D4">
              <w:rPr>
                <w:b/>
                <w:sz w:val="22"/>
                <w:szCs w:val="22"/>
                <w:u w:val="single"/>
              </w:rPr>
              <w:t xml:space="preserve">Zamawiający informuje, iż złożenie wraz z ofertą formularza asortymentowo - cenowego sprzed modyfikacji z dnia </w:t>
            </w:r>
            <w:r w:rsidR="00DE60D4" w:rsidRPr="00DE60D4">
              <w:rPr>
                <w:b/>
                <w:sz w:val="22"/>
                <w:szCs w:val="22"/>
                <w:u w:val="single"/>
              </w:rPr>
              <w:t>14</w:t>
            </w:r>
            <w:r w:rsidRPr="00DE60D4">
              <w:rPr>
                <w:b/>
                <w:sz w:val="22"/>
                <w:szCs w:val="22"/>
                <w:u w:val="single"/>
              </w:rPr>
              <w:t>.0</w:t>
            </w:r>
            <w:r w:rsidR="00DE60D4" w:rsidRPr="00DE60D4">
              <w:rPr>
                <w:b/>
                <w:sz w:val="22"/>
                <w:szCs w:val="22"/>
                <w:u w:val="single"/>
              </w:rPr>
              <w:t>9</w:t>
            </w:r>
            <w:r w:rsidRPr="00DE60D4">
              <w:rPr>
                <w:b/>
                <w:sz w:val="22"/>
                <w:szCs w:val="22"/>
                <w:u w:val="single"/>
              </w:rPr>
              <w:t>.2023 r. poczyni u Zamawiającego obowiązek zastosowania wobec Wykonawcy art. 226 ust.1 pkt. 5 Ustawy.</w:t>
            </w:r>
          </w:p>
          <w:p w14:paraId="7990323B" w14:textId="77777777" w:rsidR="00236E3F" w:rsidRPr="00236E3F" w:rsidRDefault="00236E3F" w:rsidP="00236E3F">
            <w:pPr>
              <w:pStyle w:val="Tekstpodstawowywcity3"/>
              <w:spacing w:before="120" w:after="120"/>
              <w:ind w:firstLine="0"/>
              <w:rPr>
                <w:color w:val="FF0000"/>
                <w:sz w:val="22"/>
                <w:szCs w:val="22"/>
              </w:rPr>
            </w:pPr>
          </w:p>
          <w:p w14:paraId="62ABCFB1" w14:textId="77777777" w:rsidR="00DE60D4" w:rsidRDefault="00DE60D4" w:rsidP="00236E3F">
            <w:pPr>
              <w:pStyle w:val="Tekstpodstawowywcity3"/>
              <w:ind w:firstLine="0"/>
              <w:rPr>
                <w:color w:val="FF0000"/>
                <w:sz w:val="22"/>
                <w:szCs w:val="22"/>
                <w:u w:val="single"/>
              </w:rPr>
            </w:pPr>
          </w:p>
          <w:p w14:paraId="2BE40263" w14:textId="0CD0165B" w:rsidR="00236E3F" w:rsidRPr="00DE60D4" w:rsidRDefault="00236E3F" w:rsidP="00236E3F">
            <w:pPr>
              <w:pStyle w:val="Tekstpodstawowywcity3"/>
              <w:ind w:firstLine="0"/>
              <w:rPr>
                <w:sz w:val="22"/>
                <w:szCs w:val="22"/>
                <w:u w:val="single"/>
              </w:rPr>
            </w:pPr>
            <w:r w:rsidRPr="00DE60D4">
              <w:rPr>
                <w:sz w:val="22"/>
                <w:szCs w:val="22"/>
                <w:u w:val="single"/>
              </w:rPr>
              <w:t xml:space="preserve">Zamawiający informuje, iż złożenie wraz z ofertą wzoru umowy sprzed modyfikacji z dnia </w:t>
            </w:r>
            <w:r w:rsidR="00DE60D4" w:rsidRPr="00DE60D4">
              <w:rPr>
                <w:sz w:val="22"/>
                <w:szCs w:val="22"/>
                <w:u w:val="single"/>
              </w:rPr>
              <w:t>14</w:t>
            </w:r>
            <w:r w:rsidRPr="00DE60D4">
              <w:rPr>
                <w:sz w:val="22"/>
                <w:szCs w:val="22"/>
                <w:u w:val="single"/>
              </w:rPr>
              <w:t>.0</w:t>
            </w:r>
            <w:r w:rsidR="00DE60D4" w:rsidRPr="00DE60D4">
              <w:rPr>
                <w:sz w:val="22"/>
                <w:szCs w:val="22"/>
                <w:u w:val="single"/>
              </w:rPr>
              <w:t>9</w:t>
            </w:r>
            <w:r w:rsidRPr="00DE60D4">
              <w:rPr>
                <w:sz w:val="22"/>
                <w:szCs w:val="22"/>
                <w:u w:val="single"/>
              </w:rPr>
              <w:t xml:space="preserve">.2023 r. poczyni u Zamawiającego obowiązek zastosowania wobec Wykonawcy art. 223 </w:t>
            </w:r>
            <w:r w:rsidRPr="00DE60D4">
              <w:rPr>
                <w:sz w:val="22"/>
                <w:szCs w:val="22"/>
                <w:u w:val="single"/>
              </w:rPr>
              <w:br/>
              <w:t>ust. 2 pkt. 3 Ustawy.</w:t>
            </w:r>
          </w:p>
          <w:p w14:paraId="653C5AAB" w14:textId="77777777" w:rsidR="00236E3F" w:rsidRPr="00236E3F" w:rsidRDefault="00236E3F" w:rsidP="00236E3F">
            <w:pPr>
              <w:pStyle w:val="Tekstpodstawowywcity3"/>
              <w:spacing w:before="120" w:after="120"/>
              <w:ind w:firstLine="0"/>
              <w:rPr>
                <w:color w:val="FF0000"/>
                <w:sz w:val="22"/>
                <w:szCs w:val="22"/>
              </w:rPr>
            </w:pPr>
          </w:p>
          <w:p w14:paraId="130F31F1" w14:textId="77777777" w:rsidR="00DE60D4" w:rsidRDefault="00DE60D4" w:rsidP="00236E3F">
            <w:pPr>
              <w:spacing w:line="360" w:lineRule="auto"/>
              <w:ind w:left="3117" w:firstLine="423"/>
              <w:jc w:val="center"/>
              <w:rPr>
                <w:i/>
                <w:sz w:val="22"/>
                <w:szCs w:val="22"/>
              </w:rPr>
            </w:pPr>
          </w:p>
          <w:p w14:paraId="77C7C5C3" w14:textId="77777777" w:rsidR="00DE60D4" w:rsidRDefault="00DE60D4" w:rsidP="00236E3F">
            <w:pPr>
              <w:spacing w:line="360" w:lineRule="auto"/>
              <w:ind w:left="3117" w:firstLine="423"/>
              <w:jc w:val="center"/>
              <w:rPr>
                <w:i/>
                <w:sz w:val="22"/>
                <w:szCs w:val="22"/>
              </w:rPr>
            </w:pPr>
          </w:p>
          <w:p w14:paraId="42BE0761" w14:textId="77777777" w:rsidR="00DE60D4" w:rsidRDefault="00DE60D4" w:rsidP="00236E3F">
            <w:pPr>
              <w:spacing w:line="360" w:lineRule="auto"/>
              <w:ind w:left="3117" w:firstLine="423"/>
              <w:jc w:val="center"/>
              <w:rPr>
                <w:i/>
                <w:sz w:val="22"/>
                <w:szCs w:val="22"/>
              </w:rPr>
            </w:pPr>
          </w:p>
          <w:p w14:paraId="576F2FA1" w14:textId="45FAD4AF" w:rsidR="00236E3F" w:rsidRPr="00C80B89" w:rsidRDefault="00236E3F" w:rsidP="00236E3F">
            <w:pPr>
              <w:spacing w:line="360" w:lineRule="auto"/>
              <w:ind w:left="3117" w:firstLine="423"/>
              <w:jc w:val="center"/>
              <w:rPr>
                <w:i/>
                <w:sz w:val="22"/>
                <w:szCs w:val="22"/>
              </w:rPr>
            </w:pPr>
            <w:r w:rsidRPr="00C80B89">
              <w:rPr>
                <w:i/>
                <w:sz w:val="22"/>
                <w:szCs w:val="22"/>
              </w:rPr>
              <w:t>Zamawiający</w:t>
            </w:r>
          </w:p>
          <w:p w14:paraId="5F8327B3" w14:textId="77777777" w:rsidR="00236E3F" w:rsidRDefault="00236E3F" w:rsidP="00236E3F">
            <w:pPr>
              <w:ind w:firstLine="42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/-/ Dyrektor Szpitala Wojewódzkiego </w:t>
            </w:r>
          </w:p>
          <w:p w14:paraId="4596F3AA" w14:textId="77777777" w:rsidR="00236E3F" w:rsidRDefault="00236E3F" w:rsidP="00236E3F">
            <w:pPr>
              <w:ind w:firstLine="42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w Poznaniu</w:t>
            </w:r>
          </w:p>
          <w:p w14:paraId="4B0EA157" w14:textId="77777777" w:rsidR="00236E3F" w:rsidRDefault="00236E3F" w:rsidP="00236E3F">
            <w:pPr>
              <w:ind w:firstLine="42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Piotr Nowicki</w:t>
            </w:r>
          </w:p>
          <w:p w14:paraId="38748D4F" w14:textId="77777777" w:rsidR="00190149" w:rsidRPr="00727B40" w:rsidRDefault="00190149" w:rsidP="00D0249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190149" w:rsidRPr="00727B40" w14:paraId="65D824A9" w14:textId="77777777" w:rsidTr="00D0249E">
        <w:tc>
          <w:tcPr>
            <w:tcW w:w="9356" w:type="dxa"/>
            <w:shd w:val="clear" w:color="auto" w:fill="auto"/>
          </w:tcPr>
          <w:p w14:paraId="2FC9A553" w14:textId="77777777" w:rsidR="00190149" w:rsidRPr="00727B40" w:rsidRDefault="00190149" w:rsidP="00D0249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0035A7C" w14:textId="77777777" w:rsidR="00BE7BFD" w:rsidRPr="00727B40" w:rsidRDefault="00BE7BFD" w:rsidP="00520165">
      <w:pPr>
        <w:jc w:val="both"/>
        <w:rPr>
          <w:sz w:val="22"/>
          <w:szCs w:val="22"/>
        </w:rPr>
      </w:pPr>
    </w:p>
    <w:sectPr w:rsidR="00BE7BFD" w:rsidRPr="00727B4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4FE9D" w14:textId="77777777" w:rsidR="006C03F3" w:rsidRDefault="006C03F3">
      <w:r>
        <w:separator/>
      </w:r>
    </w:p>
  </w:endnote>
  <w:endnote w:type="continuationSeparator" w:id="0">
    <w:p w14:paraId="21C33E18" w14:textId="77777777" w:rsidR="006C03F3" w:rsidRDefault="006C0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5218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05438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9A969" w14:textId="5F65A677" w:rsidR="006D4AB3" w:rsidRDefault="00643E3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5BF8582" wp14:editId="527B4DD4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7122989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77C4A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4374EFF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AAEE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15C8D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CC694A1" w14:textId="77777777" w:rsidR="006D4AB3" w:rsidRDefault="006D4AB3">
    <w:pPr>
      <w:pStyle w:val="Stopka"/>
      <w:tabs>
        <w:tab w:val="clear" w:pos="4536"/>
        <w:tab w:val="left" w:pos="6237"/>
      </w:tabs>
    </w:pPr>
  </w:p>
  <w:p w14:paraId="4940CAF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1DF61B" w14:textId="77777777" w:rsidR="006C03F3" w:rsidRDefault="006C03F3">
      <w:r>
        <w:separator/>
      </w:r>
    </w:p>
  </w:footnote>
  <w:footnote w:type="continuationSeparator" w:id="0">
    <w:p w14:paraId="15B05CE5" w14:textId="77777777" w:rsidR="006C03F3" w:rsidRDefault="006C03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AEDDD" w14:textId="77777777" w:rsidR="00190149" w:rsidRDefault="001901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DEB84" w14:textId="77777777" w:rsidR="00190149" w:rsidRDefault="001901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EDACF" w14:textId="77777777" w:rsidR="00190149" w:rsidRDefault="001901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69318562">
    <w:abstractNumId w:val="3"/>
  </w:num>
  <w:num w:numId="2" w16cid:durableId="146744771">
    <w:abstractNumId w:val="6"/>
  </w:num>
  <w:num w:numId="3" w16cid:durableId="1397361042">
    <w:abstractNumId w:val="2"/>
  </w:num>
  <w:num w:numId="4" w16cid:durableId="1514103768">
    <w:abstractNumId w:val="5"/>
  </w:num>
  <w:num w:numId="5" w16cid:durableId="704017468">
    <w:abstractNumId w:val="0"/>
  </w:num>
  <w:num w:numId="6" w16cid:durableId="2034457802">
    <w:abstractNumId w:val="1"/>
  </w:num>
  <w:num w:numId="7" w16cid:durableId="18500255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3F3"/>
    <w:rsid w:val="00031374"/>
    <w:rsid w:val="000618C5"/>
    <w:rsid w:val="000A1097"/>
    <w:rsid w:val="000C5117"/>
    <w:rsid w:val="000E2A8F"/>
    <w:rsid w:val="0012774F"/>
    <w:rsid w:val="00144B7A"/>
    <w:rsid w:val="001467C9"/>
    <w:rsid w:val="00147464"/>
    <w:rsid w:val="00174F5C"/>
    <w:rsid w:val="00180C6E"/>
    <w:rsid w:val="00190149"/>
    <w:rsid w:val="001D310B"/>
    <w:rsid w:val="002023C0"/>
    <w:rsid w:val="00211D6B"/>
    <w:rsid w:val="00236E3F"/>
    <w:rsid w:val="00243809"/>
    <w:rsid w:val="0029606A"/>
    <w:rsid w:val="002A393D"/>
    <w:rsid w:val="0030573E"/>
    <w:rsid w:val="00372CBD"/>
    <w:rsid w:val="003B0346"/>
    <w:rsid w:val="00460834"/>
    <w:rsid w:val="004848F3"/>
    <w:rsid w:val="004A75F2"/>
    <w:rsid w:val="004B7760"/>
    <w:rsid w:val="004F7544"/>
    <w:rsid w:val="005144A9"/>
    <w:rsid w:val="00520165"/>
    <w:rsid w:val="005A4254"/>
    <w:rsid w:val="005B1B08"/>
    <w:rsid w:val="00610433"/>
    <w:rsid w:val="0061115A"/>
    <w:rsid w:val="00632C3C"/>
    <w:rsid w:val="0064362A"/>
    <w:rsid w:val="00643E36"/>
    <w:rsid w:val="00662BDB"/>
    <w:rsid w:val="00664EE8"/>
    <w:rsid w:val="006A2868"/>
    <w:rsid w:val="006A5DF1"/>
    <w:rsid w:val="006B7198"/>
    <w:rsid w:val="006C03F3"/>
    <w:rsid w:val="006D4AB3"/>
    <w:rsid w:val="006F3B81"/>
    <w:rsid w:val="0072520A"/>
    <w:rsid w:val="00727B40"/>
    <w:rsid w:val="007D7198"/>
    <w:rsid w:val="00822415"/>
    <w:rsid w:val="00870F9F"/>
    <w:rsid w:val="008804B6"/>
    <w:rsid w:val="00892020"/>
    <w:rsid w:val="00897AB0"/>
    <w:rsid w:val="008A3553"/>
    <w:rsid w:val="008A7B9A"/>
    <w:rsid w:val="008D4409"/>
    <w:rsid w:val="009003D1"/>
    <w:rsid w:val="0091175B"/>
    <w:rsid w:val="00947A50"/>
    <w:rsid w:val="00963676"/>
    <w:rsid w:val="009D744D"/>
    <w:rsid w:val="00A564BB"/>
    <w:rsid w:val="00A905AC"/>
    <w:rsid w:val="00B1255C"/>
    <w:rsid w:val="00BA6584"/>
    <w:rsid w:val="00BB318C"/>
    <w:rsid w:val="00BE7BFD"/>
    <w:rsid w:val="00C01F5A"/>
    <w:rsid w:val="00C370F2"/>
    <w:rsid w:val="00C44EEC"/>
    <w:rsid w:val="00CE778F"/>
    <w:rsid w:val="00D22FFA"/>
    <w:rsid w:val="00D8461B"/>
    <w:rsid w:val="00D9049C"/>
    <w:rsid w:val="00D915F2"/>
    <w:rsid w:val="00D9598F"/>
    <w:rsid w:val="00DE60D4"/>
    <w:rsid w:val="00DF32E8"/>
    <w:rsid w:val="00E21B49"/>
    <w:rsid w:val="00E2789F"/>
    <w:rsid w:val="00E72428"/>
    <w:rsid w:val="00EA14B3"/>
    <w:rsid w:val="00EA416E"/>
    <w:rsid w:val="00EE5508"/>
    <w:rsid w:val="00F32F81"/>
    <w:rsid w:val="00FB55E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AC03F6"/>
  <w15:chartTrackingRefBased/>
  <w15:docId w15:val="{3461D83F-5F8A-4ABB-88E9-7D38CD59D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B55E0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36E3F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102</TotalTime>
  <Pages>11</Pages>
  <Words>3748</Words>
  <Characters>23452</Characters>
  <Application>Microsoft Office Word</Application>
  <DocSecurity>0</DocSecurity>
  <Lines>195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Małgorzata Watral-Duńska</cp:lastModifiedBy>
  <cp:revision>37</cp:revision>
  <cp:lastPrinted>2001-02-10T14:28:00Z</cp:lastPrinted>
  <dcterms:created xsi:type="dcterms:W3CDTF">2023-09-08T10:08:00Z</dcterms:created>
  <dcterms:modified xsi:type="dcterms:W3CDTF">2023-09-14T12:34:00Z</dcterms:modified>
</cp:coreProperties>
</file>