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C6C" w:rsidRDefault="00CA7C6C" w:rsidP="0030391A">
      <w:pPr>
        <w:pStyle w:val="Nagwek2"/>
        <w:widowControl/>
        <w:spacing w:line="360" w:lineRule="auto"/>
        <w:ind w:left="1416" w:firstLine="708"/>
        <w:jc w:val="left"/>
        <w:rPr>
          <w:sz w:val="28"/>
        </w:rPr>
      </w:pPr>
      <w:r>
        <w:rPr>
          <w:sz w:val="28"/>
        </w:rPr>
        <w:t xml:space="preserve">WZÓR FORMULARZA OFERTY </w:t>
      </w:r>
    </w:p>
    <w:p w:rsidR="00CA7C6C" w:rsidRDefault="00CA7C6C">
      <w:pPr>
        <w:spacing w:line="360" w:lineRule="auto"/>
        <w:ind w:left="709" w:hanging="425"/>
        <w:jc w:val="center"/>
        <w:rPr>
          <w:b/>
        </w:rPr>
      </w:pPr>
    </w:p>
    <w:p w:rsidR="00CA7C6C" w:rsidRDefault="00FC2321" w:rsidP="0030391A">
      <w:pPr>
        <w:spacing w:line="360" w:lineRule="auto"/>
        <w:rPr>
          <w:b/>
        </w:rPr>
      </w:pPr>
      <w:r>
        <w:rPr>
          <w:noProof/>
          <w:sz w:val="20"/>
        </w:rPr>
        <w:pict>
          <v:roundrect id="_x0000_s1026" style="position:absolute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CA7C6C" w:rsidRDefault="00CA7C6C"/>
                <w:p w:rsidR="00CA7C6C" w:rsidRDefault="00CA7C6C">
                  <w:pPr>
                    <w:rPr>
                      <w:sz w:val="12"/>
                    </w:rPr>
                  </w:pPr>
                </w:p>
                <w:p w:rsidR="00CA7C6C" w:rsidRDefault="00CA7C6C">
                  <w:pPr>
                    <w:rPr>
                      <w:sz w:val="12"/>
                    </w:rPr>
                  </w:pPr>
                </w:p>
                <w:p w:rsidR="00CA7C6C" w:rsidRDefault="00CA7C6C">
                  <w:pPr>
                    <w:rPr>
                      <w:sz w:val="12"/>
                    </w:rPr>
                  </w:pPr>
                </w:p>
                <w:p w:rsidR="00CA7C6C" w:rsidRDefault="00CA7C6C">
                  <w:pPr>
                    <w:rPr>
                      <w:sz w:val="12"/>
                    </w:rPr>
                  </w:pPr>
                </w:p>
                <w:p w:rsidR="00CA7C6C" w:rsidRDefault="00CA7C6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7C6C" w:rsidRDefault="00CA7C6C"/>
              </w:txbxContent>
            </v:textbox>
          </v:roundrect>
        </w:pict>
      </w:r>
    </w:p>
    <w:p w:rsidR="00CA7C6C" w:rsidRDefault="00CA7C6C">
      <w:pPr>
        <w:spacing w:line="360" w:lineRule="auto"/>
        <w:ind w:left="709" w:hanging="425"/>
        <w:jc w:val="both"/>
      </w:pPr>
    </w:p>
    <w:p w:rsidR="00CA7C6C" w:rsidRDefault="00CA7C6C">
      <w:pPr>
        <w:spacing w:line="360" w:lineRule="auto"/>
        <w:ind w:left="709" w:hanging="425"/>
        <w:jc w:val="both"/>
      </w:pPr>
    </w:p>
    <w:p w:rsidR="00CA7C6C" w:rsidRDefault="00CA7C6C" w:rsidP="00740C0B">
      <w:pPr>
        <w:spacing w:line="360" w:lineRule="auto"/>
        <w:jc w:val="both"/>
      </w:pPr>
    </w:p>
    <w:p w:rsidR="00E4737B" w:rsidRPr="00E4737B" w:rsidRDefault="00E4737B">
      <w:pPr>
        <w:ind w:firstLine="3969"/>
        <w:rPr>
          <w:b/>
        </w:rPr>
      </w:pPr>
      <w:r w:rsidRPr="00E4737B">
        <w:rPr>
          <w:b/>
        </w:rPr>
        <w:t>Szpital Wojewódzki w Poznaniu</w:t>
      </w:r>
    </w:p>
    <w:p w:rsidR="00CA7C6C" w:rsidRDefault="00E4737B">
      <w:pPr>
        <w:ind w:firstLine="3969"/>
        <w:rPr>
          <w:b/>
        </w:rPr>
      </w:pPr>
      <w:r w:rsidRPr="00E4737B">
        <w:rPr>
          <w:b/>
        </w:rPr>
        <w:t>Dział Zamówień Publicznych</w:t>
      </w:r>
    </w:p>
    <w:p w:rsidR="00CA7C6C" w:rsidRDefault="005A62E3">
      <w:pPr>
        <w:ind w:left="3969"/>
        <w:rPr>
          <w:b/>
        </w:rPr>
      </w:pPr>
      <w:r>
        <w:rPr>
          <w:b/>
        </w:rPr>
        <w:t xml:space="preserve">ul. </w:t>
      </w:r>
      <w:r w:rsidR="00E4737B" w:rsidRPr="00E4737B">
        <w:rPr>
          <w:b/>
        </w:rPr>
        <w:t>Juraszów</w:t>
      </w:r>
      <w:r w:rsidR="00CA7C6C">
        <w:rPr>
          <w:b/>
        </w:rPr>
        <w:t xml:space="preserve"> </w:t>
      </w:r>
      <w:r w:rsidR="00E4737B" w:rsidRPr="00E4737B">
        <w:rPr>
          <w:b/>
        </w:rPr>
        <w:t>7/19</w:t>
      </w:r>
    </w:p>
    <w:p w:rsidR="00CA7C6C" w:rsidRDefault="00E4737B">
      <w:pPr>
        <w:ind w:firstLine="3969"/>
        <w:rPr>
          <w:b/>
        </w:rPr>
      </w:pPr>
      <w:r w:rsidRPr="00E4737B">
        <w:rPr>
          <w:b/>
        </w:rPr>
        <w:t>60-479</w:t>
      </w:r>
      <w:r w:rsidR="00CA7C6C">
        <w:rPr>
          <w:b/>
        </w:rPr>
        <w:t xml:space="preserve"> </w:t>
      </w:r>
      <w:r w:rsidRPr="00E4737B">
        <w:rPr>
          <w:b/>
        </w:rPr>
        <w:t>Poznań</w:t>
      </w:r>
    </w:p>
    <w:p w:rsidR="00CA7C6C" w:rsidRDefault="00CA7C6C">
      <w:pPr>
        <w:spacing w:line="360" w:lineRule="auto"/>
        <w:jc w:val="both"/>
      </w:pPr>
    </w:p>
    <w:p w:rsidR="00740C0B" w:rsidRPr="00740C0B" w:rsidRDefault="00740C0B" w:rsidP="00740C0B">
      <w:pPr>
        <w:rPr>
          <w:b/>
        </w:rPr>
      </w:pPr>
      <w:r w:rsidRPr="00740C0B">
        <w:rPr>
          <w:b/>
        </w:rPr>
        <w:t>Dane Wykonawcy:</w:t>
      </w:r>
    </w:p>
    <w:p w:rsidR="00740C0B" w:rsidRPr="00740C0B" w:rsidRDefault="00740C0B" w:rsidP="00740C0B">
      <w:pPr>
        <w:pStyle w:val="Nagwek6"/>
        <w:ind w:left="708"/>
        <w:rPr>
          <w:sz w:val="24"/>
          <w:szCs w:val="24"/>
        </w:rPr>
      </w:pPr>
      <w:r w:rsidRPr="00740C0B">
        <w:rPr>
          <w:sz w:val="24"/>
          <w:szCs w:val="24"/>
        </w:rPr>
        <w:t xml:space="preserve">A. Pełna nazwa:  </w:t>
      </w:r>
      <w:r w:rsidRPr="00740C0B">
        <w:rPr>
          <w:sz w:val="24"/>
          <w:szCs w:val="24"/>
        </w:rPr>
        <w:tab/>
      </w:r>
    </w:p>
    <w:p w:rsidR="00740C0B" w:rsidRPr="00740C0B" w:rsidRDefault="00740C0B" w:rsidP="00740C0B">
      <w:pPr>
        <w:ind w:left="708"/>
      </w:pPr>
    </w:p>
    <w:p w:rsidR="00740C0B" w:rsidRPr="00740C0B" w:rsidRDefault="00740C0B" w:rsidP="00740C0B"/>
    <w:p w:rsidR="00740C0B" w:rsidRPr="00740C0B" w:rsidRDefault="00740C0B" w:rsidP="00740C0B">
      <w:pPr>
        <w:ind w:left="708"/>
      </w:pPr>
      <w:r w:rsidRPr="00740C0B">
        <w:t>B. Adres (kod, miejscowość, województwo, powiat, ulica, nr domu, nr lokalu):</w:t>
      </w:r>
    </w:p>
    <w:p w:rsidR="00740C0B" w:rsidRPr="00740C0B" w:rsidRDefault="00740C0B" w:rsidP="00740C0B">
      <w:pPr>
        <w:ind w:left="708"/>
      </w:pPr>
    </w:p>
    <w:p w:rsidR="00740C0B" w:rsidRPr="00740C0B" w:rsidRDefault="00740C0B" w:rsidP="0030391A">
      <w:pPr>
        <w:ind w:left="708"/>
      </w:pPr>
      <w:r w:rsidRPr="00740C0B">
        <w:tab/>
        <w:t xml:space="preserve">   </w:t>
      </w:r>
      <w:r w:rsidRPr="00740C0B">
        <w:tab/>
      </w:r>
      <w:r w:rsidRPr="00740C0B">
        <w:tab/>
      </w:r>
    </w:p>
    <w:p w:rsidR="00740C0B" w:rsidRPr="00740C0B" w:rsidRDefault="00740C0B" w:rsidP="00740C0B">
      <w:pPr>
        <w:ind w:left="708"/>
      </w:pPr>
      <w:r w:rsidRPr="00740C0B">
        <w:t>C. REGON:</w:t>
      </w:r>
      <w:r w:rsidRPr="00740C0B">
        <w:tab/>
      </w:r>
      <w:r w:rsidRPr="00740C0B">
        <w:tab/>
        <w:t xml:space="preserve">              NIP: </w:t>
      </w:r>
    </w:p>
    <w:p w:rsidR="00740C0B" w:rsidRPr="00740C0B" w:rsidRDefault="00740C0B" w:rsidP="00740C0B">
      <w:pPr>
        <w:ind w:left="708"/>
      </w:pPr>
    </w:p>
    <w:p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 xml:space="preserve">D. </w:t>
      </w:r>
      <w:proofErr w:type="spellStart"/>
      <w:r w:rsidRPr="00740C0B">
        <w:rPr>
          <w:lang w:val="de-DE"/>
        </w:rPr>
        <w:t>Numer</w:t>
      </w:r>
      <w:proofErr w:type="spellEnd"/>
      <w:r w:rsidRPr="00740C0B">
        <w:rPr>
          <w:lang w:val="de-DE"/>
        </w:rPr>
        <w:t xml:space="preserve"> </w:t>
      </w:r>
      <w:proofErr w:type="spellStart"/>
      <w:r w:rsidRPr="00740C0B">
        <w:rPr>
          <w:lang w:val="de-DE"/>
        </w:rPr>
        <w:t>telefonu</w:t>
      </w:r>
      <w:proofErr w:type="spellEnd"/>
      <w:r w:rsidRPr="00740C0B">
        <w:rPr>
          <w:lang w:val="de-DE"/>
        </w:rPr>
        <w:t>:</w:t>
      </w:r>
      <w:r w:rsidRPr="00740C0B">
        <w:rPr>
          <w:lang w:val="de-DE"/>
        </w:rPr>
        <w:tab/>
      </w:r>
    </w:p>
    <w:p w:rsidR="00740C0B" w:rsidRPr="00740C0B" w:rsidRDefault="00740C0B" w:rsidP="00740C0B">
      <w:pPr>
        <w:ind w:left="708"/>
        <w:rPr>
          <w:lang w:val="de-DE"/>
        </w:rPr>
      </w:pPr>
    </w:p>
    <w:p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 xml:space="preserve">E. </w:t>
      </w:r>
      <w:proofErr w:type="spellStart"/>
      <w:r w:rsidRPr="00740C0B">
        <w:rPr>
          <w:lang w:val="de-DE"/>
        </w:rPr>
        <w:t>Numer</w:t>
      </w:r>
      <w:proofErr w:type="spellEnd"/>
      <w:r w:rsidRPr="00740C0B">
        <w:rPr>
          <w:lang w:val="de-DE"/>
        </w:rPr>
        <w:t xml:space="preserve"> </w:t>
      </w:r>
      <w:proofErr w:type="spellStart"/>
      <w:r w:rsidRPr="00740C0B">
        <w:rPr>
          <w:lang w:val="de-DE"/>
        </w:rPr>
        <w:t>faxu</w:t>
      </w:r>
      <w:proofErr w:type="spellEnd"/>
      <w:r w:rsidRPr="00740C0B">
        <w:rPr>
          <w:lang w:val="de-DE"/>
        </w:rPr>
        <w:t>:</w:t>
      </w:r>
      <w:r w:rsidRPr="00740C0B">
        <w:rPr>
          <w:lang w:val="de-DE"/>
        </w:rPr>
        <w:tab/>
      </w:r>
    </w:p>
    <w:p w:rsidR="00740C0B" w:rsidRPr="00740C0B" w:rsidRDefault="00740C0B" w:rsidP="00740C0B">
      <w:pPr>
        <w:ind w:firstLine="708"/>
        <w:rPr>
          <w:lang w:val="de-DE"/>
        </w:rPr>
      </w:pPr>
    </w:p>
    <w:p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F. Internet:</w:t>
      </w:r>
      <w:r w:rsidRPr="00740C0B">
        <w:rPr>
          <w:lang w:val="en-US"/>
        </w:rPr>
        <w:tab/>
      </w:r>
      <w:r w:rsidRPr="00740C0B">
        <w:rPr>
          <w:lang w:val="en-US"/>
        </w:rPr>
        <w:tab/>
        <w:t>http:// ______________________________________. pl</w:t>
      </w:r>
    </w:p>
    <w:p w:rsidR="00740C0B" w:rsidRPr="00740C0B" w:rsidRDefault="00740C0B" w:rsidP="00740C0B">
      <w:pPr>
        <w:ind w:firstLine="708"/>
        <w:rPr>
          <w:lang w:val="en-US"/>
        </w:rPr>
      </w:pPr>
    </w:p>
    <w:p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G. e-mail:</w:t>
      </w:r>
      <w:r w:rsidRPr="00740C0B">
        <w:rPr>
          <w:lang w:val="en-US"/>
        </w:rPr>
        <w:tab/>
      </w:r>
      <w:r w:rsidRPr="00740C0B">
        <w:rPr>
          <w:lang w:val="en-US"/>
        </w:rPr>
        <w:tab/>
      </w:r>
    </w:p>
    <w:p w:rsidR="00740C0B" w:rsidRPr="00740C0B" w:rsidRDefault="00740C0B" w:rsidP="00740C0B">
      <w:pPr>
        <w:ind w:firstLine="708"/>
      </w:pPr>
      <w:r w:rsidRPr="00740C0B">
        <w:t xml:space="preserve">H. Numer konta </w:t>
      </w:r>
    </w:p>
    <w:p w:rsidR="00740C0B" w:rsidRPr="00740C0B" w:rsidRDefault="00740C0B" w:rsidP="00740C0B">
      <w:pPr>
        <w:ind w:firstLine="708"/>
      </w:pPr>
      <w:r w:rsidRPr="00740C0B">
        <w:t xml:space="preserve">     bankowego</w:t>
      </w:r>
      <w:r w:rsidRPr="00740C0B">
        <w:tab/>
      </w:r>
    </w:p>
    <w:p w:rsidR="00740C0B" w:rsidRDefault="00740C0B" w:rsidP="00740C0B">
      <w:pPr>
        <w:ind w:left="708"/>
      </w:pPr>
      <w:r>
        <w:t xml:space="preserve">I.  </w:t>
      </w:r>
      <w:r w:rsidRPr="00740C0B">
        <w:t>Zarejestrowana/ wpisana w</w:t>
      </w:r>
    </w:p>
    <w:p w:rsidR="00740C0B" w:rsidRPr="00740C0B" w:rsidRDefault="00740C0B" w:rsidP="00740C0B">
      <w:pPr>
        <w:ind w:left="708"/>
      </w:pPr>
      <w:r>
        <w:t>J.</w:t>
      </w:r>
      <w:r w:rsidRPr="00740C0B">
        <w:t xml:space="preserve"> </w:t>
      </w:r>
      <w:r>
        <w:t>Osoba do kontaktu</w:t>
      </w:r>
    </w:p>
    <w:p w:rsidR="00740C0B" w:rsidRDefault="00740C0B">
      <w:pPr>
        <w:spacing w:line="360" w:lineRule="auto"/>
        <w:jc w:val="both"/>
      </w:pPr>
    </w:p>
    <w:p w:rsidR="00CA7C6C" w:rsidRDefault="00CA7C6C">
      <w:pPr>
        <w:spacing w:line="360" w:lineRule="auto"/>
        <w:jc w:val="both"/>
      </w:pPr>
      <w:r>
        <w:t>Nawiązując do ogłoszonego przetargu w trybie „</w:t>
      </w:r>
      <w:r w:rsidR="00E4737B" w:rsidRPr="00E4737B">
        <w:rPr>
          <w:b/>
        </w:rPr>
        <w:t xml:space="preserve">Tryb podstawowy bez negocjacji - art. 275 pkt. 1 ustawy </w:t>
      </w:r>
      <w:proofErr w:type="spellStart"/>
      <w:r w:rsidR="00E4737B" w:rsidRPr="00E4737B">
        <w:rPr>
          <w:b/>
        </w:rPr>
        <w:t>Pzp</w:t>
      </w:r>
      <w:proofErr w:type="spellEnd"/>
      <w:r>
        <w:t xml:space="preserve">” </w:t>
      </w:r>
      <w:proofErr w:type="spellStart"/>
      <w:r w:rsidR="009B5A0D">
        <w:t>p</w:t>
      </w:r>
      <w:r>
        <w:t>n</w:t>
      </w:r>
      <w:proofErr w:type="spellEnd"/>
      <w:r>
        <w:t>:</w:t>
      </w:r>
      <w:r w:rsidR="009B5A0D">
        <w:t xml:space="preserve"> </w:t>
      </w:r>
      <w:r>
        <w:t>„</w:t>
      </w:r>
      <w:r w:rsidR="00E4737B" w:rsidRPr="00E4737B">
        <w:rPr>
          <w:b/>
        </w:rPr>
        <w:t xml:space="preserve">Dostawa różnej aparatury medycznej na potrzeby Szpitala </w:t>
      </w:r>
      <w:r w:rsidR="009B5A0D" w:rsidRPr="00E4737B">
        <w:rPr>
          <w:b/>
        </w:rPr>
        <w:t>Wojewódzkiego</w:t>
      </w:r>
      <w:r w:rsidR="00E4737B" w:rsidRPr="00E4737B">
        <w:rPr>
          <w:b/>
        </w:rPr>
        <w:t xml:space="preserve"> w Poznaniu (6 pakietów)</w:t>
      </w:r>
      <w:r>
        <w:t>”.</w:t>
      </w:r>
    </w:p>
    <w:p w:rsidR="00CA7C6C" w:rsidRDefault="00CA7C6C">
      <w:pPr>
        <w:spacing w:line="360" w:lineRule="auto"/>
        <w:ind w:hanging="284"/>
        <w:jc w:val="both"/>
      </w:pPr>
    </w:p>
    <w:p w:rsidR="00CA7C6C" w:rsidRDefault="00CA7C6C">
      <w:pPr>
        <w:spacing w:line="360" w:lineRule="auto"/>
        <w:ind w:hanging="284"/>
        <w:jc w:val="both"/>
      </w:pPr>
    </w:p>
    <w:p w:rsidR="00CA7C6C" w:rsidRDefault="00F2537A" w:rsidP="009B5A0D">
      <w:pPr>
        <w:numPr>
          <w:ilvl w:val="0"/>
          <w:numId w:val="35"/>
        </w:numPr>
        <w:spacing w:line="360" w:lineRule="auto"/>
        <w:jc w:val="both"/>
      </w:pPr>
      <w:r>
        <w:t>Przystępując do Postępowania o udzielenie zamówienia publicznego o przedmiocie określonym powyżej oferujemy realizację zamówienia zgodnie z zasadami określonymi w Specyfikacji Istotnych Warunków Zamówienia</w:t>
      </w:r>
    </w:p>
    <w:p w:rsidR="009B5A0D" w:rsidRDefault="009B5A0D" w:rsidP="009B5A0D">
      <w:pPr>
        <w:spacing w:line="360" w:lineRule="auto"/>
        <w:ind w:left="106"/>
        <w:jc w:val="both"/>
      </w:pPr>
    </w:p>
    <w:p w:rsidR="005A62E3" w:rsidRPr="005A62E3" w:rsidRDefault="00CA7C6C">
      <w:pPr>
        <w:spacing w:line="360" w:lineRule="auto"/>
        <w:ind w:hanging="284"/>
        <w:jc w:val="both"/>
        <w:rPr>
          <w:b/>
        </w:rPr>
      </w:pPr>
      <w:r>
        <w:lastRenderedPageBreak/>
        <w:tab/>
      </w:r>
      <w:r w:rsidR="005A62E3" w:rsidRPr="005A62E3">
        <w:rPr>
          <w:b/>
        </w:rPr>
        <w:t>PAKIET NR 1</w:t>
      </w:r>
    </w:p>
    <w:p w:rsidR="00740C0B" w:rsidRDefault="005A62E3">
      <w:pPr>
        <w:spacing w:line="360" w:lineRule="auto"/>
        <w:ind w:hanging="284"/>
        <w:jc w:val="both"/>
      </w:pPr>
      <w:r>
        <w:t xml:space="preserve">     </w:t>
      </w:r>
      <w:r w:rsidR="00CA7C6C">
        <w:t xml:space="preserve">cena  </w:t>
      </w:r>
      <w:r w:rsidR="00740C0B">
        <w:t>brutto</w:t>
      </w:r>
      <w:r w:rsidR="00CA7C6C">
        <w:t xml:space="preserve"> za wykonanie całości przedmiotu zamówienia wynosi....................... zł</w:t>
      </w:r>
    </w:p>
    <w:p w:rsidR="005A62E3" w:rsidRDefault="00740C0B">
      <w:pPr>
        <w:spacing w:line="360" w:lineRule="auto"/>
        <w:ind w:hanging="284"/>
        <w:jc w:val="both"/>
      </w:pPr>
      <w:r>
        <w:t xml:space="preserve">     (słownie:</w:t>
      </w:r>
      <w:r w:rsidR="00CA7C6C">
        <w:t xml:space="preserve">...................................................................................................................zł), </w:t>
      </w:r>
    </w:p>
    <w:p w:rsidR="00740C0B" w:rsidRDefault="00740C0B" w:rsidP="005A62E3">
      <w:pPr>
        <w:spacing w:line="360" w:lineRule="auto"/>
        <w:jc w:val="both"/>
      </w:pPr>
      <w:r>
        <w:t xml:space="preserve">stawka </w:t>
      </w:r>
      <w:r w:rsidR="00CA7C6C">
        <w:t xml:space="preserve"> podatk</w:t>
      </w:r>
      <w:r>
        <w:t>u</w:t>
      </w:r>
      <w:r w:rsidR="00CA7C6C">
        <w:t xml:space="preserve"> VAT </w:t>
      </w:r>
      <w:r>
        <w:t>wynosi  ......%</w:t>
      </w:r>
    </w:p>
    <w:p w:rsidR="00740C0B" w:rsidRDefault="00740C0B">
      <w:pPr>
        <w:spacing w:line="360" w:lineRule="auto"/>
        <w:ind w:hanging="284"/>
        <w:jc w:val="both"/>
      </w:pPr>
      <w:r>
        <w:t xml:space="preserve">     kwota podatku VAT</w:t>
      </w:r>
      <w:r w:rsidR="00CA7C6C">
        <w:t xml:space="preserve"> wynosi</w:t>
      </w:r>
      <w:r w:rsidR="0030391A">
        <w:t xml:space="preserve"> ................................ zł</w:t>
      </w:r>
    </w:p>
    <w:p w:rsidR="00740C0B" w:rsidRDefault="0030391A" w:rsidP="00740C0B">
      <w:pPr>
        <w:spacing w:line="360" w:lineRule="auto"/>
        <w:ind w:hanging="284"/>
        <w:jc w:val="both"/>
      </w:pPr>
      <w:r>
        <w:tab/>
        <w:t xml:space="preserve"> </w:t>
      </w:r>
      <w:r w:rsidR="00740C0B">
        <w:t>cena netto za wykonanie całości przedmiotu zamówienia wynosi....................... zł</w:t>
      </w:r>
    </w:p>
    <w:p w:rsidR="00CA7C6C" w:rsidRDefault="00740C0B" w:rsidP="00740C0B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 zł),</w:t>
      </w:r>
    </w:p>
    <w:p w:rsidR="005A62E3" w:rsidRDefault="005A62E3" w:rsidP="005A62E3">
      <w:pPr>
        <w:spacing w:line="360" w:lineRule="auto"/>
        <w:ind w:hanging="284"/>
        <w:jc w:val="both"/>
      </w:pPr>
      <w:r>
        <w:t xml:space="preserve">     warunki płatności 60 dni</w:t>
      </w:r>
    </w:p>
    <w:p w:rsidR="0030391A" w:rsidRPr="005A62E3" w:rsidRDefault="005A62E3" w:rsidP="00740C0B">
      <w:pPr>
        <w:spacing w:line="360" w:lineRule="auto"/>
        <w:ind w:hanging="284"/>
        <w:jc w:val="both"/>
        <w:rPr>
          <w:b/>
        </w:rPr>
      </w:pPr>
      <w:r w:rsidRPr="005A62E3">
        <w:rPr>
          <w:b/>
        </w:rPr>
        <w:t xml:space="preserve">     </w:t>
      </w:r>
      <w:r>
        <w:rPr>
          <w:b/>
        </w:rPr>
        <w:t>UWAGA KRYTERIA</w:t>
      </w:r>
      <w:r w:rsidRPr="005A62E3">
        <w:rPr>
          <w:b/>
        </w:rPr>
        <w:t xml:space="preserve"> PUNKTOWANE</w:t>
      </w:r>
    </w:p>
    <w:p w:rsidR="0030391A" w:rsidRDefault="0030391A" w:rsidP="00740C0B">
      <w:pPr>
        <w:spacing w:line="360" w:lineRule="auto"/>
        <w:ind w:hanging="284"/>
        <w:jc w:val="both"/>
      </w:pPr>
      <w:r>
        <w:tab/>
        <w:t>termin wykonania umowy wyno</w:t>
      </w:r>
      <w:r w:rsidR="005A62E3">
        <w:t>si (max 60 dni od daty zawarcia umowy) ……………</w:t>
      </w:r>
    </w:p>
    <w:p w:rsidR="0030391A" w:rsidRDefault="0030391A" w:rsidP="00740C0B">
      <w:pPr>
        <w:spacing w:line="360" w:lineRule="auto"/>
        <w:ind w:hanging="284"/>
        <w:jc w:val="both"/>
      </w:pPr>
      <w:r>
        <w:t xml:space="preserve">    </w:t>
      </w:r>
      <w:r w:rsidR="005A62E3">
        <w:t xml:space="preserve"> </w:t>
      </w:r>
      <w:r>
        <w:t>okres</w:t>
      </w:r>
      <w:r w:rsidR="005A62E3">
        <w:t xml:space="preserve"> </w:t>
      </w:r>
      <w:r>
        <w:t xml:space="preserve">gwarancji </w:t>
      </w:r>
      <w:r w:rsidR="005A62E3">
        <w:t xml:space="preserve">(minimum 24 miesiące) </w:t>
      </w:r>
      <w:r>
        <w:t>........................................</w:t>
      </w:r>
    </w:p>
    <w:p w:rsidR="009B5A0D" w:rsidRDefault="009B5A0D" w:rsidP="009B5A0D">
      <w:pPr>
        <w:spacing w:line="360" w:lineRule="auto"/>
        <w:jc w:val="both"/>
        <w:rPr>
          <w:b/>
        </w:rPr>
      </w:pPr>
    </w:p>
    <w:p w:rsidR="009B5A0D" w:rsidRPr="009B5A0D" w:rsidRDefault="009B5A0D" w:rsidP="009B5A0D">
      <w:pPr>
        <w:spacing w:line="360" w:lineRule="auto"/>
        <w:jc w:val="both"/>
        <w:rPr>
          <w:b/>
        </w:rPr>
      </w:pPr>
      <w:r>
        <w:rPr>
          <w:b/>
        </w:rPr>
        <w:t>PAKIET NR 2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cena  brutto za wykonanie całości przedmiotu zamówienia wynosi....................... zł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 xml:space="preserve">(słownie:...................................................................................................................zł), 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stawka  podatku VAT wynosi  ......%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kwota podatku VAT wynosi ................................ zł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cena netto za wykonanie całości przedmiotu zamówienia wynosi....................... zł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 xml:space="preserve"> (słownie:................................................................................................................. zł),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 xml:space="preserve"> warunki płatności 60 dni</w:t>
      </w:r>
    </w:p>
    <w:p w:rsidR="009B5A0D" w:rsidRPr="009B5A0D" w:rsidRDefault="009B5A0D" w:rsidP="009B5A0D">
      <w:pPr>
        <w:spacing w:line="360" w:lineRule="auto"/>
        <w:jc w:val="both"/>
        <w:rPr>
          <w:b/>
        </w:rPr>
      </w:pPr>
      <w:r w:rsidRPr="009B5A0D">
        <w:rPr>
          <w:b/>
        </w:rPr>
        <w:t>UWAGA KRYTERIA PUNKTOWANE</w:t>
      </w:r>
    </w:p>
    <w:p w:rsidR="009B5A0D" w:rsidRPr="009B5A0D" w:rsidRDefault="009B5A0D" w:rsidP="009B5A0D">
      <w:pPr>
        <w:spacing w:line="360" w:lineRule="auto"/>
        <w:jc w:val="both"/>
      </w:pPr>
      <w:r>
        <w:t>t</w:t>
      </w:r>
      <w:r w:rsidRPr="009B5A0D">
        <w:t>ermin wykonania umowy wynosi (max 60 dni od daty zawarcia umowy) ……………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okres gwarancji (minimum 24 miesiące) ........................................</w:t>
      </w:r>
    </w:p>
    <w:p w:rsidR="00535E57" w:rsidRDefault="00535E57" w:rsidP="00535E57">
      <w:pPr>
        <w:spacing w:line="360" w:lineRule="auto"/>
        <w:jc w:val="both"/>
      </w:pPr>
    </w:p>
    <w:p w:rsidR="009B5A0D" w:rsidRPr="009B5A0D" w:rsidRDefault="009B5A0D" w:rsidP="009B5A0D">
      <w:pPr>
        <w:spacing w:line="360" w:lineRule="auto"/>
        <w:jc w:val="both"/>
        <w:rPr>
          <w:b/>
        </w:rPr>
      </w:pPr>
      <w:r>
        <w:rPr>
          <w:b/>
        </w:rPr>
        <w:t>PAKIET NR 3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cena  brutto za wykonanie całości przedmiotu zamówienia wynosi....................... zł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 xml:space="preserve">(słownie:...................................................................................................................zł), 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stawka  podatku VAT wynosi  ......%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kwota podatku VAT wynosi ................................ zł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cena netto za wykonanie całości przedmiotu zamówienia wynosi....................... zł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 xml:space="preserve"> (słownie:................................................................................................................. zł),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 xml:space="preserve"> warunki płatności 60 dni</w:t>
      </w:r>
    </w:p>
    <w:p w:rsidR="009B5A0D" w:rsidRPr="009B5A0D" w:rsidRDefault="009B5A0D" w:rsidP="009B5A0D">
      <w:pPr>
        <w:spacing w:line="360" w:lineRule="auto"/>
        <w:jc w:val="both"/>
        <w:rPr>
          <w:b/>
        </w:rPr>
      </w:pPr>
      <w:r w:rsidRPr="009B5A0D">
        <w:rPr>
          <w:b/>
        </w:rPr>
        <w:t>UWAGA KRYTERIA PUNKTOWANE</w:t>
      </w:r>
    </w:p>
    <w:p w:rsidR="009B5A0D" w:rsidRPr="009B5A0D" w:rsidRDefault="009B5A0D" w:rsidP="009B5A0D">
      <w:pPr>
        <w:spacing w:line="360" w:lineRule="auto"/>
        <w:jc w:val="both"/>
      </w:pPr>
      <w:r>
        <w:t>t</w:t>
      </w:r>
      <w:r w:rsidRPr="009B5A0D">
        <w:t>ermin wykonania umowy wynosi (max 60 dni od daty zawarcia umowy) ……………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lastRenderedPageBreak/>
        <w:t>okres gwarancji (minimum 24 miesiące) ........................................</w:t>
      </w:r>
    </w:p>
    <w:p w:rsidR="009B5A0D" w:rsidRDefault="009B5A0D" w:rsidP="00535E57">
      <w:pPr>
        <w:spacing w:line="360" w:lineRule="auto"/>
        <w:jc w:val="both"/>
      </w:pPr>
    </w:p>
    <w:p w:rsidR="009B5A0D" w:rsidRPr="009B5A0D" w:rsidRDefault="009B5A0D" w:rsidP="009B5A0D">
      <w:pPr>
        <w:spacing w:line="360" w:lineRule="auto"/>
        <w:jc w:val="both"/>
        <w:rPr>
          <w:b/>
        </w:rPr>
      </w:pPr>
      <w:r>
        <w:rPr>
          <w:b/>
        </w:rPr>
        <w:t>PAKIET NR 4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cena  brutto za wykonanie całości przedmiotu zamówienia wynosi....................... zł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 xml:space="preserve">(słownie:...................................................................................................................zł), 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stawka  podatku VAT wynosi  ......%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kwota podatku VAT wynosi ................................ zł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cena netto za wykonanie całości przedmiotu zamówienia wynosi....................... zł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 xml:space="preserve"> (słownie:................................................................................................................. zł),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 xml:space="preserve"> warunki płatności 60 dni</w:t>
      </w:r>
    </w:p>
    <w:p w:rsidR="009B5A0D" w:rsidRPr="009B5A0D" w:rsidRDefault="009B5A0D" w:rsidP="009B5A0D">
      <w:pPr>
        <w:spacing w:line="360" w:lineRule="auto"/>
        <w:jc w:val="both"/>
        <w:rPr>
          <w:b/>
        </w:rPr>
      </w:pPr>
      <w:r w:rsidRPr="009B5A0D">
        <w:rPr>
          <w:b/>
        </w:rPr>
        <w:t>UWAGA KRYTERIA PUNKTOWANE</w:t>
      </w:r>
    </w:p>
    <w:p w:rsidR="009B5A0D" w:rsidRPr="009B5A0D" w:rsidRDefault="009B5A0D" w:rsidP="009B5A0D">
      <w:pPr>
        <w:spacing w:line="360" w:lineRule="auto"/>
        <w:jc w:val="both"/>
      </w:pPr>
      <w:r>
        <w:t>t</w:t>
      </w:r>
      <w:r w:rsidRPr="009B5A0D">
        <w:t>ermin wykonania umowy wynosi (max 60 dni od daty zawarcia umowy) ……………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okres gwarancji (minimum 24 miesiące) ........................................</w:t>
      </w:r>
    </w:p>
    <w:p w:rsidR="009B5A0D" w:rsidRDefault="009B5A0D" w:rsidP="00535E57">
      <w:pPr>
        <w:spacing w:line="360" w:lineRule="auto"/>
        <w:jc w:val="both"/>
      </w:pPr>
    </w:p>
    <w:p w:rsidR="009B5A0D" w:rsidRPr="009B5A0D" w:rsidRDefault="009B5A0D" w:rsidP="009B5A0D">
      <w:pPr>
        <w:spacing w:line="360" w:lineRule="auto"/>
        <w:jc w:val="both"/>
        <w:rPr>
          <w:b/>
        </w:rPr>
      </w:pPr>
      <w:r>
        <w:rPr>
          <w:b/>
        </w:rPr>
        <w:t>PAKIET NR 5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cena  brutto za wykonanie całości przedmiotu zamówienia wynosi....................... zł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 xml:space="preserve">(słownie:...................................................................................................................zł), 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stawka  podatku VAT wynosi  ......%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kwota podatku VAT wynosi ................................ zł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cena netto za wykonanie całości przedmiotu zamówienia wynosi....................... zł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 xml:space="preserve"> (słownie:................................................................................................................. zł),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 xml:space="preserve"> warunki płatności 60 dni</w:t>
      </w:r>
    </w:p>
    <w:p w:rsidR="009B5A0D" w:rsidRPr="009B5A0D" w:rsidRDefault="009B5A0D" w:rsidP="009B5A0D">
      <w:pPr>
        <w:spacing w:line="360" w:lineRule="auto"/>
        <w:jc w:val="both"/>
        <w:rPr>
          <w:b/>
        </w:rPr>
      </w:pPr>
      <w:r w:rsidRPr="009B5A0D">
        <w:rPr>
          <w:b/>
        </w:rPr>
        <w:t>UWAGA KRYTERIA PUNKTOWANE</w:t>
      </w:r>
    </w:p>
    <w:p w:rsidR="009B5A0D" w:rsidRPr="009B5A0D" w:rsidRDefault="009B5A0D" w:rsidP="009B5A0D">
      <w:pPr>
        <w:spacing w:line="360" w:lineRule="auto"/>
        <w:jc w:val="both"/>
      </w:pPr>
      <w:r>
        <w:t>t</w:t>
      </w:r>
      <w:r w:rsidRPr="009B5A0D">
        <w:t>ermin wykonania umowy wynosi (max 60 dni od daty zawarcia umowy) ……………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okres gwarancji (minimum 24 miesiące) ........................................</w:t>
      </w:r>
    </w:p>
    <w:p w:rsidR="009B5A0D" w:rsidRDefault="009B5A0D" w:rsidP="00535E57">
      <w:pPr>
        <w:spacing w:line="360" w:lineRule="auto"/>
        <w:jc w:val="both"/>
      </w:pPr>
    </w:p>
    <w:p w:rsidR="009B5A0D" w:rsidRPr="009B5A0D" w:rsidRDefault="009B5A0D" w:rsidP="009B5A0D">
      <w:pPr>
        <w:spacing w:line="360" w:lineRule="auto"/>
        <w:jc w:val="both"/>
        <w:rPr>
          <w:b/>
        </w:rPr>
      </w:pPr>
      <w:r>
        <w:rPr>
          <w:b/>
        </w:rPr>
        <w:t>PAKIET NR 6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cena  brutto za wykonanie całości przedmiotu zamówienia wynosi....................... zł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 xml:space="preserve">(słownie:...................................................................................................................zł), 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stawka  podatku VAT wynosi  ......%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kwota podatku VAT wynosi ................................ zł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cena netto za wykonanie całości przedmiotu zamówienia wynosi....................... zł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 xml:space="preserve"> (słownie:................................................................................................................. zł),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 xml:space="preserve"> warunki płatności 60 dni</w:t>
      </w:r>
    </w:p>
    <w:p w:rsidR="009B5A0D" w:rsidRPr="009B5A0D" w:rsidRDefault="009B5A0D" w:rsidP="009B5A0D">
      <w:pPr>
        <w:spacing w:line="360" w:lineRule="auto"/>
        <w:jc w:val="both"/>
        <w:rPr>
          <w:b/>
        </w:rPr>
      </w:pPr>
      <w:r w:rsidRPr="009B5A0D">
        <w:rPr>
          <w:b/>
        </w:rPr>
        <w:lastRenderedPageBreak/>
        <w:t>UWAGA KRYTERIA PUNKTOWANE</w:t>
      </w:r>
    </w:p>
    <w:p w:rsidR="009B5A0D" w:rsidRPr="009B5A0D" w:rsidRDefault="009B5A0D" w:rsidP="009B5A0D">
      <w:pPr>
        <w:spacing w:line="360" w:lineRule="auto"/>
        <w:jc w:val="both"/>
      </w:pPr>
      <w:r>
        <w:t>t</w:t>
      </w:r>
      <w:r w:rsidRPr="009B5A0D">
        <w:t>ermin wykonania umowy wynosi (max 60 dni od daty zawarcia umowy) ……………</w:t>
      </w:r>
    </w:p>
    <w:p w:rsidR="009B5A0D" w:rsidRPr="009B5A0D" w:rsidRDefault="009B5A0D" w:rsidP="009B5A0D">
      <w:pPr>
        <w:spacing w:line="360" w:lineRule="auto"/>
        <w:jc w:val="both"/>
      </w:pPr>
      <w:r w:rsidRPr="009B5A0D">
        <w:t>okres gwarancji (minimum 24 miesiące) ........................................</w:t>
      </w:r>
    </w:p>
    <w:p w:rsidR="000C2C83" w:rsidRDefault="000C2C83" w:rsidP="000C2C83">
      <w:pPr>
        <w:spacing w:line="360" w:lineRule="auto"/>
        <w:jc w:val="both"/>
        <w:rPr>
          <w:bCs/>
          <w:u w:val="single"/>
        </w:rPr>
      </w:pPr>
    </w:p>
    <w:p w:rsidR="000C2C83" w:rsidRPr="000C2C83" w:rsidRDefault="000C2C83" w:rsidP="000C2C83">
      <w:pPr>
        <w:spacing w:line="360" w:lineRule="auto"/>
        <w:jc w:val="both"/>
        <w:rPr>
          <w:b/>
          <w:bCs/>
          <w:u w:val="single"/>
        </w:rPr>
      </w:pPr>
      <w:r w:rsidRPr="000C2C83">
        <w:rPr>
          <w:b/>
          <w:bCs/>
          <w:u w:val="single"/>
        </w:rPr>
        <w:t>UWAGA: Wykonawca może usunąć zadania na które nie składa oferty.</w:t>
      </w:r>
    </w:p>
    <w:p w:rsidR="009B5A0D" w:rsidRDefault="009B5A0D" w:rsidP="00535E57">
      <w:pPr>
        <w:spacing w:line="360" w:lineRule="auto"/>
        <w:jc w:val="both"/>
      </w:pPr>
    </w:p>
    <w:p w:rsidR="00CA7C6C" w:rsidRDefault="00CA7C6C" w:rsidP="00535E57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:rsidR="00CA7C6C" w:rsidRDefault="00CA7C6C" w:rsidP="00535E57">
      <w:pPr>
        <w:spacing w:line="360" w:lineRule="auto"/>
        <w:ind w:hanging="284"/>
        <w:jc w:val="both"/>
      </w:pPr>
      <w:r>
        <w:t>3) oświadczamy, że uważamy się za związanych niniejszą ofertą na czas wskazany w specyfikacji istotnych warunków zamówienia,</w:t>
      </w:r>
    </w:p>
    <w:p w:rsidR="00CA7C6C" w:rsidRDefault="00CA7C6C" w:rsidP="00535E57">
      <w:pPr>
        <w:spacing w:line="360" w:lineRule="auto"/>
        <w:ind w:hanging="284"/>
        <w:jc w:val="both"/>
      </w:pPr>
      <w:r>
        <w:t xml:space="preserve">4) oświadczamy, że </w:t>
      </w:r>
      <w:r w:rsidR="0030391A">
        <w:t>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A7C6C" w:rsidRDefault="005A62E3">
      <w:pPr>
        <w:spacing w:line="360" w:lineRule="auto"/>
        <w:ind w:hanging="284"/>
        <w:jc w:val="both"/>
      </w:pPr>
      <w:r>
        <w:t>5</w:t>
      </w:r>
      <w:r w:rsidR="00CA7C6C">
        <w:t>)</w:t>
      </w:r>
      <w:r w:rsidR="00CA7C6C">
        <w:tab/>
        <w:t xml:space="preserve">oświadczamy, że zapoznaliśmy się z </w:t>
      </w:r>
      <w:r w:rsidR="00FC2321">
        <w:t>wzorem umowy, który</w:t>
      </w:r>
      <w:r w:rsidR="00CA7C6C">
        <w:t xml:space="preserve"> </w:t>
      </w:r>
      <w:r w:rsidR="00FC2321">
        <w:t>stanowi załącznik do SWZ</w:t>
      </w:r>
      <w:bookmarkStart w:id="0" w:name="_GoBack"/>
      <w:bookmarkEnd w:id="0"/>
      <w:r w:rsidR="00CA7C6C">
        <w:t xml:space="preserve"> Zamówienia i zobowiązujemy się w przypadku wyboru naszej oferty do zawarcia umowy na zawartych tam warunkach w miejscu i terminie wyznaczonym przez Zamawiającego.</w:t>
      </w:r>
    </w:p>
    <w:p w:rsidR="00CA7C6C" w:rsidRDefault="00CA7C6C">
      <w:pPr>
        <w:spacing w:line="360" w:lineRule="auto"/>
        <w:ind w:hanging="284"/>
        <w:jc w:val="both"/>
      </w:pPr>
    </w:p>
    <w:p w:rsidR="00CA7C6C" w:rsidRDefault="005A62E3" w:rsidP="005A62E3">
      <w:pPr>
        <w:spacing w:line="360" w:lineRule="auto"/>
        <w:ind w:left="76" w:hanging="360"/>
        <w:jc w:val="both"/>
      </w:pPr>
      <w:r>
        <w:t>6</w:t>
      </w:r>
      <w:r w:rsidR="00CA7C6C">
        <w:t>)</w:t>
      </w:r>
      <w:r>
        <w:t xml:space="preserve"> </w:t>
      </w:r>
      <w:r w:rsidR="00CA7C6C">
        <w:t> załącznikami do niniejszej oferty są:</w:t>
      </w:r>
    </w:p>
    <w:p w:rsidR="00535E57" w:rsidRDefault="00FC2321" w:rsidP="00FC2321">
      <w:pPr>
        <w:spacing w:line="360" w:lineRule="auto"/>
        <w:ind w:left="142" w:hanging="142"/>
        <w:jc w:val="both"/>
      </w:pPr>
      <w:r>
        <w:t>- wypełniony załącznik OPZ – odpowiedni dla każdego pakietu, na który Wykonawca składa ofertę,</w:t>
      </w:r>
    </w:p>
    <w:p w:rsidR="00CA7C6C" w:rsidRDefault="00535E57" w:rsidP="005A62E3">
      <w:pPr>
        <w:spacing w:line="360" w:lineRule="auto"/>
        <w:ind w:left="540" w:hanging="540"/>
        <w:jc w:val="both"/>
      </w:pPr>
      <w:r>
        <w:t xml:space="preserve">-  </w:t>
      </w:r>
      <w:r w:rsidR="00CA7C6C">
        <w:t>dokumenty, o których mowa w Specyfikacji Istotnych Warunków Zamówienia,</w:t>
      </w:r>
    </w:p>
    <w:p w:rsidR="00CA7C6C" w:rsidRDefault="00CA7C6C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CA7C6C" w:rsidRDefault="00CA7C6C" w:rsidP="00535E57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sectPr w:rsidR="00CA7C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43C" w:rsidRDefault="007A643C">
      <w:r>
        <w:separator/>
      </w:r>
    </w:p>
  </w:endnote>
  <w:endnote w:type="continuationSeparator" w:id="0">
    <w:p w:rsidR="007A643C" w:rsidRDefault="007A6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37B" w:rsidRDefault="00E473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C232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37B" w:rsidRDefault="00E473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43C" w:rsidRDefault="007A643C">
      <w:r>
        <w:separator/>
      </w:r>
    </w:p>
  </w:footnote>
  <w:footnote w:type="continuationSeparator" w:id="0">
    <w:p w:rsidR="007A643C" w:rsidRDefault="007A6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37B" w:rsidRDefault="00E473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37B" w:rsidRDefault="00E473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37B" w:rsidRDefault="00E473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75554AE"/>
    <w:multiLevelType w:val="hybridMultilevel"/>
    <w:tmpl w:val="6FD6D7D0"/>
    <w:lvl w:ilvl="0" w:tplc="2AB838E8">
      <w:start w:val="1"/>
      <w:numFmt w:val="decimal"/>
      <w:lvlText w:val="%1)"/>
      <w:lvlJc w:val="left"/>
      <w:pPr>
        <w:ind w:left="106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3"/>
  </w:num>
  <w:num w:numId="12">
    <w:abstractNumId w:val="11"/>
  </w:num>
  <w:num w:numId="13">
    <w:abstractNumId w:val="22"/>
  </w:num>
  <w:num w:numId="14">
    <w:abstractNumId w:val="33"/>
  </w:num>
  <w:num w:numId="15">
    <w:abstractNumId w:val="20"/>
  </w:num>
  <w:num w:numId="16">
    <w:abstractNumId w:val="32"/>
  </w:num>
  <w:num w:numId="17">
    <w:abstractNumId w:val="10"/>
  </w:num>
  <w:num w:numId="18">
    <w:abstractNumId w:val="14"/>
  </w:num>
  <w:num w:numId="19">
    <w:abstractNumId w:val="31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4"/>
  </w:num>
  <w:num w:numId="33">
    <w:abstractNumId w:val="18"/>
  </w:num>
  <w:num w:numId="34">
    <w:abstractNumId w:val="2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643C"/>
    <w:rsid w:val="000C2C83"/>
    <w:rsid w:val="0018410E"/>
    <w:rsid w:val="0030391A"/>
    <w:rsid w:val="00443C09"/>
    <w:rsid w:val="00535E57"/>
    <w:rsid w:val="005A62E3"/>
    <w:rsid w:val="005A70C7"/>
    <w:rsid w:val="00740C0B"/>
    <w:rsid w:val="007A643C"/>
    <w:rsid w:val="009B5A0D"/>
    <w:rsid w:val="00CA0475"/>
    <w:rsid w:val="00CA7C6C"/>
    <w:rsid w:val="00E4737B"/>
    <w:rsid w:val="00F2537A"/>
    <w:rsid w:val="00FC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1E9871D7-D6B8-444A-9902-74A239D99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4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4</Pages>
  <Words>954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Zaopatrzenie</dc:creator>
  <cp:keywords/>
  <dc:description/>
  <cp:lastModifiedBy>Zaopatrzenie</cp:lastModifiedBy>
  <cp:revision>2</cp:revision>
  <cp:lastPrinted>2007-10-05T06:59:00Z</cp:lastPrinted>
  <dcterms:created xsi:type="dcterms:W3CDTF">2023-09-15T10:52:00Z</dcterms:created>
  <dcterms:modified xsi:type="dcterms:W3CDTF">2023-09-15T10:52:00Z</dcterms:modified>
</cp:coreProperties>
</file>