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112BF" w:rsidRPr="00D112BF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112B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D112BF">
        <w:rPr>
          <w:rFonts w:ascii="Arial" w:hAnsi="Arial" w:cs="Arial"/>
        </w:rPr>
        <w:t>SZPITAL WOJEWÓDZKI W POZNANIU</w:t>
      </w:r>
    </w:p>
    <w:p w:rsidR="006676AE" w:rsidRPr="0012157F" w:rsidRDefault="00D112B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112B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112B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112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112B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112BF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12BF" w:rsidRPr="0012157F" w:rsidTr="006D7013">
        <w:tc>
          <w:tcPr>
            <w:tcW w:w="9104" w:type="dxa"/>
            <w:shd w:val="clear" w:color="auto" w:fill="D9D9D9"/>
          </w:tcPr>
          <w:p w:rsidR="00D112BF" w:rsidRPr="0012157F" w:rsidRDefault="00D112BF" w:rsidP="006D701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112BF" w:rsidRPr="0012157F" w:rsidRDefault="00D112BF" w:rsidP="006D70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112B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112B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112B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112BF" w:rsidRPr="00612283" w:rsidRDefault="00D112BF" w:rsidP="006D7013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112BF" w:rsidRPr="00612283" w:rsidRDefault="00D112BF" w:rsidP="006D7013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112BF" w:rsidRPr="0012157F" w:rsidRDefault="00D112BF" w:rsidP="006D701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112B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112BF">
        <w:rPr>
          <w:rFonts w:ascii="Arial" w:hAnsi="Arial" w:cs="Arial"/>
          <w:b/>
          <w:sz w:val="24"/>
          <w:szCs w:val="24"/>
        </w:rPr>
        <w:t xml:space="preserve">Dostawa różnej aparatury medycznej na potrzeby Szpitala </w:t>
      </w:r>
      <w:proofErr w:type="spellStart"/>
      <w:r w:rsidRPr="00D112BF">
        <w:rPr>
          <w:rFonts w:ascii="Arial" w:hAnsi="Arial" w:cs="Arial"/>
          <w:b/>
          <w:sz w:val="24"/>
          <w:szCs w:val="24"/>
        </w:rPr>
        <w:t>Wojewodzkiego</w:t>
      </w:r>
      <w:proofErr w:type="spellEnd"/>
      <w:r w:rsidRPr="00D112BF">
        <w:rPr>
          <w:rFonts w:ascii="Arial" w:hAnsi="Arial" w:cs="Arial"/>
          <w:b/>
          <w:sz w:val="24"/>
          <w:szCs w:val="24"/>
        </w:rPr>
        <w:t xml:space="preserve"> w Poznaniu (6 pakietów)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112BF" w:rsidRPr="00D112BF">
        <w:rPr>
          <w:rFonts w:ascii="Arial" w:hAnsi="Arial" w:cs="Arial"/>
          <w:b/>
          <w:sz w:val="24"/>
          <w:szCs w:val="24"/>
        </w:rPr>
        <w:t>SZW/DZP/101/2023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112BF" w:rsidRPr="00D112B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D112BF" w:rsidRPr="00992BD8" w:rsidRDefault="00D112BF" w:rsidP="00D112B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D112BF" w:rsidP="00D112B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D112BF" w:rsidRPr="00A44833" w:rsidRDefault="00D112BF" w:rsidP="00D112B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D112BF" w:rsidRPr="0012157F" w:rsidRDefault="00D112BF" w:rsidP="00D112B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D112BF" w:rsidRPr="0012157F" w:rsidRDefault="00D112BF" w:rsidP="00D112BF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</w:t>
      </w:r>
      <w:r w:rsidR="00714921">
        <w:rPr>
          <w:rFonts w:ascii="Arial" w:hAnsi="Arial" w:cs="Arial"/>
          <w:sz w:val="24"/>
          <w:szCs w:val="24"/>
        </w:rPr>
        <w:t>109 ust 1 pkt 4</w:t>
      </w:r>
      <w:bookmarkStart w:id="0" w:name="_GoBack"/>
      <w:bookmarkEnd w:id="0"/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112BF" w:rsidRPr="0012157F" w:rsidTr="006D70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2BF" w:rsidRPr="0012157F" w:rsidRDefault="00D112BF" w:rsidP="006D701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2B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2BF" w:rsidRPr="0012157F" w:rsidRDefault="00D112BF" w:rsidP="006D701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12B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112BF" w:rsidRPr="0012157F" w:rsidRDefault="00D112BF" w:rsidP="006D701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2BF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</w:t>
            </w:r>
            <w:r w:rsidRPr="00D112BF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</w:tc>
      </w:tr>
      <w:tr w:rsidR="00D112BF" w:rsidRPr="0012157F" w:rsidTr="006D70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2BF" w:rsidRPr="0012157F" w:rsidRDefault="00D112BF" w:rsidP="006D701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2BF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2BF" w:rsidRPr="0012157F" w:rsidRDefault="00D112BF" w:rsidP="006D701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12B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112BF" w:rsidRPr="0012157F" w:rsidRDefault="00D112BF" w:rsidP="006D701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2B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D112BF" w:rsidRPr="0012157F" w:rsidTr="006D70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2BF" w:rsidRPr="0012157F" w:rsidRDefault="00D112BF" w:rsidP="006D701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2B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2BF" w:rsidRPr="0012157F" w:rsidRDefault="00D112BF" w:rsidP="006D701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12B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112BF" w:rsidRPr="0012157F" w:rsidRDefault="00D112BF" w:rsidP="006D701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2B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D112BF" w:rsidRPr="0012157F" w:rsidTr="006D70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2BF" w:rsidRPr="0012157F" w:rsidRDefault="00D112BF" w:rsidP="006D701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2B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2BF" w:rsidRPr="0012157F" w:rsidRDefault="00D112BF" w:rsidP="006D701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12B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112BF" w:rsidRPr="0012157F" w:rsidRDefault="00D112BF" w:rsidP="006D701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2B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FD3" w:rsidRDefault="00B07FD3" w:rsidP="0038231F">
      <w:pPr>
        <w:spacing w:after="0" w:line="240" w:lineRule="auto"/>
      </w:pPr>
      <w:r>
        <w:separator/>
      </w:r>
    </w:p>
  </w:endnote>
  <w:endnote w:type="continuationSeparator" w:id="0">
    <w:p w:rsidR="00B07FD3" w:rsidRDefault="00B07F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2BF" w:rsidRDefault="00D112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1492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1492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2BF" w:rsidRDefault="00D112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FD3" w:rsidRDefault="00B07FD3" w:rsidP="0038231F">
      <w:pPr>
        <w:spacing w:after="0" w:line="240" w:lineRule="auto"/>
      </w:pPr>
      <w:r>
        <w:separator/>
      </w:r>
    </w:p>
  </w:footnote>
  <w:footnote w:type="continuationSeparator" w:id="0">
    <w:p w:rsidR="00B07FD3" w:rsidRDefault="00B07FD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2BF" w:rsidRDefault="00D112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2BF" w:rsidRDefault="00D112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2BF" w:rsidRDefault="00D112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7FD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14921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07FD3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12BF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FE90CCB-66D8-4513-A605-805912B7B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B5922-576F-4F43-B83A-DACDFCAA3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901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2016-07-26T10:32:00Z</cp:lastPrinted>
  <dcterms:created xsi:type="dcterms:W3CDTF">2023-09-15T10:16:00Z</dcterms:created>
  <dcterms:modified xsi:type="dcterms:W3CDTF">2023-09-15T10:16:00Z</dcterms:modified>
</cp:coreProperties>
</file>