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8963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9630B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89630B">
        <w:rPr>
          <w:sz w:val="22"/>
          <w:szCs w:val="22"/>
        </w:rPr>
        <w:t>2023-09-18</w:t>
      </w:r>
    </w:p>
    <w:p w:rsidR="00FB7F50" w:rsidRPr="002245BE" w:rsidRDefault="0089630B" w:rsidP="00FB7F50">
      <w:pPr>
        <w:spacing w:after="40"/>
        <w:rPr>
          <w:b/>
          <w:bCs/>
          <w:sz w:val="22"/>
          <w:szCs w:val="22"/>
        </w:rPr>
      </w:pPr>
      <w:r w:rsidRPr="0089630B">
        <w:rPr>
          <w:b/>
          <w:bCs/>
          <w:sz w:val="22"/>
          <w:szCs w:val="22"/>
        </w:rPr>
        <w:t>10WSzKzP SPZOZ</w:t>
      </w:r>
    </w:p>
    <w:p w:rsidR="00FB7F50" w:rsidRPr="002245BE" w:rsidRDefault="0089630B" w:rsidP="00FB7F50">
      <w:pPr>
        <w:rPr>
          <w:sz w:val="22"/>
          <w:szCs w:val="22"/>
        </w:rPr>
      </w:pPr>
      <w:r w:rsidRPr="0089630B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89630B">
        <w:rPr>
          <w:sz w:val="22"/>
          <w:szCs w:val="22"/>
        </w:rPr>
        <w:t>5</w:t>
      </w:r>
    </w:p>
    <w:p w:rsidR="00FB7F50" w:rsidRPr="002245BE" w:rsidRDefault="0089630B" w:rsidP="00FB7F50">
      <w:pPr>
        <w:rPr>
          <w:sz w:val="22"/>
          <w:szCs w:val="22"/>
        </w:rPr>
      </w:pPr>
      <w:r w:rsidRPr="0089630B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89630B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107C9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9630B" w:rsidRPr="00607F9B" w:rsidTr="005A677E">
        <w:trPr>
          <w:trHeight w:val="638"/>
        </w:trPr>
        <w:tc>
          <w:tcPr>
            <w:tcW w:w="959" w:type="dxa"/>
            <w:shd w:val="clear" w:color="auto" w:fill="auto"/>
          </w:tcPr>
          <w:p w:rsidR="0089630B" w:rsidRPr="00607F9B" w:rsidRDefault="0089630B" w:rsidP="005A67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630B" w:rsidRPr="00607F9B" w:rsidRDefault="0089630B" w:rsidP="005A67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9630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9630B">
              <w:rPr>
                <w:b/>
                <w:bCs/>
                <w:sz w:val="22"/>
                <w:szCs w:val="22"/>
              </w:rPr>
              <w:t>Sukcesywne dostawy tonerów i tuszy, etykiet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9630B">
              <w:rPr>
                <w:b/>
                <w:sz w:val="22"/>
                <w:szCs w:val="22"/>
              </w:rPr>
              <w:t>91/2023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9630B" w:rsidRPr="0089630B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9630B" w:rsidRPr="0089630B">
        <w:rPr>
          <w:sz w:val="22"/>
          <w:szCs w:val="22"/>
        </w:rPr>
        <w:t>(</w:t>
      </w:r>
      <w:proofErr w:type="spellStart"/>
      <w:r w:rsidR="0089630B" w:rsidRPr="0089630B">
        <w:rPr>
          <w:sz w:val="22"/>
          <w:szCs w:val="22"/>
        </w:rPr>
        <w:t>t.j</w:t>
      </w:r>
      <w:proofErr w:type="spellEnd"/>
      <w:r w:rsidR="0089630B" w:rsidRPr="0089630B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9630B" w:rsidTr="005A677E">
        <w:trPr>
          <w:cantSplit/>
        </w:trPr>
        <w:tc>
          <w:tcPr>
            <w:tcW w:w="9498" w:type="dxa"/>
          </w:tcPr>
          <w:p w:rsidR="0089630B" w:rsidRPr="00D26ED6" w:rsidRDefault="0089630B" w:rsidP="005A67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630B">
              <w:rPr>
                <w:b/>
                <w:sz w:val="22"/>
                <w:szCs w:val="22"/>
              </w:rPr>
              <w:t xml:space="preserve">TonaTuszu.pl </w:t>
            </w:r>
            <w:proofErr w:type="spellStart"/>
            <w:r w:rsidRPr="0089630B">
              <w:rPr>
                <w:b/>
                <w:sz w:val="22"/>
                <w:szCs w:val="22"/>
              </w:rPr>
              <w:t>Sp.z</w:t>
            </w:r>
            <w:proofErr w:type="spellEnd"/>
            <w:r w:rsidRPr="0089630B">
              <w:rPr>
                <w:b/>
                <w:sz w:val="22"/>
                <w:szCs w:val="22"/>
              </w:rPr>
              <w:t xml:space="preserve"> o.o.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Grzybowska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87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00-844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Warszawa</w:t>
            </w:r>
          </w:p>
          <w:p w:rsidR="0089630B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9630B" w:rsidRPr="00211A34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630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630B">
              <w:rPr>
                <w:sz w:val="22"/>
                <w:szCs w:val="22"/>
              </w:rPr>
              <w:t>Tonery, tusze, bębny do drukarek HP, Lexmark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630B">
              <w:rPr>
                <w:b/>
                <w:sz w:val="22"/>
                <w:szCs w:val="22"/>
              </w:rPr>
              <w:t>515 641.83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9630B" w:rsidRPr="00D26ED6" w:rsidRDefault="0089630B" w:rsidP="005A67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630B" w:rsidRDefault="0089630B" w:rsidP="005A67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630B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89630B" w:rsidTr="005A677E">
        <w:trPr>
          <w:cantSplit/>
        </w:trPr>
        <w:tc>
          <w:tcPr>
            <w:tcW w:w="9498" w:type="dxa"/>
          </w:tcPr>
          <w:p w:rsidR="0089630B" w:rsidRPr="00D26ED6" w:rsidRDefault="0089630B" w:rsidP="005A67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630B">
              <w:rPr>
                <w:b/>
                <w:sz w:val="22"/>
                <w:szCs w:val="22"/>
              </w:rPr>
              <w:t>Printex Sp. z o.o.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Annopol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22c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Warszawa</w:t>
            </w:r>
          </w:p>
          <w:p w:rsidR="0089630B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107C9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630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630B">
              <w:rPr>
                <w:sz w:val="22"/>
                <w:szCs w:val="22"/>
              </w:rPr>
              <w:t xml:space="preserve">Tonery, bębny do drukarek Kyocera, </w:t>
            </w:r>
            <w:proofErr w:type="spellStart"/>
            <w:r w:rsidRPr="0089630B">
              <w:rPr>
                <w:sz w:val="22"/>
                <w:szCs w:val="22"/>
              </w:rPr>
              <w:t>Truph</w:t>
            </w:r>
            <w:proofErr w:type="spellEnd"/>
            <w:r w:rsidRPr="0089630B">
              <w:rPr>
                <w:sz w:val="22"/>
                <w:szCs w:val="22"/>
              </w:rPr>
              <w:t xml:space="preserve"> Adler, Xerox, Canon,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</w:t>
            </w:r>
          </w:p>
          <w:p w:rsidR="0089630B" w:rsidRPr="00211A34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630B">
              <w:rPr>
                <w:b/>
                <w:sz w:val="22"/>
                <w:szCs w:val="22"/>
              </w:rPr>
              <w:t>375 108.18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9630B" w:rsidRPr="00D26ED6" w:rsidRDefault="0089630B" w:rsidP="005A67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630B" w:rsidRDefault="0089630B" w:rsidP="005A67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630B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89630B" w:rsidTr="005A677E">
        <w:trPr>
          <w:cantSplit/>
        </w:trPr>
        <w:tc>
          <w:tcPr>
            <w:tcW w:w="9498" w:type="dxa"/>
          </w:tcPr>
          <w:p w:rsidR="0089630B" w:rsidRPr="00D26ED6" w:rsidRDefault="0089630B" w:rsidP="005A67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630B">
              <w:rPr>
                <w:b/>
                <w:sz w:val="22"/>
                <w:szCs w:val="22"/>
              </w:rPr>
              <w:lastRenderedPageBreak/>
              <w:t>Pryzmat Spółka z o.o. sp.k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A. Ostrowskiego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53-238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Wrocław</w:t>
            </w:r>
          </w:p>
          <w:p w:rsidR="0089630B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9630B" w:rsidRPr="00211A34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630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630B">
              <w:rPr>
                <w:sz w:val="22"/>
                <w:szCs w:val="22"/>
              </w:rPr>
              <w:t xml:space="preserve">Tonery i bębny do drukarek </w:t>
            </w:r>
            <w:proofErr w:type="spellStart"/>
            <w:r w:rsidRPr="0089630B">
              <w:rPr>
                <w:sz w:val="22"/>
                <w:szCs w:val="22"/>
              </w:rPr>
              <w:t>Brother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630B">
              <w:rPr>
                <w:b/>
                <w:sz w:val="22"/>
                <w:szCs w:val="22"/>
              </w:rPr>
              <w:t>190 454.43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9630B" w:rsidRPr="00D26ED6" w:rsidRDefault="0089630B" w:rsidP="005A67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630B" w:rsidRDefault="0089630B" w:rsidP="005A67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630B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89630B" w:rsidTr="005A677E">
        <w:trPr>
          <w:cantSplit/>
        </w:trPr>
        <w:tc>
          <w:tcPr>
            <w:tcW w:w="9498" w:type="dxa"/>
          </w:tcPr>
          <w:p w:rsidR="0089630B" w:rsidRPr="00D26ED6" w:rsidRDefault="0089630B" w:rsidP="005A67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630B">
              <w:rPr>
                <w:b/>
                <w:sz w:val="22"/>
                <w:szCs w:val="22"/>
              </w:rPr>
              <w:t>Przedsiębiorstwo Wielobranżowe MULTIKOM Adam Papierski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Fabryczna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85-741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Bydgoszcz</w:t>
            </w:r>
          </w:p>
          <w:p w:rsidR="0089630B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9630B" w:rsidRPr="00211A34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630B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630B">
              <w:rPr>
                <w:sz w:val="22"/>
                <w:szCs w:val="22"/>
              </w:rPr>
              <w:t xml:space="preserve">Tonery i </w:t>
            </w:r>
            <w:r w:rsidR="008107C9" w:rsidRPr="0089630B">
              <w:rPr>
                <w:sz w:val="22"/>
                <w:szCs w:val="22"/>
              </w:rPr>
              <w:t>bębny</w:t>
            </w:r>
            <w:r w:rsidRPr="0089630B">
              <w:rPr>
                <w:sz w:val="22"/>
                <w:szCs w:val="22"/>
              </w:rPr>
              <w:t xml:space="preserve"> do Samsung, </w:t>
            </w:r>
            <w:proofErr w:type="spellStart"/>
            <w:r w:rsidRPr="0089630B">
              <w:rPr>
                <w:sz w:val="22"/>
                <w:szCs w:val="22"/>
              </w:rPr>
              <w:t>Minolta</w:t>
            </w:r>
            <w:proofErr w:type="spellEnd"/>
            <w:r w:rsidRPr="0089630B">
              <w:rPr>
                <w:sz w:val="22"/>
                <w:szCs w:val="22"/>
              </w:rPr>
              <w:t xml:space="preserve">, OKI, </w:t>
            </w:r>
            <w:r w:rsidR="008107C9" w:rsidRPr="0089630B">
              <w:rPr>
                <w:sz w:val="22"/>
                <w:szCs w:val="22"/>
              </w:rPr>
              <w:t>Panasonic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630B">
              <w:rPr>
                <w:b/>
                <w:sz w:val="22"/>
                <w:szCs w:val="22"/>
              </w:rPr>
              <w:t>54 666.12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9630B" w:rsidRPr="00D26ED6" w:rsidRDefault="0089630B" w:rsidP="005A67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630B" w:rsidRDefault="0089630B" w:rsidP="005A67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630B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89630B" w:rsidTr="005A677E">
        <w:trPr>
          <w:cantSplit/>
        </w:trPr>
        <w:tc>
          <w:tcPr>
            <w:tcW w:w="9498" w:type="dxa"/>
          </w:tcPr>
          <w:p w:rsidR="0089630B" w:rsidRPr="00D26ED6" w:rsidRDefault="0089630B" w:rsidP="005A67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630B">
              <w:rPr>
                <w:b/>
                <w:sz w:val="22"/>
                <w:szCs w:val="22"/>
              </w:rPr>
              <w:t>Printex Sp. z o.o.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Annopol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22c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Warszawa</w:t>
            </w:r>
          </w:p>
          <w:p w:rsidR="0089630B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9630B" w:rsidRPr="00211A34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630B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630B">
              <w:rPr>
                <w:sz w:val="22"/>
                <w:szCs w:val="22"/>
              </w:rPr>
              <w:t>Tonery, tusze, taśmy  barwiące do  drukarek  Epson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630B">
              <w:rPr>
                <w:b/>
                <w:sz w:val="22"/>
                <w:szCs w:val="22"/>
              </w:rPr>
              <w:t>42 221.30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9630B" w:rsidRPr="00D26ED6" w:rsidRDefault="0089630B" w:rsidP="005A67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630B" w:rsidRDefault="0089630B" w:rsidP="005A67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630B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89630B" w:rsidTr="005A677E">
        <w:trPr>
          <w:cantSplit/>
        </w:trPr>
        <w:tc>
          <w:tcPr>
            <w:tcW w:w="9498" w:type="dxa"/>
          </w:tcPr>
          <w:p w:rsidR="0089630B" w:rsidRPr="00D26ED6" w:rsidRDefault="0089630B" w:rsidP="005A67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630B">
              <w:rPr>
                <w:b/>
                <w:sz w:val="22"/>
                <w:szCs w:val="22"/>
              </w:rPr>
              <w:t>Przedsiębiorstwo Wielobranżowe MULTIKOM Adam Papierski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Fabryczna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630B" w:rsidRPr="009F0E5C" w:rsidRDefault="0089630B" w:rsidP="005A677E">
            <w:pPr>
              <w:jc w:val="both"/>
              <w:rPr>
                <w:bCs/>
                <w:sz w:val="22"/>
                <w:szCs w:val="22"/>
              </w:rPr>
            </w:pPr>
            <w:r w:rsidRPr="0089630B">
              <w:rPr>
                <w:bCs/>
                <w:sz w:val="22"/>
                <w:szCs w:val="22"/>
              </w:rPr>
              <w:t>85-741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630B">
              <w:rPr>
                <w:bCs/>
                <w:sz w:val="22"/>
                <w:szCs w:val="22"/>
              </w:rPr>
              <w:t>Bydgoszcz</w:t>
            </w:r>
          </w:p>
          <w:p w:rsidR="0089630B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9630B" w:rsidRPr="00211A34" w:rsidRDefault="0089630B" w:rsidP="005A67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630B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630B">
              <w:rPr>
                <w:sz w:val="22"/>
                <w:szCs w:val="22"/>
              </w:rPr>
              <w:t xml:space="preserve">Etykiety termiczne, </w:t>
            </w:r>
            <w:proofErr w:type="spellStart"/>
            <w:r w:rsidRPr="0089630B">
              <w:rPr>
                <w:sz w:val="22"/>
                <w:szCs w:val="22"/>
              </w:rPr>
              <w:t>termotransferowe</w:t>
            </w:r>
            <w:proofErr w:type="spellEnd"/>
            <w:r w:rsidRPr="0089630B">
              <w:rPr>
                <w:sz w:val="22"/>
                <w:szCs w:val="22"/>
              </w:rPr>
              <w:t xml:space="preserve"> i taśmy do drukarek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630B">
              <w:rPr>
                <w:b/>
                <w:sz w:val="22"/>
                <w:szCs w:val="22"/>
              </w:rPr>
              <w:t>10 602.60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9630B" w:rsidRPr="00D26ED6" w:rsidRDefault="0089630B" w:rsidP="005A67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630B" w:rsidRDefault="0089630B" w:rsidP="005A67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630B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118"/>
        <w:gridCol w:w="2552"/>
        <w:gridCol w:w="992"/>
      </w:tblGrid>
      <w:tr w:rsidR="00211A34" w:rsidRPr="00834EF4" w:rsidTr="008107C9">
        <w:tc>
          <w:tcPr>
            <w:tcW w:w="2552" w:type="dxa"/>
            <w:shd w:val="clear" w:color="auto" w:fill="F3F3F3"/>
          </w:tcPr>
          <w:p w:rsidR="00211A34" w:rsidRPr="008107C9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20"/>
              </w:rPr>
            </w:pPr>
            <w:r w:rsidRPr="008107C9">
              <w:rPr>
                <w:b/>
                <w:sz w:val="18"/>
                <w:szCs w:val="20"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:rsidR="00211A34" w:rsidRPr="008107C9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20"/>
              </w:rPr>
            </w:pPr>
            <w:r w:rsidRPr="008107C9">
              <w:rPr>
                <w:b/>
                <w:sz w:val="18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8107C9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20"/>
              </w:rPr>
            </w:pPr>
            <w:r w:rsidRPr="008107C9">
              <w:rPr>
                <w:b/>
                <w:color w:val="000000"/>
                <w:sz w:val="18"/>
                <w:szCs w:val="20"/>
              </w:rPr>
              <w:t>Nazwa kryterium - liczba pkt</w:t>
            </w:r>
          </w:p>
        </w:tc>
        <w:tc>
          <w:tcPr>
            <w:tcW w:w="992" w:type="dxa"/>
            <w:shd w:val="clear" w:color="auto" w:fill="F3F3F3"/>
          </w:tcPr>
          <w:p w:rsidR="00211A34" w:rsidRPr="008107C9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20"/>
              </w:rPr>
            </w:pPr>
            <w:r w:rsidRPr="008107C9">
              <w:rPr>
                <w:b/>
                <w:color w:val="000000"/>
                <w:sz w:val="18"/>
                <w:szCs w:val="20"/>
              </w:rPr>
              <w:t>Razem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>Tonery, tusze, bębny do drukarek HP, Lexmark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TonaTuszu.pl Sp.</w:t>
            </w:r>
            <w:r w:rsidR="008107C9">
              <w:rPr>
                <w:b/>
                <w:bCs/>
                <w:sz w:val="20"/>
                <w:szCs w:val="20"/>
              </w:rPr>
              <w:t xml:space="preserve"> </w:t>
            </w:r>
            <w:r w:rsidRPr="0089630B">
              <w:rPr>
                <w:b/>
                <w:bCs/>
                <w:sz w:val="20"/>
                <w:szCs w:val="20"/>
              </w:rPr>
              <w:t>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Grzybowska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87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00-844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- 60.00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100,00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>Tonery, tusze, bębny do drukarek HP, Lexmark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Printex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Annopol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22c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- 58.01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98,01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>Tonery, tusze, bębny do drukarek HP, Lexmark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Przedsiębiorstwo Wielobranżowe MULTIKOM Adam Papierski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15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85-741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- 56.59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96,59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>Tonery, tusze, bębny do drukarek HP, Lexmark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Firma Handlowa KOMAX 9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10-418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Olsztyn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- 52.64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- 11.25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88,89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Tonery, bębny do drukarek Kyocera, </w:t>
            </w:r>
            <w:proofErr w:type="spellStart"/>
            <w:r w:rsidRPr="0089630B">
              <w:rPr>
                <w:sz w:val="20"/>
                <w:szCs w:val="20"/>
              </w:rPr>
              <w:t>Truph</w:t>
            </w:r>
            <w:proofErr w:type="spellEnd"/>
            <w:r w:rsidRPr="0089630B">
              <w:rPr>
                <w:sz w:val="20"/>
                <w:szCs w:val="20"/>
              </w:rPr>
              <w:t xml:space="preserve"> Adler, Xerox, Canon,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DMD Tonery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al. Sikorskiego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2/7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35-304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Rzeszów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- 55.86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95,86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Tonery, bębny do drukarek Kyocera, </w:t>
            </w:r>
            <w:proofErr w:type="spellStart"/>
            <w:r w:rsidRPr="0089630B">
              <w:rPr>
                <w:sz w:val="20"/>
                <w:szCs w:val="20"/>
              </w:rPr>
              <w:t>Truph</w:t>
            </w:r>
            <w:proofErr w:type="spellEnd"/>
            <w:r w:rsidRPr="0089630B">
              <w:rPr>
                <w:sz w:val="20"/>
                <w:szCs w:val="20"/>
              </w:rPr>
              <w:t xml:space="preserve"> Adler, Xerox, Canon,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Printex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Annopol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22c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- 60.00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100,00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Tonery, bębny do drukarek Kyocera, </w:t>
            </w:r>
            <w:proofErr w:type="spellStart"/>
            <w:r w:rsidRPr="0089630B">
              <w:rPr>
                <w:sz w:val="20"/>
                <w:szCs w:val="20"/>
              </w:rPr>
              <w:t>Truph</w:t>
            </w:r>
            <w:proofErr w:type="spellEnd"/>
            <w:r w:rsidRPr="0089630B">
              <w:rPr>
                <w:sz w:val="20"/>
                <w:szCs w:val="20"/>
              </w:rPr>
              <w:t xml:space="preserve"> Adler, Xerox, Canon,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TonaTuszu.pl Sp.</w:t>
            </w:r>
            <w:r w:rsidR="008107C9">
              <w:rPr>
                <w:b/>
                <w:bCs/>
                <w:sz w:val="20"/>
                <w:szCs w:val="20"/>
              </w:rPr>
              <w:t xml:space="preserve"> </w:t>
            </w:r>
            <w:r w:rsidRPr="0089630B">
              <w:rPr>
                <w:b/>
                <w:bCs/>
                <w:sz w:val="20"/>
                <w:szCs w:val="20"/>
              </w:rPr>
              <w:t>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Grzybowska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87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00-844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- 59.98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99,98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Tonery, bębny do drukarek Kyocera, </w:t>
            </w:r>
            <w:proofErr w:type="spellStart"/>
            <w:r w:rsidRPr="0089630B">
              <w:rPr>
                <w:sz w:val="20"/>
                <w:szCs w:val="20"/>
              </w:rPr>
              <w:t>Truph</w:t>
            </w:r>
            <w:proofErr w:type="spellEnd"/>
            <w:r w:rsidRPr="0089630B">
              <w:rPr>
                <w:sz w:val="20"/>
                <w:szCs w:val="20"/>
              </w:rPr>
              <w:t xml:space="preserve"> Adler, Xerox, Canon,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Przedsiębiorstwo Wielobranżowe MULTIKOM Adam Papierski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15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85-741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- 58.90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98,90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Tonery, bębny do drukarek Kyocera, </w:t>
            </w:r>
            <w:proofErr w:type="spellStart"/>
            <w:r w:rsidRPr="0089630B">
              <w:rPr>
                <w:sz w:val="20"/>
                <w:szCs w:val="20"/>
              </w:rPr>
              <w:t>Truph</w:t>
            </w:r>
            <w:proofErr w:type="spellEnd"/>
            <w:r w:rsidRPr="0089630B">
              <w:rPr>
                <w:sz w:val="20"/>
                <w:szCs w:val="20"/>
              </w:rPr>
              <w:t xml:space="preserve"> Adler, Xerox, Canon,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Firma Handlowa KOMAX 9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10-418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Olsztyn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- 52.56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- 11.25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88,81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bębny do drukarek </w:t>
            </w:r>
            <w:proofErr w:type="spellStart"/>
            <w:r w:rsidRPr="0089630B">
              <w:rPr>
                <w:sz w:val="20"/>
                <w:szCs w:val="20"/>
              </w:rPr>
              <w:t>Brother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DMD Tonery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al. Sikorskiego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2/7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35-304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Rzeszów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- 56.32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96,32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bębny do drukarek </w:t>
            </w:r>
            <w:proofErr w:type="spellStart"/>
            <w:r w:rsidRPr="0089630B">
              <w:rPr>
                <w:sz w:val="20"/>
                <w:szCs w:val="20"/>
              </w:rPr>
              <w:t>Brother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Pryzmat Spółka z o.o. sp.k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A. Ostrowskiego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15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53-238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- 60.00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100,00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bębny do drukarek </w:t>
            </w:r>
            <w:proofErr w:type="spellStart"/>
            <w:r w:rsidRPr="0089630B">
              <w:rPr>
                <w:sz w:val="20"/>
                <w:szCs w:val="20"/>
              </w:rPr>
              <w:t>Brother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TonaTuszu.pl Sp</w:t>
            </w:r>
            <w:r w:rsidR="008107C9">
              <w:rPr>
                <w:b/>
                <w:bCs/>
                <w:sz w:val="20"/>
                <w:szCs w:val="20"/>
              </w:rPr>
              <w:t xml:space="preserve">. </w:t>
            </w:r>
            <w:r w:rsidRPr="0089630B">
              <w:rPr>
                <w:b/>
                <w:bCs/>
                <w:sz w:val="20"/>
                <w:szCs w:val="20"/>
              </w:rPr>
              <w:t>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Grzybowska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87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00-844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- 59.92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99,92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bębny do drukarek </w:t>
            </w:r>
            <w:proofErr w:type="spellStart"/>
            <w:r w:rsidRPr="0089630B">
              <w:rPr>
                <w:sz w:val="20"/>
                <w:szCs w:val="20"/>
              </w:rPr>
              <w:t>Brother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Printex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Annopol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22c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- 58.99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98,99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bębny do drukarek </w:t>
            </w:r>
            <w:proofErr w:type="spellStart"/>
            <w:r w:rsidRPr="0089630B">
              <w:rPr>
                <w:sz w:val="20"/>
                <w:szCs w:val="20"/>
              </w:rPr>
              <w:t>Brother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Przedsiębiorstwo Wielobranżowe MULTIKOM Adam Papierski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15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85-741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- 57.86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97,86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bębny do drukarek </w:t>
            </w:r>
            <w:proofErr w:type="spellStart"/>
            <w:r w:rsidRPr="0089630B">
              <w:rPr>
                <w:sz w:val="20"/>
                <w:szCs w:val="20"/>
              </w:rPr>
              <w:t>Brother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Firma Handlowa KOMAX 9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10-418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Olsztyn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- 55.40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- 7.50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87,90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</w:t>
            </w:r>
            <w:r w:rsidR="008107C9" w:rsidRPr="0089630B">
              <w:rPr>
                <w:sz w:val="20"/>
                <w:szCs w:val="20"/>
              </w:rPr>
              <w:t>bębny</w:t>
            </w:r>
            <w:r w:rsidRPr="0089630B">
              <w:rPr>
                <w:sz w:val="20"/>
                <w:szCs w:val="20"/>
              </w:rPr>
              <w:t xml:space="preserve"> do Samsung, </w:t>
            </w:r>
            <w:proofErr w:type="spellStart"/>
            <w:r w:rsidRPr="0089630B">
              <w:rPr>
                <w:sz w:val="20"/>
                <w:szCs w:val="20"/>
              </w:rPr>
              <w:t>Minolta</w:t>
            </w:r>
            <w:proofErr w:type="spellEnd"/>
            <w:r w:rsidRPr="0089630B">
              <w:rPr>
                <w:sz w:val="20"/>
                <w:szCs w:val="20"/>
              </w:rPr>
              <w:t xml:space="preserve">, OKI, </w:t>
            </w:r>
            <w:r w:rsidR="008107C9" w:rsidRPr="0089630B">
              <w:rPr>
                <w:sz w:val="20"/>
                <w:szCs w:val="20"/>
              </w:rPr>
              <w:t>Panasonic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Przedsiębiorstwo Wielobranżowe MULTIKOM Adam Papierski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15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85-741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- 60.00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100,00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</w:t>
            </w:r>
            <w:r w:rsidR="008107C9" w:rsidRPr="0089630B">
              <w:rPr>
                <w:sz w:val="20"/>
                <w:szCs w:val="20"/>
              </w:rPr>
              <w:t>bębny</w:t>
            </w:r>
            <w:r w:rsidRPr="0089630B">
              <w:rPr>
                <w:sz w:val="20"/>
                <w:szCs w:val="20"/>
              </w:rPr>
              <w:t xml:space="preserve"> do Samsung, </w:t>
            </w:r>
            <w:proofErr w:type="spellStart"/>
            <w:r w:rsidRPr="0089630B">
              <w:rPr>
                <w:sz w:val="20"/>
                <w:szCs w:val="20"/>
              </w:rPr>
              <w:t>Minolta</w:t>
            </w:r>
            <w:proofErr w:type="spellEnd"/>
            <w:r w:rsidRPr="0089630B">
              <w:rPr>
                <w:sz w:val="20"/>
                <w:szCs w:val="20"/>
              </w:rPr>
              <w:t xml:space="preserve">, OKI, </w:t>
            </w:r>
            <w:r w:rsidR="008107C9" w:rsidRPr="0089630B">
              <w:rPr>
                <w:sz w:val="20"/>
                <w:szCs w:val="20"/>
              </w:rPr>
              <w:t>Panasonic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Printex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Annopol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22c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- 59.04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99,04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</w:t>
            </w:r>
            <w:r w:rsidR="008107C9" w:rsidRPr="0089630B">
              <w:rPr>
                <w:sz w:val="20"/>
                <w:szCs w:val="20"/>
              </w:rPr>
              <w:t>bębny</w:t>
            </w:r>
            <w:r w:rsidRPr="0089630B">
              <w:rPr>
                <w:sz w:val="20"/>
                <w:szCs w:val="20"/>
              </w:rPr>
              <w:t xml:space="preserve"> do Samsung, </w:t>
            </w:r>
            <w:proofErr w:type="spellStart"/>
            <w:r w:rsidRPr="0089630B">
              <w:rPr>
                <w:sz w:val="20"/>
                <w:szCs w:val="20"/>
              </w:rPr>
              <w:t>Minolta</w:t>
            </w:r>
            <w:proofErr w:type="spellEnd"/>
            <w:r w:rsidRPr="0089630B">
              <w:rPr>
                <w:sz w:val="20"/>
                <w:szCs w:val="20"/>
              </w:rPr>
              <w:t xml:space="preserve">, OKI, </w:t>
            </w:r>
            <w:r w:rsidR="008107C9" w:rsidRPr="0089630B">
              <w:rPr>
                <w:sz w:val="20"/>
                <w:szCs w:val="20"/>
              </w:rPr>
              <w:t>Panasonic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TonaTuszu.pl Sp.</w:t>
            </w:r>
            <w:r w:rsidR="008107C9">
              <w:rPr>
                <w:b/>
                <w:bCs/>
                <w:sz w:val="20"/>
                <w:szCs w:val="20"/>
              </w:rPr>
              <w:t xml:space="preserve"> </w:t>
            </w:r>
            <w:r w:rsidRPr="0089630B">
              <w:rPr>
                <w:b/>
                <w:bCs/>
                <w:sz w:val="20"/>
                <w:szCs w:val="20"/>
              </w:rPr>
              <w:t>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Grzybowska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87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00-844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- 57.04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97,04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Tonery i </w:t>
            </w:r>
            <w:r w:rsidR="008107C9" w:rsidRPr="0089630B">
              <w:rPr>
                <w:sz w:val="20"/>
                <w:szCs w:val="20"/>
              </w:rPr>
              <w:t>bębny</w:t>
            </w:r>
            <w:r w:rsidRPr="0089630B">
              <w:rPr>
                <w:sz w:val="20"/>
                <w:szCs w:val="20"/>
              </w:rPr>
              <w:t xml:space="preserve"> do Samsung, </w:t>
            </w:r>
            <w:proofErr w:type="spellStart"/>
            <w:r w:rsidRPr="0089630B">
              <w:rPr>
                <w:sz w:val="20"/>
                <w:szCs w:val="20"/>
              </w:rPr>
              <w:t>Minolta</w:t>
            </w:r>
            <w:proofErr w:type="spellEnd"/>
            <w:r w:rsidRPr="0089630B">
              <w:rPr>
                <w:sz w:val="20"/>
                <w:szCs w:val="20"/>
              </w:rPr>
              <w:t xml:space="preserve">, OKI, </w:t>
            </w:r>
            <w:r w:rsidR="008107C9" w:rsidRPr="0089630B">
              <w:rPr>
                <w:sz w:val="20"/>
                <w:szCs w:val="20"/>
              </w:rPr>
              <w:t>Panasonic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Firma Handlowa KOMAX 9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10-418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Olsztyn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- 47.82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- 7.50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80,32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>Tonery, tusze, taśmy  barwiące do  drukarek  Epson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Printex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Annopol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22c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- 60.00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100,00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>Tonery, tusze, taśmy  barwiące do  drukarek  Epson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TonaTuszu.pl Sp.</w:t>
            </w:r>
            <w:r w:rsidR="008107C9">
              <w:rPr>
                <w:b/>
                <w:bCs/>
                <w:sz w:val="20"/>
                <w:szCs w:val="20"/>
              </w:rPr>
              <w:t xml:space="preserve"> </w:t>
            </w:r>
            <w:r w:rsidRPr="0089630B">
              <w:rPr>
                <w:b/>
                <w:bCs/>
                <w:sz w:val="20"/>
                <w:szCs w:val="20"/>
              </w:rPr>
              <w:t>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Grzybowska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87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00-844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- 57.97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97,97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>Tonery, tusze, taśmy  barwiące do  drukarek  Epson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Przedsiębiorstwo Wielobranżowe MULTIKOM Adam Papierski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15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85-741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- 53.15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93,15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Etykiety termiczne, </w:t>
            </w:r>
            <w:proofErr w:type="spellStart"/>
            <w:r w:rsidRPr="0089630B">
              <w:rPr>
                <w:sz w:val="20"/>
                <w:szCs w:val="20"/>
              </w:rPr>
              <w:t>termotransferowe</w:t>
            </w:r>
            <w:proofErr w:type="spellEnd"/>
            <w:r w:rsidRPr="0089630B">
              <w:rPr>
                <w:sz w:val="20"/>
                <w:szCs w:val="20"/>
              </w:rPr>
              <w:t xml:space="preserve"> i taśmy do drukarek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Przedsiębiorstwo Wielobranżowe MULTIKOM Adam Papierski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15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85-741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- 60.00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- 25.00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- 15.00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100,00</w:t>
            </w:r>
          </w:p>
        </w:tc>
      </w:tr>
      <w:tr w:rsidR="0089630B" w:rsidRPr="00834EF4" w:rsidTr="008107C9">
        <w:tc>
          <w:tcPr>
            <w:tcW w:w="2552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630B">
              <w:rPr>
                <w:sz w:val="20"/>
                <w:szCs w:val="20"/>
              </w:rPr>
              <w:t xml:space="preserve">Etykiety termiczne, </w:t>
            </w:r>
            <w:proofErr w:type="spellStart"/>
            <w:r w:rsidRPr="0089630B">
              <w:rPr>
                <w:sz w:val="20"/>
                <w:szCs w:val="20"/>
              </w:rPr>
              <w:t>termotransferowe</w:t>
            </w:r>
            <w:proofErr w:type="spellEnd"/>
            <w:r w:rsidRPr="0089630B">
              <w:rPr>
                <w:sz w:val="20"/>
                <w:szCs w:val="20"/>
              </w:rPr>
              <w:t xml:space="preserve"> i taśmy do drukarek</w:t>
            </w:r>
          </w:p>
        </w:tc>
        <w:tc>
          <w:tcPr>
            <w:tcW w:w="3118" w:type="dxa"/>
            <w:shd w:val="clear" w:color="auto" w:fill="auto"/>
          </w:tcPr>
          <w:p w:rsidR="0089630B" w:rsidRPr="00211A34" w:rsidRDefault="0089630B" w:rsidP="005A67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630B">
              <w:rPr>
                <w:b/>
                <w:bCs/>
                <w:sz w:val="20"/>
                <w:szCs w:val="20"/>
              </w:rPr>
              <w:t>FLEKSOGRAF Sp. z o.o.</w:t>
            </w:r>
          </w:p>
          <w:p w:rsidR="0089630B" w:rsidRPr="00211A34" w:rsidRDefault="0089630B" w:rsidP="005A677E">
            <w:pPr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MARII SKŁODOWSKIEJ-CURIE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18A</w:t>
            </w:r>
          </w:p>
          <w:p w:rsidR="0089630B" w:rsidRPr="00211A34" w:rsidRDefault="0089630B" w:rsidP="005A677E">
            <w:pPr>
              <w:spacing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97-200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630B">
              <w:rPr>
                <w:sz w:val="20"/>
                <w:szCs w:val="20"/>
              </w:rPr>
              <w:t>TOMASZÓW MAZOWIECKI</w:t>
            </w:r>
          </w:p>
        </w:tc>
        <w:tc>
          <w:tcPr>
            <w:tcW w:w="2552" w:type="dxa"/>
            <w:shd w:val="clear" w:color="auto" w:fill="auto"/>
          </w:tcPr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1 - Cena - 49.79</w:t>
            </w:r>
          </w:p>
          <w:p w:rsidR="0089630B" w:rsidRPr="0089630B" w:rsidRDefault="0089630B" w:rsidP="005A677E">
            <w:pPr>
              <w:spacing w:before="40" w:after="40"/>
              <w:rPr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2 - Czas dostaw - 3.33</w:t>
            </w:r>
          </w:p>
          <w:p w:rsidR="0089630B" w:rsidRPr="00211A34" w:rsidRDefault="0089630B" w:rsidP="005A67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>3 - Okres płatności  - 7.50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630B" w:rsidRPr="00211A34" w:rsidRDefault="0089630B" w:rsidP="005A677E">
            <w:pPr>
              <w:jc w:val="center"/>
              <w:rPr>
                <w:color w:val="000000"/>
                <w:sz w:val="20"/>
                <w:szCs w:val="20"/>
              </w:rPr>
            </w:pPr>
            <w:r w:rsidRPr="0089630B">
              <w:rPr>
                <w:sz w:val="20"/>
                <w:szCs w:val="20"/>
              </w:rPr>
              <w:t xml:space="preserve">  60,62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89630B" w:rsidP="00B464D3">
      <w:pPr>
        <w:jc w:val="right"/>
        <w:rPr>
          <w:sz w:val="32"/>
          <w:szCs w:val="32"/>
          <w:vertAlign w:val="superscript"/>
        </w:rPr>
      </w:pPr>
      <w:r w:rsidRPr="0089630B">
        <w:rPr>
          <w:sz w:val="22"/>
          <w:szCs w:val="22"/>
        </w:rPr>
        <w:t xml:space="preserve">  </w:t>
      </w:r>
    </w:p>
    <w:bookmarkEnd w:id="0"/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2 ark.</w:t>
      </w:r>
    </w:p>
    <w:p w:rsidR="008107C9" w:rsidRDefault="008107C9" w:rsidP="008107C9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3B26EC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3B26EC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3B26EC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3B26EC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18.09.2023r.  </w:t>
      </w:r>
    </w:p>
    <w:p w:rsidR="008107C9" w:rsidRDefault="008107C9" w:rsidP="008107C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3B26EC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107C9" w:rsidRDefault="008107C9" w:rsidP="008107C9">
      <w:r>
        <w:rPr>
          <w:rFonts w:ascii="Arial Narrow" w:hAnsi="Arial Narrow"/>
          <w:sz w:val="20"/>
          <w:szCs w:val="20"/>
        </w:rPr>
        <w:t>wyk.  D. Wojcieszak  261 417 448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1AB" w:rsidRDefault="00CD71AB">
      <w:r>
        <w:separator/>
      </w:r>
    </w:p>
  </w:endnote>
  <w:endnote w:type="continuationSeparator" w:id="0">
    <w:p w:rsidR="00CD71AB" w:rsidRDefault="00CD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7C9" w:rsidRDefault="008107C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B26EC">
      <w:rPr>
        <w:noProof/>
      </w:rPr>
      <w:t>4</w:t>
    </w:r>
    <w: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1AB" w:rsidRDefault="00CD71AB">
      <w:r>
        <w:separator/>
      </w:r>
    </w:p>
  </w:footnote>
  <w:footnote w:type="continuationSeparator" w:id="0">
    <w:p w:rsidR="00CD71AB" w:rsidRDefault="00CD7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23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26E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07C9"/>
    <w:rsid w:val="00832144"/>
    <w:rsid w:val="00836DAF"/>
    <w:rsid w:val="008567C7"/>
    <w:rsid w:val="008642B3"/>
    <w:rsid w:val="0089630B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3237"/>
    <w:rsid w:val="00CD71AB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107C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1336</Words>
  <Characters>6742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2023-09-18T10:26:00Z</cp:lastPrinted>
  <dcterms:created xsi:type="dcterms:W3CDTF">2023-09-18T10:15:00Z</dcterms:created>
  <dcterms:modified xsi:type="dcterms:W3CDTF">2023-09-18T10:26:00Z</dcterms:modified>
</cp:coreProperties>
</file>