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Załącznik nr</w:t>
      </w:r>
      <w:r w:rsidRPr="00BD704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95747F" w:rsidRPr="00BD7047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747F" w:rsidRPr="00C14101" w:rsidTr="003876B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5747F" w:rsidRPr="00C14101" w:rsidRDefault="0095747F" w:rsidP="003876B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5747F" w:rsidRPr="00C14101" w:rsidRDefault="0095747F" w:rsidP="003876B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95747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5747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5747F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95747F" w:rsidRPr="00C14101" w:rsidRDefault="0095747F" w:rsidP="003876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95747F" w:rsidRPr="00C14101" w:rsidRDefault="0095747F" w:rsidP="003876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95747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5747F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bielizny szpitalnej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5747F" w:rsidRPr="0095747F">
        <w:rPr>
          <w:rFonts w:ascii="Arial" w:eastAsia="Times New Roman" w:hAnsi="Arial" w:cs="Arial"/>
          <w:b/>
          <w:sz w:val="24"/>
          <w:szCs w:val="24"/>
          <w:lang w:eastAsia="pl-PL"/>
        </w:rPr>
        <w:t>112/2023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95747F" w:rsidRPr="0095747F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D7047" w:rsidRDefault="00BD7047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95747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18B" w:rsidRDefault="00DE018B">
      <w:r>
        <w:separator/>
      </w:r>
    </w:p>
  </w:endnote>
  <w:endnote w:type="continuationSeparator" w:id="0">
    <w:p w:rsidR="00DE018B" w:rsidRDefault="00DE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0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0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7F" w:rsidRDefault="009574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18B" w:rsidRDefault="00DE018B">
      <w:r>
        <w:separator/>
      </w:r>
    </w:p>
  </w:footnote>
  <w:footnote w:type="continuationSeparator" w:id="0">
    <w:p w:rsidR="00DE018B" w:rsidRDefault="00DE0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7F" w:rsidRDefault="009574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7F" w:rsidRDefault="009574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7F" w:rsidRDefault="009574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18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60F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747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7047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18B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46F99-0EAD-4409-BF36-79429859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2023-09-15T08:25:00Z</dcterms:created>
  <dcterms:modified xsi:type="dcterms:W3CDTF">2023-09-15T08:25:00Z</dcterms:modified>
</cp:coreProperties>
</file>