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37094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B385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B385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B385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DB385D">
        <w:rPr>
          <w:rFonts w:ascii="Arial" w:hAnsi="Arial" w:cs="Arial"/>
        </w:rPr>
        <w:t>ul</w:t>
      </w:r>
      <w:proofErr w:type="gramEnd"/>
      <w:r w:rsidRPr="00DB385D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B385D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B385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B385D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B385D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385D" w:rsidRPr="0012157F" w:rsidTr="003876BD">
        <w:tc>
          <w:tcPr>
            <w:tcW w:w="9104" w:type="dxa"/>
            <w:shd w:val="clear" w:color="auto" w:fill="D9D9D9"/>
          </w:tcPr>
          <w:p w:rsidR="00DB385D" w:rsidRPr="0012157F" w:rsidRDefault="00DB385D" w:rsidP="003876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B385D" w:rsidRPr="00094F76" w:rsidRDefault="00DB385D" w:rsidP="003876B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B385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DB385D" w:rsidRPr="004B5FB1" w:rsidRDefault="00DB385D" w:rsidP="003876B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B385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B385D">
        <w:rPr>
          <w:rFonts w:ascii="Arial" w:hAnsi="Arial" w:cs="Arial"/>
          <w:b/>
          <w:sz w:val="24"/>
          <w:szCs w:val="24"/>
        </w:rPr>
        <w:t>Dostawy sukcesywne bielizny szpitalnej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B385D" w:rsidRPr="00DB385D">
        <w:rPr>
          <w:rFonts w:ascii="Arial" w:hAnsi="Arial" w:cs="Arial"/>
          <w:b/>
          <w:sz w:val="24"/>
          <w:szCs w:val="24"/>
        </w:rPr>
        <w:t>112/2023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B385D" w:rsidRPr="00DB385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DB385D" w:rsidRPr="007104AC" w:rsidRDefault="00DB385D" w:rsidP="00DB385D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B385D" w:rsidRPr="00AC0326" w:rsidRDefault="00DB385D" w:rsidP="00DB385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AC0326">
        <w:rPr>
          <w:rFonts w:ascii="Arial" w:hAnsi="Arial" w:cs="Arial"/>
          <w:bCs/>
          <w:sz w:val="24"/>
          <w:szCs w:val="24"/>
        </w:rPr>
        <w:t>art</w:t>
      </w:r>
      <w:proofErr w:type="gramEnd"/>
      <w:r w:rsidRPr="00AC0326">
        <w:rPr>
          <w:rFonts w:ascii="Arial" w:hAnsi="Arial" w:cs="Arial"/>
          <w:bCs/>
          <w:sz w:val="24"/>
          <w:szCs w:val="24"/>
        </w:rPr>
        <w:t xml:space="preserve">. 109 ust. 1 pkt </w:t>
      </w:r>
      <w:r w:rsidR="00F92ED9" w:rsidRPr="00AC0326">
        <w:rPr>
          <w:rFonts w:ascii="Arial" w:hAnsi="Arial" w:cs="Arial"/>
          <w:bCs/>
          <w:sz w:val="24"/>
          <w:szCs w:val="24"/>
        </w:rPr>
        <w:t xml:space="preserve">1 i pkt. 4 </w:t>
      </w:r>
      <w:r w:rsidRPr="00AC0326">
        <w:rPr>
          <w:rFonts w:ascii="Arial" w:hAnsi="Arial" w:cs="Arial"/>
          <w:bCs/>
          <w:sz w:val="24"/>
          <w:szCs w:val="24"/>
        </w:rPr>
        <w:t>ustawy Pzp,</w:t>
      </w:r>
      <w:bookmarkStart w:id="0" w:name="_GoBack"/>
      <w:bookmarkEnd w:id="0"/>
    </w:p>
    <w:p w:rsidR="004B5FB1" w:rsidRPr="00AC0326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B32" w:rsidRDefault="009B4B32" w:rsidP="0038231F">
      <w:pPr>
        <w:spacing w:after="0" w:line="240" w:lineRule="auto"/>
      </w:pPr>
      <w:r>
        <w:separator/>
      </w:r>
    </w:p>
  </w:endnote>
  <w:endnote w:type="continuationSeparator" w:id="0">
    <w:p w:rsidR="009B4B32" w:rsidRDefault="009B4B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5D" w:rsidRDefault="00DB38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03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03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5D" w:rsidRDefault="00DB38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B32" w:rsidRDefault="009B4B32" w:rsidP="0038231F">
      <w:pPr>
        <w:spacing w:after="0" w:line="240" w:lineRule="auto"/>
      </w:pPr>
      <w:r>
        <w:separator/>
      </w:r>
    </w:p>
  </w:footnote>
  <w:footnote w:type="continuationSeparator" w:id="0">
    <w:p w:rsidR="009B4B32" w:rsidRDefault="009B4B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5D" w:rsidRDefault="00DB38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5D" w:rsidRDefault="00DB38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5D" w:rsidRDefault="00DB38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B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1569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B4B32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0326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385D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7094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2ED9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02828-1233-426D-B5BD-BBDB5D2F1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2023-09-18T11:26:00Z</cp:lastPrinted>
  <dcterms:created xsi:type="dcterms:W3CDTF">2023-09-18T11:26:00Z</dcterms:created>
  <dcterms:modified xsi:type="dcterms:W3CDTF">2023-09-18T11:26:00Z</dcterms:modified>
</cp:coreProperties>
</file>