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2A201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2017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2A2017">
        <w:rPr>
          <w:sz w:val="22"/>
          <w:szCs w:val="22"/>
        </w:rPr>
        <w:t>2023-09-19</w:t>
      </w:r>
    </w:p>
    <w:p w:rsidR="00FB7F50" w:rsidRPr="002245BE" w:rsidRDefault="002A2017" w:rsidP="00FB7F50">
      <w:pPr>
        <w:spacing w:after="40"/>
        <w:rPr>
          <w:b/>
          <w:bCs/>
          <w:sz w:val="22"/>
          <w:szCs w:val="22"/>
        </w:rPr>
      </w:pPr>
      <w:r w:rsidRPr="002A2017">
        <w:rPr>
          <w:b/>
          <w:bCs/>
          <w:sz w:val="22"/>
          <w:szCs w:val="22"/>
        </w:rPr>
        <w:t>10WSzKzP SPZOZ</w:t>
      </w:r>
    </w:p>
    <w:p w:rsidR="00FB7F50" w:rsidRPr="002245BE" w:rsidRDefault="002A2017" w:rsidP="00FB7F50">
      <w:pPr>
        <w:rPr>
          <w:sz w:val="22"/>
          <w:szCs w:val="22"/>
        </w:rPr>
      </w:pPr>
      <w:r w:rsidRPr="002A2017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2A2017">
        <w:rPr>
          <w:sz w:val="22"/>
          <w:szCs w:val="22"/>
        </w:rPr>
        <w:t>5</w:t>
      </w:r>
    </w:p>
    <w:p w:rsidR="00FB7F50" w:rsidRPr="002245BE" w:rsidRDefault="002A2017" w:rsidP="00FB7F50">
      <w:pPr>
        <w:rPr>
          <w:sz w:val="22"/>
          <w:szCs w:val="22"/>
        </w:rPr>
      </w:pPr>
      <w:r w:rsidRPr="002A2017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2A2017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D7220B" w:rsidP="00D7220B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WYBORZE NAJKORZYSTNIEJSZEJ OFERTY -                                zadanie  25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2017" w:rsidRPr="00607F9B" w:rsidTr="00D45FE1">
        <w:trPr>
          <w:trHeight w:val="638"/>
        </w:trPr>
        <w:tc>
          <w:tcPr>
            <w:tcW w:w="959" w:type="dxa"/>
            <w:shd w:val="clear" w:color="auto" w:fill="auto"/>
          </w:tcPr>
          <w:p w:rsidR="002A2017" w:rsidRPr="00607F9B" w:rsidRDefault="002A2017" w:rsidP="00D45F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2017" w:rsidRPr="00607F9B" w:rsidRDefault="002A2017" w:rsidP="00D45FE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201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017">
              <w:rPr>
                <w:b/>
                <w:bCs/>
                <w:sz w:val="22"/>
                <w:szCs w:val="22"/>
              </w:rPr>
              <w:t>Dostawy sukcesywne sprzętu jednorazowego użytku dla Anestezjologii ii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017">
              <w:rPr>
                <w:b/>
                <w:sz w:val="22"/>
                <w:szCs w:val="22"/>
              </w:rPr>
              <w:t>72/2023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7220B" w:rsidRDefault="00D7220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A2017" w:rsidRPr="002A2017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A2017" w:rsidRPr="002A2017">
        <w:rPr>
          <w:sz w:val="22"/>
          <w:szCs w:val="22"/>
        </w:rPr>
        <w:t>(</w:t>
      </w:r>
      <w:proofErr w:type="spellStart"/>
      <w:r w:rsidR="002A2017" w:rsidRPr="002A2017">
        <w:rPr>
          <w:sz w:val="22"/>
          <w:szCs w:val="22"/>
        </w:rPr>
        <w:t>t.j</w:t>
      </w:r>
      <w:proofErr w:type="spellEnd"/>
      <w:r w:rsidR="002A2017" w:rsidRPr="002A201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2017" w:rsidTr="00D45FE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017" w:rsidRPr="001D1EEC" w:rsidRDefault="002A2017" w:rsidP="00D45FE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A2017">
              <w:rPr>
                <w:b/>
                <w:sz w:val="22"/>
                <w:szCs w:val="22"/>
              </w:rPr>
              <w:t>SINMED Sp. z o. o.</w:t>
            </w:r>
          </w:p>
          <w:p w:rsidR="002A2017" w:rsidRPr="001D1EEC" w:rsidRDefault="002A2017" w:rsidP="00D45FE1">
            <w:pPr>
              <w:spacing w:line="276" w:lineRule="auto"/>
              <w:rPr>
                <w:bCs/>
                <w:sz w:val="22"/>
                <w:szCs w:val="22"/>
              </w:rPr>
            </w:pPr>
            <w:r w:rsidRPr="002A2017">
              <w:rPr>
                <w:bCs/>
                <w:sz w:val="22"/>
                <w:szCs w:val="22"/>
              </w:rPr>
              <w:t>Graniczna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A2017">
              <w:rPr>
                <w:bCs/>
                <w:sz w:val="22"/>
                <w:szCs w:val="22"/>
              </w:rPr>
              <w:t>32B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A2017">
              <w:rPr>
                <w:bCs/>
                <w:sz w:val="22"/>
                <w:szCs w:val="22"/>
              </w:rPr>
              <w:t>44-178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A2017">
              <w:rPr>
                <w:bCs/>
                <w:sz w:val="22"/>
                <w:szCs w:val="22"/>
              </w:rPr>
              <w:t>Przyszowice</w:t>
            </w:r>
          </w:p>
          <w:p w:rsidR="002A2017" w:rsidRDefault="002A2017" w:rsidP="00D45F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017" w:rsidRPr="00211A34" w:rsidRDefault="002A2017" w:rsidP="00D45FE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A2017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017">
              <w:rPr>
                <w:color w:val="000000"/>
                <w:sz w:val="22"/>
                <w:szCs w:val="22"/>
              </w:rPr>
              <w:t xml:space="preserve">Jednorazowa łyżka  i </w:t>
            </w:r>
            <w:r w:rsidR="00D7220B" w:rsidRPr="002A2017">
              <w:rPr>
                <w:color w:val="000000"/>
                <w:sz w:val="22"/>
                <w:szCs w:val="22"/>
              </w:rPr>
              <w:t>rękojeść</w:t>
            </w:r>
            <w:r w:rsidRPr="002A2017">
              <w:rPr>
                <w:color w:val="000000"/>
                <w:sz w:val="22"/>
                <w:szCs w:val="22"/>
              </w:rPr>
              <w:t xml:space="preserve"> do laryngoskopu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A2017">
              <w:rPr>
                <w:b/>
                <w:sz w:val="22"/>
                <w:szCs w:val="22"/>
              </w:rPr>
              <w:t>67 554.00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017" w:rsidRPr="00D168A0" w:rsidRDefault="002A2017" w:rsidP="00D45FE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2A2017" w:rsidRDefault="002A2017" w:rsidP="00D45FE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A2017">
              <w:t>Wybrana oferta nie podlega wykluczeniu, oraz spełnia wszystkie warunki określone w specyfikacji istotnych warunków zamówienia i zgodnie z określonymi w niej kryteriami jest ofertą najkorzystniejszą, zgodnie z art. 239 ustawy Prawo zamówień publicznych.</w:t>
            </w:r>
          </w:p>
        </w:tc>
      </w:tr>
    </w:tbl>
    <w:p w:rsidR="00D7220B" w:rsidRPr="00D7220B" w:rsidRDefault="00D7220B" w:rsidP="00915B9E">
      <w:pPr>
        <w:spacing w:before="240" w:after="120"/>
        <w:jc w:val="both"/>
        <w:rPr>
          <w:color w:val="000000"/>
          <w:sz w:val="16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643"/>
        <w:gridCol w:w="2268"/>
        <w:gridCol w:w="1318"/>
      </w:tblGrid>
      <w:tr w:rsidR="00211A34" w:rsidRPr="00834EF4" w:rsidTr="00D7220B">
        <w:tc>
          <w:tcPr>
            <w:tcW w:w="255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4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3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A2017" w:rsidRPr="00834EF4" w:rsidTr="00D7220B">
        <w:tc>
          <w:tcPr>
            <w:tcW w:w="2552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017">
              <w:rPr>
                <w:sz w:val="20"/>
                <w:szCs w:val="20"/>
              </w:rPr>
              <w:t xml:space="preserve">Jednorazowa łyżka  i </w:t>
            </w:r>
            <w:r w:rsidR="00D7220B" w:rsidRPr="002A2017">
              <w:rPr>
                <w:sz w:val="20"/>
                <w:szCs w:val="20"/>
              </w:rPr>
              <w:t>rękojeść</w:t>
            </w:r>
            <w:r w:rsidRPr="002A2017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643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A2017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2A201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A2017" w:rsidRPr="00211A34" w:rsidRDefault="002A2017" w:rsidP="00D45FE1">
            <w:pPr>
              <w:rPr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107G/1</w:t>
            </w:r>
          </w:p>
          <w:p w:rsidR="002A2017" w:rsidRPr="00211A34" w:rsidRDefault="002A2017" w:rsidP="00D45FE1">
            <w:pPr>
              <w:spacing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1 - Cena - 57.52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2A2017" w:rsidRPr="00211A34" w:rsidRDefault="002A2017" w:rsidP="00D45FE1">
            <w:pPr>
              <w:jc w:val="center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 xml:space="preserve">  57,52</w:t>
            </w:r>
          </w:p>
        </w:tc>
      </w:tr>
      <w:tr w:rsidR="002A2017" w:rsidRPr="00834EF4" w:rsidTr="00D7220B">
        <w:tc>
          <w:tcPr>
            <w:tcW w:w="2552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017">
              <w:rPr>
                <w:sz w:val="20"/>
                <w:szCs w:val="20"/>
              </w:rPr>
              <w:t xml:space="preserve">Jednorazowa łyżka  i </w:t>
            </w:r>
            <w:r w:rsidR="00D7220B" w:rsidRPr="002A2017">
              <w:rPr>
                <w:sz w:val="20"/>
                <w:szCs w:val="20"/>
              </w:rPr>
              <w:t>rękojeść</w:t>
            </w:r>
            <w:r w:rsidRPr="002A2017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643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2017">
              <w:rPr>
                <w:b/>
                <w:bCs/>
                <w:sz w:val="20"/>
                <w:szCs w:val="20"/>
              </w:rPr>
              <w:t>SINMED Sp. z o. o.</w:t>
            </w:r>
          </w:p>
          <w:p w:rsidR="002A2017" w:rsidRPr="00211A34" w:rsidRDefault="002A2017" w:rsidP="00D45FE1">
            <w:pPr>
              <w:rPr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32B</w:t>
            </w:r>
          </w:p>
          <w:p w:rsidR="002A2017" w:rsidRPr="00211A34" w:rsidRDefault="002A2017" w:rsidP="00D45FE1">
            <w:pPr>
              <w:spacing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Przyszowice</w:t>
            </w:r>
          </w:p>
        </w:tc>
        <w:tc>
          <w:tcPr>
            <w:tcW w:w="2268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1 - Cena - 100.00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2A2017" w:rsidRPr="00211A34" w:rsidRDefault="002A2017" w:rsidP="00D45FE1">
            <w:pPr>
              <w:jc w:val="center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 xml:space="preserve">  100,00</w:t>
            </w:r>
          </w:p>
        </w:tc>
      </w:tr>
      <w:tr w:rsidR="002A2017" w:rsidRPr="00834EF4" w:rsidTr="00D7220B">
        <w:tc>
          <w:tcPr>
            <w:tcW w:w="2552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017">
              <w:rPr>
                <w:sz w:val="20"/>
                <w:szCs w:val="20"/>
              </w:rPr>
              <w:t xml:space="preserve">Jednorazowa łyżka  i </w:t>
            </w:r>
            <w:r w:rsidR="00D7220B" w:rsidRPr="002A2017">
              <w:rPr>
                <w:sz w:val="20"/>
                <w:szCs w:val="20"/>
              </w:rPr>
              <w:t>rękojeść</w:t>
            </w:r>
            <w:r w:rsidRPr="002A2017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643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2017">
              <w:rPr>
                <w:b/>
                <w:bCs/>
                <w:sz w:val="20"/>
                <w:szCs w:val="20"/>
              </w:rPr>
              <w:t>AKSIS Hurtownia Sprzętu Medycznego Ignaciuk Spigarski Spółka Jawna</w:t>
            </w:r>
          </w:p>
          <w:p w:rsidR="002A2017" w:rsidRPr="00211A34" w:rsidRDefault="002A2017" w:rsidP="00D45FE1">
            <w:pPr>
              <w:rPr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Przyrodników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1c</w:t>
            </w:r>
          </w:p>
          <w:p w:rsidR="002A2017" w:rsidRPr="00211A34" w:rsidRDefault="002A2017" w:rsidP="00D45FE1">
            <w:pPr>
              <w:spacing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80-298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Gdańsk</w:t>
            </w:r>
          </w:p>
        </w:tc>
        <w:tc>
          <w:tcPr>
            <w:tcW w:w="2268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1 - Cena - 96.15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2A2017" w:rsidRPr="00211A34" w:rsidRDefault="002A2017" w:rsidP="00D45FE1">
            <w:pPr>
              <w:jc w:val="center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 xml:space="preserve">  96,15</w:t>
            </w:r>
          </w:p>
        </w:tc>
      </w:tr>
      <w:tr w:rsidR="002A2017" w:rsidRPr="00834EF4" w:rsidTr="00D7220B">
        <w:tc>
          <w:tcPr>
            <w:tcW w:w="2552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lastRenderedPageBreak/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017">
              <w:rPr>
                <w:sz w:val="20"/>
                <w:szCs w:val="20"/>
              </w:rPr>
              <w:t xml:space="preserve">Jednorazowa łyżka  i </w:t>
            </w:r>
            <w:r w:rsidR="00D7220B" w:rsidRPr="002A2017">
              <w:rPr>
                <w:sz w:val="20"/>
                <w:szCs w:val="20"/>
              </w:rPr>
              <w:t>rękojeść</w:t>
            </w:r>
            <w:r w:rsidRPr="002A2017">
              <w:rPr>
                <w:sz w:val="20"/>
                <w:szCs w:val="20"/>
              </w:rPr>
              <w:t xml:space="preserve"> do laryngoskopu</w:t>
            </w:r>
          </w:p>
        </w:tc>
        <w:tc>
          <w:tcPr>
            <w:tcW w:w="3643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A2017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2A2017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2A2017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2A201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A2017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2A2017" w:rsidRPr="00211A34" w:rsidRDefault="002A2017" w:rsidP="00D45FE1">
            <w:pPr>
              <w:rPr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2</w:t>
            </w:r>
          </w:p>
          <w:p w:rsidR="002A2017" w:rsidRPr="00211A34" w:rsidRDefault="002A2017" w:rsidP="00D45FE1">
            <w:pPr>
              <w:spacing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017">
              <w:rPr>
                <w:sz w:val="20"/>
                <w:szCs w:val="20"/>
              </w:rPr>
              <w:t>Szczecin</w:t>
            </w:r>
          </w:p>
        </w:tc>
        <w:tc>
          <w:tcPr>
            <w:tcW w:w="2268" w:type="dxa"/>
            <w:shd w:val="clear" w:color="auto" w:fill="auto"/>
          </w:tcPr>
          <w:p w:rsidR="002A2017" w:rsidRPr="00211A34" w:rsidRDefault="002A2017" w:rsidP="00D45FE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>1 - Cena - 58.73</w:t>
            </w:r>
          </w:p>
        </w:tc>
        <w:tc>
          <w:tcPr>
            <w:tcW w:w="1318" w:type="dxa"/>
            <w:shd w:val="clear" w:color="auto" w:fill="auto"/>
            <w:vAlign w:val="center"/>
          </w:tcPr>
          <w:p w:rsidR="002A2017" w:rsidRPr="00211A34" w:rsidRDefault="002A2017" w:rsidP="00D45FE1">
            <w:pPr>
              <w:jc w:val="center"/>
              <w:rPr>
                <w:color w:val="000000"/>
                <w:sz w:val="20"/>
                <w:szCs w:val="20"/>
              </w:rPr>
            </w:pPr>
            <w:r w:rsidRPr="002A2017">
              <w:rPr>
                <w:sz w:val="20"/>
                <w:szCs w:val="20"/>
              </w:rPr>
              <w:t xml:space="preserve">  58,73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sz w:val="32"/>
          <w:szCs w:val="32"/>
        </w:rPr>
      </w:pPr>
    </w:p>
    <w:p w:rsidR="00D7220B" w:rsidRDefault="00D7220B" w:rsidP="00D722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</w:t>
      </w:r>
      <w:r>
        <w:rPr>
          <w:rFonts w:ascii="Arial Narrow" w:hAnsi="Arial Narrow"/>
          <w:sz w:val="20"/>
          <w:szCs w:val="20"/>
        </w:rPr>
        <w:t>N</w:t>
      </w:r>
      <w:r>
        <w:rPr>
          <w:rFonts w:ascii="Arial Narrow" w:hAnsi="Arial Narrow"/>
          <w:sz w:val="20"/>
          <w:szCs w:val="20"/>
        </w:rPr>
        <w:t>a</w:t>
      </w:r>
      <w:r>
        <w:rPr>
          <w:rFonts w:ascii="Arial Narrow" w:hAnsi="Arial Narrow"/>
          <w:sz w:val="20"/>
          <w:szCs w:val="20"/>
        </w:rPr>
        <w:t xml:space="preserve"> 1</w:t>
      </w:r>
      <w:r>
        <w:rPr>
          <w:rFonts w:ascii="Arial Narrow" w:hAnsi="Arial Narrow"/>
          <w:sz w:val="20"/>
          <w:szCs w:val="20"/>
        </w:rPr>
        <w:t xml:space="preserve">  ark.</w:t>
      </w:r>
    </w:p>
    <w:p w:rsidR="00D7220B" w:rsidRDefault="00D7220B" w:rsidP="00D7220B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D7220B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D7220B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D7220B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D7220B">
        <w:rPr>
          <w:rFonts w:ascii="Arial Narrow" w:hAnsi="Arial Narrow"/>
          <w:b/>
          <w:sz w:val="20"/>
          <w:szCs w:val="20"/>
          <w:u w:val="single"/>
        </w:rPr>
        <w:t>, Biuro Przepustek;</w:t>
      </w:r>
      <w:r>
        <w:rPr>
          <w:rFonts w:ascii="Arial Narrow" w:hAnsi="Arial Narrow"/>
          <w:sz w:val="20"/>
          <w:szCs w:val="20"/>
        </w:rPr>
        <w:t xml:space="preserve">   </w:t>
      </w:r>
      <w:bookmarkEnd w:id="1"/>
      <w:r>
        <w:rPr>
          <w:rFonts w:ascii="Arial Narrow" w:hAnsi="Arial Narrow"/>
          <w:b/>
          <w:sz w:val="20"/>
          <w:szCs w:val="20"/>
        </w:rPr>
        <w:t>wywieszono dnia 19.09.2023</w:t>
      </w:r>
      <w:r>
        <w:rPr>
          <w:rFonts w:ascii="Arial Narrow" w:hAnsi="Arial Narrow"/>
          <w:b/>
          <w:sz w:val="20"/>
          <w:szCs w:val="20"/>
        </w:rPr>
        <w:t xml:space="preserve">r.  </w:t>
      </w:r>
    </w:p>
    <w:p w:rsidR="00D7220B" w:rsidRDefault="00D7220B" w:rsidP="00D7220B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D7220B">
        <w:rPr>
          <w:rFonts w:ascii="Arial Narrow" w:hAnsi="Arial Narrow"/>
          <w:sz w:val="20"/>
          <w:szCs w:val="20"/>
        </w:rPr>
        <w:t xml:space="preserve">hol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D7220B" w:rsidRDefault="00D7220B" w:rsidP="00D7220B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D7220B" w:rsidRPr="00D168A0" w:rsidRDefault="00D7220B" w:rsidP="00D7220B">
      <w:pPr>
        <w:rPr>
          <w:sz w:val="32"/>
          <w:szCs w:val="32"/>
        </w:rPr>
      </w:pPr>
    </w:p>
    <w:sectPr w:rsidR="00D7220B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0FD" w:rsidRDefault="00A950FD">
      <w:r>
        <w:separator/>
      </w:r>
    </w:p>
  </w:endnote>
  <w:endnote w:type="continuationSeparator" w:id="0">
    <w:p w:rsidR="00A950FD" w:rsidRDefault="00A9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0FD" w:rsidRDefault="00A950FD">
      <w:r>
        <w:separator/>
      </w:r>
    </w:p>
  </w:footnote>
  <w:footnote w:type="continuationSeparator" w:id="0">
    <w:p w:rsidR="00A950FD" w:rsidRDefault="00A95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0FD"/>
    <w:rsid w:val="00022322"/>
    <w:rsid w:val="00042497"/>
    <w:rsid w:val="000C1E6F"/>
    <w:rsid w:val="000E4E56"/>
    <w:rsid w:val="001A1468"/>
    <w:rsid w:val="001B7815"/>
    <w:rsid w:val="001D1EEC"/>
    <w:rsid w:val="00211A34"/>
    <w:rsid w:val="002A2017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50FD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220B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314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2023-09-19T12:25:00Z</cp:lastPrinted>
  <dcterms:created xsi:type="dcterms:W3CDTF">2023-09-19T12:22:00Z</dcterms:created>
  <dcterms:modified xsi:type="dcterms:W3CDTF">2023-09-19T12:25:00Z</dcterms:modified>
</cp:coreProperties>
</file>