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E1F35" w14:textId="77777777" w:rsidR="005C36A7" w:rsidRDefault="005C36A7" w:rsidP="006676AE">
      <w:pPr>
        <w:pStyle w:val="Nagwek4"/>
        <w:rPr>
          <w:b/>
          <w:bCs/>
          <w:i w:val="0"/>
          <w:szCs w:val="24"/>
        </w:rPr>
      </w:pPr>
    </w:p>
    <w:p w14:paraId="568B677F" w14:textId="52DDF2F2"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14:paraId="3D0E55F8" w14:textId="50D3E088"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E64D26">
        <w:rPr>
          <w:rFonts w:ascii="Times New Roman" w:hAnsi="Times New Roman"/>
          <w:sz w:val="24"/>
          <w:szCs w:val="24"/>
        </w:rPr>
        <w:t xml:space="preserve">  </w:t>
      </w:r>
      <w:r w:rsidR="005103B9" w:rsidRPr="00E64D26">
        <w:rPr>
          <w:rFonts w:ascii="Times New Roman" w:hAnsi="Times New Roman"/>
          <w:b/>
          <w:bCs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</w:t>
      </w:r>
      <w:r w:rsidR="00E64D26">
        <w:rPr>
          <w:rFonts w:ascii="Times New Roman" w:hAnsi="Times New Roman"/>
          <w:b/>
          <w:sz w:val="24"/>
          <w:szCs w:val="24"/>
        </w:rPr>
        <w:t>081</w:t>
      </w:r>
      <w:r w:rsidR="001B35E0" w:rsidRPr="007D3A00">
        <w:rPr>
          <w:rFonts w:ascii="Times New Roman" w:hAnsi="Times New Roman"/>
          <w:b/>
          <w:sz w:val="24"/>
          <w:szCs w:val="24"/>
        </w:rPr>
        <w:t>/202</w:t>
      </w:r>
      <w:r w:rsidR="00E64D26">
        <w:rPr>
          <w:rFonts w:ascii="Times New Roman" w:hAnsi="Times New Roman"/>
          <w:b/>
          <w:sz w:val="24"/>
          <w:szCs w:val="24"/>
        </w:rPr>
        <w:t>3</w:t>
      </w:r>
    </w:p>
    <w:p w14:paraId="1FFC2D3A" w14:textId="403276BF" w:rsidR="00C4103F" w:rsidRPr="007D3A00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85FBF32" w14:textId="77777777"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7C36B2AF" w14:textId="77777777"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14:paraId="5971D564" w14:textId="77777777"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7F1433DE" w14:textId="77777777"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4516C3FC" w14:textId="77777777"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5696999" w14:textId="77777777"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14:paraId="0804DE43" w14:textId="77777777"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3DCF7559" w14:textId="7828EE6D"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77777777"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639C622" w14:textId="468794B6"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 Prawo zamówień </w:t>
            </w:r>
            <w:r w:rsidRPr="00734895">
              <w:rPr>
                <w:rFonts w:ascii="Times New Roman" w:hAnsi="Times New Roman"/>
                <w:sz w:val="24"/>
                <w:szCs w:val="24"/>
              </w:rPr>
              <w:t>publicznych (</w:t>
            </w:r>
            <w:proofErr w:type="spellStart"/>
            <w:r w:rsidRPr="00734895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34895">
              <w:rPr>
                <w:rFonts w:ascii="Times New Roman" w:hAnsi="Times New Roman"/>
                <w:sz w:val="24"/>
                <w:szCs w:val="24"/>
              </w:rPr>
              <w:t>. Dz.U. z 202</w:t>
            </w:r>
            <w:r w:rsidR="00734895" w:rsidRPr="00734895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734895">
              <w:rPr>
                <w:rFonts w:ascii="Times New Roman" w:hAnsi="Times New Roman"/>
                <w:sz w:val="24"/>
                <w:szCs w:val="24"/>
              </w:rPr>
              <w:t xml:space="preserve">r. poz. </w:t>
            </w:r>
            <w:r w:rsidR="00734895" w:rsidRPr="00734895">
              <w:rPr>
                <w:rFonts w:ascii="Times New Roman" w:hAnsi="Times New Roman"/>
                <w:sz w:val="24"/>
                <w:szCs w:val="24"/>
              </w:rPr>
              <w:t>1605</w:t>
            </w:r>
            <w:r w:rsidRPr="007D3A00">
              <w:rPr>
                <w:rFonts w:ascii="Times New Roman" w:hAnsi="Times New Roman"/>
                <w:sz w:val="24"/>
                <w:szCs w:val="24"/>
              </w:rPr>
              <w:t xml:space="preserve">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172BFAD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A300199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1EBA3BCD" w14:textId="77777777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6F8509D" w14:textId="77777777" w:rsidR="00E64D26" w:rsidRDefault="001F027E" w:rsidP="00E64D26">
      <w:pPr>
        <w:spacing w:after="120" w:line="276" w:lineRule="auto"/>
        <w:jc w:val="both"/>
        <w:rPr>
          <w:rFonts w:ascii="Arial" w:hAnsi="Arial" w:cs="Arial"/>
          <w:b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</w:t>
      </w:r>
      <w:r w:rsidR="001B35E0" w:rsidRPr="00E64D26">
        <w:rPr>
          <w:rFonts w:ascii="Times New Roman" w:hAnsi="Times New Roman"/>
          <w:b/>
          <w:sz w:val="24"/>
          <w:szCs w:val="24"/>
        </w:rPr>
        <w:t>ciuszki</w:t>
      </w:r>
      <w:r w:rsidR="005434B3" w:rsidRPr="00E64D26">
        <w:rPr>
          <w:rFonts w:ascii="Times New Roman" w:hAnsi="Times New Roman"/>
          <w:b/>
          <w:sz w:val="24"/>
          <w:szCs w:val="24"/>
        </w:rPr>
        <w:t>,</w:t>
      </w:r>
      <w:r w:rsidR="002B2AD9" w:rsidRPr="00E64D26">
        <w:rPr>
          <w:rFonts w:ascii="Times New Roman" w:hAnsi="Times New Roman"/>
          <w:sz w:val="24"/>
          <w:szCs w:val="24"/>
        </w:rPr>
        <w:t xml:space="preserve"> </w:t>
      </w:r>
      <w:r w:rsidR="002168A8" w:rsidRPr="00E64D26">
        <w:rPr>
          <w:rFonts w:ascii="Times New Roman" w:hAnsi="Times New Roman"/>
          <w:sz w:val="24"/>
          <w:szCs w:val="24"/>
        </w:rPr>
        <w:t>pn.</w:t>
      </w:r>
      <w:r w:rsidR="002B2AD9" w:rsidRPr="00E64D26">
        <w:rPr>
          <w:rFonts w:ascii="Times New Roman" w:hAnsi="Times New Roman"/>
          <w:sz w:val="24"/>
          <w:szCs w:val="24"/>
        </w:rPr>
        <w:t>:</w:t>
      </w:r>
      <w:r w:rsidR="002168A8" w:rsidRPr="00E64D26">
        <w:rPr>
          <w:rFonts w:ascii="Times New Roman" w:hAnsi="Times New Roman"/>
          <w:sz w:val="24"/>
          <w:szCs w:val="24"/>
        </w:rPr>
        <w:t xml:space="preserve"> </w:t>
      </w:r>
      <w:r w:rsidR="00E64D26" w:rsidRPr="00E64D26">
        <w:rPr>
          <w:rFonts w:ascii="Times New Roman" w:hAnsi="Times New Roman"/>
          <w:b/>
          <w:sz w:val="24"/>
          <w:szCs w:val="24"/>
        </w:rPr>
        <w:t xml:space="preserve">Dostawa i montaż trzech urządzeń dźwigowych w budynku </w:t>
      </w:r>
      <w:proofErr w:type="spellStart"/>
      <w:r w:rsidR="00E64D26" w:rsidRPr="00E64D26">
        <w:rPr>
          <w:rFonts w:ascii="Times New Roman" w:hAnsi="Times New Roman"/>
          <w:b/>
          <w:sz w:val="24"/>
          <w:szCs w:val="24"/>
        </w:rPr>
        <w:t>Cz</w:t>
      </w:r>
      <w:proofErr w:type="spellEnd"/>
      <w:r w:rsidR="00E64D26" w:rsidRPr="00E64D26">
        <w:rPr>
          <w:rFonts w:ascii="Times New Roman" w:hAnsi="Times New Roman"/>
          <w:b/>
          <w:sz w:val="24"/>
          <w:szCs w:val="24"/>
        </w:rPr>
        <w:t xml:space="preserve">-A Wydziału Mechanicznego Politechniki Krakowskiej przy Al. Jana Pawła II 37 w Krakowie w ramach zadania inwestycyjnego „Przebudowa i wymiana trzech dźwigów osobowych w budynku </w:t>
      </w:r>
      <w:proofErr w:type="spellStart"/>
      <w:r w:rsidR="00E64D26" w:rsidRPr="00E64D26">
        <w:rPr>
          <w:rFonts w:ascii="Times New Roman" w:hAnsi="Times New Roman"/>
          <w:b/>
          <w:sz w:val="24"/>
          <w:szCs w:val="24"/>
        </w:rPr>
        <w:t>Cz</w:t>
      </w:r>
      <w:proofErr w:type="spellEnd"/>
      <w:r w:rsidR="00E64D26" w:rsidRPr="00E64D26">
        <w:rPr>
          <w:rFonts w:ascii="Times New Roman" w:hAnsi="Times New Roman"/>
          <w:b/>
          <w:sz w:val="24"/>
          <w:szCs w:val="24"/>
        </w:rPr>
        <w:t>-A”</w:t>
      </w:r>
    </w:p>
    <w:p w14:paraId="73195F2A" w14:textId="352B3E0D" w:rsidR="00F90CD1" w:rsidRPr="006B52DE" w:rsidRDefault="00E65685" w:rsidP="00E64D26">
      <w:pPr>
        <w:spacing w:after="12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14:paraId="2F64C9E4" w14:textId="77777777"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14:paraId="48A1FE94" w14:textId="77777777"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B049F0" w14:textId="77777777"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B112B51" w14:textId="77777777"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6CB7A5EE" w14:textId="77777777"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14:paraId="5C657DB1" w14:textId="77777777"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C93CE3C" w14:textId="77777777"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14:paraId="0D5BB2F6" w14:textId="77777777"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14:paraId="11ED2EB5" w14:textId="77777777"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14:paraId="53259717" w14:textId="77777777" w:rsidR="0012157F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14:paraId="37D89830" w14:textId="77777777" w:rsidR="005C36A7" w:rsidRDefault="005C36A7" w:rsidP="00F23D78">
      <w:pPr>
        <w:spacing w:after="0" w:line="276" w:lineRule="auto"/>
        <w:jc w:val="both"/>
        <w:rPr>
          <w:rFonts w:ascii="Times New Roman" w:hAnsi="Times New Roman"/>
        </w:rPr>
      </w:pPr>
    </w:p>
    <w:p w14:paraId="12DE9CC3" w14:textId="77777777" w:rsidR="005C36A7" w:rsidRDefault="005C36A7" w:rsidP="00F23D78">
      <w:pPr>
        <w:spacing w:after="0" w:line="276" w:lineRule="auto"/>
        <w:jc w:val="both"/>
        <w:rPr>
          <w:rFonts w:ascii="Times New Roman" w:hAnsi="Times New Roman"/>
        </w:rPr>
      </w:pPr>
    </w:p>
    <w:p w14:paraId="58E81E5B" w14:textId="6491870C" w:rsidR="00D2702A" w:rsidRPr="006B52DE" w:rsidRDefault="00023477" w:rsidP="00F23D78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</w:t>
      </w:r>
      <w:r w:rsidR="00951DC6">
        <w:rPr>
          <w:rFonts w:ascii="Times New Roman" w:hAnsi="Times New Roman"/>
        </w:rPr>
        <w:t xml:space="preserve"> w SWZ</w:t>
      </w:r>
      <w:r w:rsidR="004541F9" w:rsidRPr="006B52DE">
        <w:rPr>
          <w:rFonts w:ascii="Times New Roman" w:hAnsi="Times New Roman"/>
        </w:rPr>
        <w:t>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</w:t>
      </w:r>
      <w:r w:rsidR="00F23D78" w:rsidRPr="006B52DE">
        <w:rPr>
          <w:rFonts w:ascii="Times New Roman" w:hAnsi="Times New Roman"/>
        </w:rPr>
        <w:t xml:space="preserve"> </w:t>
      </w:r>
    </w:p>
    <w:p w14:paraId="5BE17A93" w14:textId="29159A56" w:rsidR="0012157F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lastRenderedPageBreak/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14:paraId="62B9D48A" w14:textId="77777777" w:rsidR="00987CFD" w:rsidRPr="00CC1734" w:rsidRDefault="00987CFD" w:rsidP="00987CFD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E1BA407" w14:textId="77777777" w:rsidR="00987CFD" w:rsidRPr="00CC1734" w:rsidRDefault="00987CFD" w:rsidP="00987CFD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5570579D" w14:textId="77777777" w:rsidR="00987CFD" w:rsidRPr="00CC1734" w:rsidRDefault="00987CFD" w:rsidP="00987CFD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1DE0F48" w14:textId="77777777" w:rsidR="00987CFD" w:rsidRDefault="00987CFD" w:rsidP="00987CF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3CCE9F32" w14:textId="77777777" w:rsidR="00987CFD" w:rsidRPr="006B52DE" w:rsidRDefault="00987CFD" w:rsidP="00025C8D">
      <w:pPr>
        <w:spacing w:after="0" w:line="360" w:lineRule="auto"/>
        <w:jc w:val="both"/>
        <w:rPr>
          <w:rFonts w:ascii="Times New Roman" w:hAnsi="Times New Roman"/>
        </w:rPr>
      </w:pPr>
    </w:p>
    <w:p w14:paraId="74283A5B" w14:textId="77777777"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55597D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55597D">
        <w:rPr>
          <w:rFonts w:ascii="Times New Roman" w:hAnsi="Times New Roman"/>
        </w:rPr>
        <w:t>Z</w:t>
      </w:r>
      <w:r w:rsidRPr="0055597D">
        <w:rPr>
          <w:rFonts w:ascii="Times New Roman" w:hAnsi="Times New Roman"/>
        </w:rPr>
        <w:t>amawiającego w błąd przy przedstawianiu informacji.</w:t>
      </w:r>
    </w:p>
    <w:p w14:paraId="4653B6E9" w14:textId="77777777"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149CDA3F" w14:textId="77777777"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5C7A6C42" w14:textId="77777777"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81D67" w14:textId="77777777" w:rsidR="006E52E7" w:rsidRDefault="006E52E7" w:rsidP="0038231F">
      <w:pPr>
        <w:spacing w:after="0" w:line="240" w:lineRule="auto"/>
      </w:pPr>
      <w:r>
        <w:separator/>
      </w:r>
    </w:p>
  </w:endnote>
  <w:endnote w:type="continuationSeparator" w:id="0">
    <w:p w14:paraId="3A5D678B" w14:textId="77777777" w:rsidR="006E52E7" w:rsidRDefault="006E52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967E3" w14:textId="77777777" w:rsidR="006E52E7" w:rsidRDefault="006E52E7" w:rsidP="0038231F">
      <w:pPr>
        <w:spacing w:after="0" w:line="240" w:lineRule="auto"/>
      </w:pPr>
      <w:r>
        <w:separator/>
      </w:r>
    </w:p>
  </w:footnote>
  <w:footnote w:type="continuationSeparator" w:id="0">
    <w:p w14:paraId="7C17D95E" w14:textId="77777777" w:rsidR="006E52E7" w:rsidRDefault="006E52E7" w:rsidP="0038231F">
      <w:pPr>
        <w:spacing w:after="0" w:line="240" w:lineRule="auto"/>
      </w:pPr>
      <w:r>
        <w:continuationSeparator/>
      </w:r>
    </w:p>
  </w:footnote>
  <w:footnote w:id="1">
    <w:p w14:paraId="4EFD108D" w14:textId="77777777" w:rsidR="00987CFD" w:rsidRPr="00A82964" w:rsidRDefault="00987CFD" w:rsidP="00987CF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70D16E" w14:textId="77777777" w:rsidR="00987CFD" w:rsidRPr="00A82964" w:rsidRDefault="00987CFD" w:rsidP="00987CF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1F4B7E" w14:textId="77777777" w:rsidR="00987CFD" w:rsidRPr="00A82964" w:rsidRDefault="00987CFD" w:rsidP="00987CF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9FF524" w14:textId="77777777" w:rsidR="00987CFD" w:rsidRPr="00761CEB" w:rsidRDefault="00987CFD" w:rsidP="00987CF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665D6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597D"/>
    <w:rsid w:val="005641F0"/>
    <w:rsid w:val="005B11F3"/>
    <w:rsid w:val="005C36A7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E52E7"/>
    <w:rsid w:val="006F0034"/>
    <w:rsid w:val="006F3D32"/>
    <w:rsid w:val="00710937"/>
    <w:rsid w:val="007118F0"/>
    <w:rsid w:val="0072560B"/>
    <w:rsid w:val="00734895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1DC6"/>
    <w:rsid w:val="00952535"/>
    <w:rsid w:val="009569FF"/>
    <w:rsid w:val="00956C26"/>
    <w:rsid w:val="00960337"/>
    <w:rsid w:val="00975019"/>
    <w:rsid w:val="00975C49"/>
    <w:rsid w:val="00987CFD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1E6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4D26"/>
    <w:rsid w:val="00E65685"/>
    <w:rsid w:val="00E73190"/>
    <w:rsid w:val="00E73CEB"/>
    <w:rsid w:val="00EB7CDE"/>
    <w:rsid w:val="00EE1FBF"/>
    <w:rsid w:val="00EE3EAF"/>
    <w:rsid w:val="00EE40F5"/>
    <w:rsid w:val="00EF74CA"/>
    <w:rsid w:val="00F04280"/>
    <w:rsid w:val="00F23D78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87CFD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FC8AD-457D-4C3B-97F0-EC9A778E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Alicja Dudzińska</cp:lastModifiedBy>
  <cp:revision>21</cp:revision>
  <cp:lastPrinted>2016-07-26T10:32:00Z</cp:lastPrinted>
  <dcterms:created xsi:type="dcterms:W3CDTF">2022-04-22T11:29:00Z</dcterms:created>
  <dcterms:modified xsi:type="dcterms:W3CDTF">2023-09-18T07:28:00Z</dcterms:modified>
</cp:coreProperties>
</file>