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0E39193B"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4C1E66">
        <w:rPr>
          <w:b/>
          <w:bCs/>
          <w:i w:val="0"/>
          <w:szCs w:val="24"/>
        </w:rPr>
        <w:t>A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14:paraId="619EB114" w14:textId="0A8E2CA5" w:rsidR="00F90CD1" w:rsidRPr="004C1E66" w:rsidRDefault="001E1979" w:rsidP="004C1E66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4C1E66">
        <w:rPr>
          <w:rFonts w:ascii="Times New Roman" w:hAnsi="Times New Roman"/>
          <w:b/>
          <w:bCs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</w:t>
      </w:r>
      <w:r w:rsidR="00AE0A47">
        <w:rPr>
          <w:rFonts w:ascii="Times New Roman" w:hAnsi="Times New Roman"/>
          <w:b/>
          <w:sz w:val="24"/>
          <w:szCs w:val="24"/>
        </w:rPr>
        <w:t>149</w:t>
      </w:r>
      <w:r w:rsidR="001B35E0" w:rsidRPr="007D3A00">
        <w:rPr>
          <w:rFonts w:ascii="Times New Roman" w:hAnsi="Times New Roman"/>
          <w:b/>
          <w:sz w:val="24"/>
          <w:szCs w:val="24"/>
        </w:rPr>
        <w:t>/2022</w:t>
      </w:r>
    </w:p>
    <w:p w14:paraId="1FFC2D3A" w14:textId="77777777" w:rsidR="00C4103F" w:rsidRPr="007D3A0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3A00">
        <w:rPr>
          <w:i/>
        </w:rPr>
        <w:t xml:space="preserve"> </w:t>
      </w:r>
    </w:p>
    <w:p w14:paraId="285FBF32" w14:textId="6E680E89" w:rsidR="00C4103F" w:rsidRPr="007D3A00" w:rsidRDefault="00C06943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Podmiot udostępniający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7C36B2AF" w14:textId="77777777"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14:paraId="5971D564" w14:textId="77777777"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7F1433DE" w14:textId="77777777"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4516C3FC" w14:textId="77777777"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5696999" w14:textId="77777777"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14:paraId="0804DE43" w14:textId="77777777"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3DCF7559" w14:textId="7828EE6D"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3BBCDBA4"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C06943">
              <w:rPr>
                <w:rFonts w:ascii="Times New Roman" w:hAnsi="Times New Roman"/>
                <w:b/>
                <w:sz w:val="32"/>
                <w:szCs w:val="32"/>
              </w:rPr>
              <w:t>podmiotu udostępniającego</w:t>
            </w:r>
          </w:p>
          <w:p w14:paraId="2639C622" w14:textId="2CE2FDF7"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bookmarkStart w:id="0" w:name="_GoBack"/>
            <w:bookmarkEnd w:id="0"/>
            <w:r w:rsidRPr="0066306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663064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663064">
              <w:rPr>
                <w:rFonts w:ascii="Times New Roman" w:hAnsi="Times New Roman"/>
                <w:sz w:val="24"/>
                <w:szCs w:val="24"/>
              </w:rPr>
              <w:t>. Dz.U. z 202</w:t>
            </w:r>
            <w:r w:rsidR="00663064" w:rsidRPr="00663064">
              <w:rPr>
                <w:rFonts w:ascii="Times New Roman" w:hAnsi="Times New Roman"/>
                <w:sz w:val="24"/>
                <w:szCs w:val="24"/>
              </w:rPr>
              <w:t>3 r. poz. 1605</w:t>
            </w:r>
            <w:r w:rsidRPr="00663064">
              <w:rPr>
                <w:rFonts w:ascii="Times New Roman" w:hAnsi="Times New Roman"/>
                <w:sz w:val="24"/>
                <w:szCs w:val="24"/>
              </w:rPr>
              <w:t>)</w:t>
            </w:r>
            <w:r w:rsidRPr="007D3A00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1172BFAD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A300199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1EBA3BCD" w14:textId="77777777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813544A" w14:textId="77777777" w:rsidR="007D2598" w:rsidRDefault="001F027E" w:rsidP="007D2598">
      <w:pPr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  <w:r w:rsidR="007D2598">
        <w:rPr>
          <w:rFonts w:ascii="Times New Roman" w:hAnsi="Times New Roman"/>
          <w:b/>
          <w:sz w:val="24"/>
          <w:szCs w:val="24"/>
        </w:rPr>
        <w:t xml:space="preserve">Dostawa i montaż trzech urządzeń dźwigowych w budynku </w:t>
      </w:r>
      <w:proofErr w:type="spellStart"/>
      <w:r w:rsidR="007D2598">
        <w:rPr>
          <w:rFonts w:ascii="Times New Roman" w:hAnsi="Times New Roman"/>
          <w:b/>
          <w:sz w:val="24"/>
          <w:szCs w:val="24"/>
        </w:rPr>
        <w:t>Cz</w:t>
      </w:r>
      <w:proofErr w:type="spellEnd"/>
      <w:r w:rsidR="007D2598">
        <w:rPr>
          <w:rFonts w:ascii="Times New Roman" w:hAnsi="Times New Roman"/>
          <w:b/>
          <w:sz w:val="24"/>
          <w:szCs w:val="24"/>
        </w:rPr>
        <w:t xml:space="preserve">-A Wydziału Mechanicznego Politechniki Krakowskiej przy Al. Jana Pawła II 37 w Krakowie w ramach zadania inwestycyjnego „Przebudowa i wymiana trzech dźwigów osobowych w budynku </w:t>
      </w:r>
      <w:proofErr w:type="spellStart"/>
      <w:r w:rsidR="007D2598">
        <w:rPr>
          <w:rFonts w:ascii="Times New Roman" w:hAnsi="Times New Roman"/>
          <w:b/>
          <w:sz w:val="24"/>
          <w:szCs w:val="24"/>
        </w:rPr>
        <w:t>Cz</w:t>
      </w:r>
      <w:proofErr w:type="spellEnd"/>
      <w:r w:rsidR="007D2598">
        <w:rPr>
          <w:rFonts w:ascii="Times New Roman" w:hAnsi="Times New Roman"/>
          <w:b/>
          <w:sz w:val="24"/>
          <w:szCs w:val="24"/>
        </w:rPr>
        <w:t>-A”</w:t>
      </w:r>
    </w:p>
    <w:p w14:paraId="73195F2A" w14:textId="2C669FF5" w:rsidR="00F90CD1" w:rsidRPr="006B52DE" w:rsidRDefault="00E65685" w:rsidP="007D2598">
      <w:pPr>
        <w:spacing w:after="12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14:paraId="2F64C9E4" w14:textId="77777777"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14:paraId="48A1FE94" w14:textId="77777777"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B049F0" w14:textId="77777777"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B112B51" w14:textId="77777777"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6CB7A5EE" w14:textId="77777777"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14:paraId="5C657DB1" w14:textId="77777777"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3C93CE3C" w14:textId="77777777"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14:paraId="0D5BB2F6" w14:textId="77777777"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14:paraId="11ED2EB5" w14:textId="77777777"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14:paraId="53259717" w14:textId="42705376" w:rsidR="0012157F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14:paraId="6A3EA238" w14:textId="7FE21BB3" w:rsidR="00AE0A47" w:rsidRDefault="00AE0A47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204DAEAC" w14:textId="5F32ADB6" w:rsidR="00AE0A47" w:rsidRDefault="00AE0A47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363F05EB" w14:textId="77777777" w:rsidR="00AE0A47" w:rsidRPr="006B52DE" w:rsidRDefault="00AE0A47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422362E" w14:textId="2A480D3C" w:rsidR="00D2702A" w:rsidRPr="006B52DE" w:rsidRDefault="00023477" w:rsidP="006B52DE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</w:t>
      </w:r>
      <w:r w:rsidR="00AE0A47">
        <w:rPr>
          <w:rFonts w:ascii="Times New Roman" w:hAnsi="Times New Roman"/>
        </w:rPr>
        <w:t xml:space="preserve"> w SWZ</w:t>
      </w:r>
      <w:r w:rsidR="004541F9" w:rsidRPr="006B52DE">
        <w:rPr>
          <w:rFonts w:ascii="Times New Roman" w:hAnsi="Times New Roman"/>
        </w:rPr>
        <w:t>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postępowaniu:</w:t>
      </w:r>
    </w:p>
    <w:p w14:paraId="58E81E5B" w14:textId="77777777" w:rsidR="00D2702A" w:rsidRPr="006B52DE" w:rsidRDefault="00D2702A" w:rsidP="00D2702A">
      <w:pPr>
        <w:spacing w:after="120" w:line="276" w:lineRule="auto"/>
        <w:jc w:val="both"/>
        <w:rPr>
          <w:rFonts w:ascii="Times New Roman" w:hAnsi="Times New Roman"/>
        </w:rPr>
      </w:pPr>
    </w:p>
    <w:p w14:paraId="5BE17A93" w14:textId="77777777" w:rsidR="0012157F" w:rsidRPr="006B52DE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14:paraId="35FB851E" w14:textId="77777777" w:rsidR="00AE0A47" w:rsidRDefault="00AE0A47" w:rsidP="00AE0A47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C6A5B5" w14:textId="1DDCAD92" w:rsidR="00AE0A47" w:rsidRDefault="00AE0A47" w:rsidP="00AE0A47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>
        <w:rPr>
          <w:rFonts w:ascii="Arial" w:hAnsi="Arial" w:cs="Arial"/>
          <w:sz w:val="20"/>
          <w:szCs w:val="20"/>
        </w:rPr>
        <w:t>z dnia 13 kwietnia 2022 r.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color w:val="222222"/>
          <w:sz w:val="20"/>
          <w:szCs w:val="20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>
        <w:rPr>
          <w:rFonts w:ascii="Arial" w:hAnsi="Arial" w:cs="Arial"/>
          <w:i/>
          <w:iCs/>
          <w:color w:val="222222"/>
          <w:sz w:val="20"/>
          <w:szCs w:val="20"/>
        </w:rPr>
        <w:t>.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7CFBEEA" w14:textId="77777777" w:rsidR="00AE0A47" w:rsidRDefault="00AE0A47" w:rsidP="00AE0A4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17DBC64A" w14:textId="77777777" w:rsidR="00AE0A47" w:rsidRDefault="00AE0A47" w:rsidP="00AE0A4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552CFF6" w14:textId="77777777" w:rsidR="00AE0A47" w:rsidRDefault="00AE0A47" w:rsidP="00AE0A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…………….……. </w:t>
      </w:r>
      <w:r>
        <w:rPr>
          <w:rFonts w:ascii="Arial" w:hAnsi="Arial" w:cs="Arial"/>
          <w:i/>
          <w:sz w:val="20"/>
          <w:szCs w:val="20"/>
        </w:rPr>
        <w:t xml:space="preserve">(miejscowość),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74283A5B" w14:textId="2D207282"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52DE">
        <w:rPr>
          <w:rFonts w:ascii="Times New Roman" w:hAnsi="Times New Roman"/>
        </w:rPr>
        <w:t>Z</w:t>
      </w:r>
      <w:r w:rsidRPr="006B52DE">
        <w:rPr>
          <w:rFonts w:ascii="Times New Roman" w:hAnsi="Times New Roman"/>
        </w:rPr>
        <w:t>amawiającego w błąd przy przedstawianiu informacji.</w:t>
      </w:r>
    </w:p>
    <w:p w14:paraId="4653B6E9" w14:textId="77777777"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149CDA3F" w14:textId="77777777"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5C7A6C42" w14:textId="77777777"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F53266" w14:textId="77777777" w:rsidR="004B5CBD" w:rsidRDefault="004B5CBD" w:rsidP="0038231F">
      <w:pPr>
        <w:spacing w:after="0" w:line="240" w:lineRule="auto"/>
      </w:pPr>
      <w:r>
        <w:separator/>
      </w:r>
    </w:p>
  </w:endnote>
  <w:endnote w:type="continuationSeparator" w:id="0">
    <w:p w14:paraId="1A1B3C48" w14:textId="77777777" w:rsidR="004B5CBD" w:rsidRDefault="004B5C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747ECF" w14:textId="77777777" w:rsidR="004B5CBD" w:rsidRDefault="004B5CBD" w:rsidP="0038231F">
      <w:pPr>
        <w:spacing w:after="0" w:line="240" w:lineRule="auto"/>
      </w:pPr>
      <w:r>
        <w:separator/>
      </w:r>
    </w:p>
  </w:footnote>
  <w:footnote w:type="continuationSeparator" w:id="0">
    <w:p w14:paraId="44AF7829" w14:textId="77777777" w:rsidR="004B5CBD" w:rsidRDefault="004B5CBD" w:rsidP="0038231F">
      <w:pPr>
        <w:spacing w:after="0" w:line="240" w:lineRule="auto"/>
      </w:pPr>
      <w:r>
        <w:continuationSeparator/>
      </w:r>
    </w:p>
  </w:footnote>
  <w:footnote w:id="1">
    <w:p w14:paraId="3500EA5B" w14:textId="77777777" w:rsidR="00AE0A47" w:rsidRDefault="00AE0A47" w:rsidP="00AE0A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F2B84AA" w14:textId="77777777" w:rsidR="00AE0A47" w:rsidRDefault="00AE0A47" w:rsidP="00AE0A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8D6545" w14:textId="77777777" w:rsidR="00AE0A47" w:rsidRDefault="00AE0A47" w:rsidP="00AE0A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272D71E" w14:textId="77777777" w:rsidR="00AE0A47" w:rsidRDefault="00AE0A47" w:rsidP="00AE0A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544F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5CBD"/>
    <w:rsid w:val="004C1E66"/>
    <w:rsid w:val="004C4854"/>
    <w:rsid w:val="004D2BF9"/>
    <w:rsid w:val="004D7E48"/>
    <w:rsid w:val="004E29DD"/>
    <w:rsid w:val="004F23F7"/>
    <w:rsid w:val="004F40EF"/>
    <w:rsid w:val="004F54BA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306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2598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0A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6943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A15"/>
    <w:rsid w:val="00F365F2"/>
    <w:rsid w:val="00F43919"/>
    <w:rsid w:val="00F509CF"/>
    <w:rsid w:val="00F66810"/>
    <w:rsid w:val="00F8042D"/>
    <w:rsid w:val="00F8636A"/>
    <w:rsid w:val="00F90847"/>
    <w:rsid w:val="00F90CD1"/>
    <w:rsid w:val="00F972A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E0A47"/>
    <w:pPr>
      <w:spacing w:line="256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5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9A9F5-9684-4A41-AB50-57554E44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Alicja Dudzińska</cp:lastModifiedBy>
  <cp:revision>9</cp:revision>
  <cp:lastPrinted>2022-04-22T12:02:00Z</cp:lastPrinted>
  <dcterms:created xsi:type="dcterms:W3CDTF">2022-04-22T12:03:00Z</dcterms:created>
  <dcterms:modified xsi:type="dcterms:W3CDTF">2023-09-18T07:29:00Z</dcterms:modified>
</cp:coreProperties>
</file>