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923E5B" w:rsidP="00793036">
      <w:pPr>
        <w:jc w:val="right"/>
        <w:rPr>
          <w:rFonts w:ascii="Arial" w:hAnsi="Arial" w:cs="Arial"/>
          <w:sz w:val="24"/>
          <w:szCs w:val="24"/>
        </w:rPr>
      </w:pPr>
      <w:r w:rsidRPr="00923E5B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23E5B">
        <w:rPr>
          <w:rFonts w:ascii="Arial" w:hAnsi="Arial" w:cs="Arial"/>
          <w:sz w:val="24"/>
          <w:szCs w:val="24"/>
        </w:rPr>
        <w:t>2023-09-20</w:t>
      </w:r>
    </w:p>
    <w:p w:rsidR="00D665F5" w:rsidRPr="00355C9D" w:rsidRDefault="00D665F5" w:rsidP="00793036">
      <w:pPr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923E5B" w:rsidP="00793036">
      <w:pPr>
        <w:rPr>
          <w:rFonts w:ascii="Arial" w:hAnsi="Arial" w:cs="Arial"/>
          <w:b/>
          <w:bCs/>
          <w:sz w:val="24"/>
          <w:szCs w:val="24"/>
        </w:rPr>
      </w:pPr>
      <w:r w:rsidRPr="00923E5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793036" w:rsidRDefault="00923E5B" w:rsidP="00793036">
      <w:pPr>
        <w:rPr>
          <w:rFonts w:ascii="Arial" w:hAnsi="Arial" w:cs="Arial"/>
          <w:b/>
          <w:sz w:val="24"/>
          <w:szCs w:val="24"/>
        </w:rPr>
      </w:pPr>
      <w:r w:rsidRPr="00793036">
        <w:rPr>
          <w:rFonts w:ascii="Arial" w:hAnsi="Arial" w:cs="Arial"/>
          <w:b/>
          <w:sz w:val="24"/>
          <w:szCs w:val="24"/>
        </w:rPr>
        <w:t>ul. Warszawska 24</w:t>
      </w:r>
      <w:r w:rsidR="00D665F5" w:rsidRPr="00793036">
        <w:rPr>
          <w:rFonts w:ascii="Arial" w:hAnsi="Arial" w:cs="Arial"/>
          <w:b/>
          <w:sz w:val="24"/>
          <w:szCs w:val="24"/>
        </w:rPr>
        <w:t xml:space="preserve"> </w:t>
      </w:r>
    </w:p>
    <w:p w:rsidR="00D665F5" w:rsidRPr="00793036" w:rsidRDefault="00923E5B" w:rsidP="00793036">
      <w:pPr>
        <w:rPr>
          <w:rFonts w:ascii="Arial" w:hAnsi="Arial" w:cs="Arial"/>
          <w:b/>
          <w:sz w:val="24"/>
          <w:szCs w:val="24"/>
        </w:rPr>
      </w:pPr>
      <w:r w:rsidRPr="00793036">
        <w:rPr>
          <w:rFonts w:ascii="Arial" w:hAnsi="Arial" w:cs="Arial"/>
          <w:b/>
          <w:sz w:val="24"/>
          <w:szCs w:val="24"/>
        </w:rPr>
        <w:t>31-155</w:t>
      </w:r>
      <w:r w:rsidR="00D665F5" w:rsidRPr="00793036">
        <w:rPr>
          <w:rFonts w:ascii="Arial" w:hAnsi="Arial" w:cs="Arial"/>
          <w:b/>
          <w:sz w:val="24"/>
          <w:szCs w:val="24"/>
        </w:rPr>
        <w:t xml:space="preserve"> </w:t>
      </w:r>
      <w:r w:rsidR="00793036" w:rsidRPr="00793036">
        <w:rPr>
          <w:rFonts w:ascii="Arial" w:hAnsi="Arial" w:cs="Arial"/>
          <w:b/>
          <w:sz w:val="24"/>
          <w:szCs w:val="24"/>
        </w:rPr>
        <w:t>Kraków</w:t>
      </w:r>
    </w:p>
    <w:p w:rsidR="00D665F5" w:rsidRPr="00355C9D" w:rsidRDefault="00D665F5" w:rsidP="0079303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79303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79303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23E5B" w:rsidRPr="00923E5B">
        <w:rPr>
          <w:rFonts w:ascii="Arial" w:hAnsi="Arial" w:cs="Arial"/>
          <w:b/>
          <w:sz w:val="24"/>
          <w:szCs w:val="24"/>
        </w:rPr>
        <w:t>KA-2/088/2023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79303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79303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79303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79303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79303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79303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23E5B" w:rsidRPr="00923E5B">
        <w:rPr>
          <w:rFonts w:ascii="Arial" w:hAnsi="Arial" w:cs="Arial"/>
          <w:sz w:val="24"/>
          <w:szCs w:val="24"/>
        </w:rPr>
        <w:t>przetarg</w:t>
      </w:r>
      <w:r w:rsidR="00793036">
        <w:rPr>
          <w:rFonts w:ascii="Arial" w:hAnsi="Arial" w:cs="Arial"/>
          <w:sz w:val="24"/>
          <w:szCs w:val="24"/>
        </w:rPr>
        <w:t>u</w:t>
      </w:r>
      <w:r w:rsidR="00923E5B" w:rsidRPr="00923E5B">
        <w:rPr>
          <w:rFonts w:ascii="Arial" w:hAnsi="Arial" w:cs="Arial"/>
          <w:sz w:val="24"/>
          <w:szCs w:val="24"/>
        </w:rPr>
        <w:t xml:space="preserve"> nieograniczon</w:t>
      </w:r>
      <w:r w:rsidR="00793036">
        <w:rPr>
          <w:rFonts w:ascii="Arial" w:hAnsi="Arial" w:cs="Arial"/>
          <w:sz w:val="24"/>
          <w:szCs w:val="24"/>
        </w:rPr>
        <w:t xml:space="preserve">ego pn. </w:t>
      </w:r>
      <w:r w:rsidRPr="00355C9D">
        <w:rPr>
          <w:rFonts w:ascii="Arial" w:hAnsi="Arial" w:cs="Arial"/>
          <w:sz w:val="24"/>
          <w:szCs w:val="24"/>
        </w:rPr>
        <w:t xml:space="preserve"> </w:t>
      </w:r>
    </w:p>
    <w:p w:rsidR="00A80738" w:rsidRPr="00355C9D" w:rsidRDefault="00923E5B" w:rsidP="00793036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  <w:r w:rsidRPr="00923E5B">
        <w:rPr>
          <w:rFonts w:ascii="Arial" w:hAnsi="Arial" w:cs="Arial"/>
          <w:b/>
          <w:szCs w:val="24"/>
        </w:rPr>
        <w:t xml:space="preserve">Utrzymanie czystości w budynkach i na terenie Politechniki Krakowskiej </w:t>
      </w:r>
      <w:r w:rsidR="00793036">
        <w:rPr>
          <w:rFonts w:ascii="Arial" w:hAnsi="Arial" w:cs="Arial"/>
          <w:b/>
          <w:szCs w:val="24"/>
        </w:rPr>
        <w:t xml:space="preserve">                  </w:t>
      </w:r>
      <w:r w:rsidRPr="00923E5B">
        <w:rPr>
          <w:rFonts w:ascii="Arial" w:hAnsi="Arial" w:cs="Arial"/>
          <w:b/>
          <w:szCs w:val="24"/>
        </w:rPr>
        <w:t>w Krakowie - Al. Jana Pawła II 37, ul. Kamienna 17, ul. Skarżyńskiego 1,7,9.</w:t>
      </w:r>
    </w:p>
    <w:p w:rsidR="00793036" w:rsidRDefault="00793036" w:rsidP="00793036">
      <w:pPr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79303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23E5B" w:rsidRPr="00923E5B">
        <w:rPr>
          <w:rFonts w:ascii="Arial" w:hAnsi="Arial" w:cs="Arial"/>
          <w:sz w:val="24"/>
          <w:szCs w:val="24"/>
        </w:rPr>
        <w:t>(</w:t>
      </w:r>
      <w:proofErr w:type="spellStart"/>
      <w:r w:rsidR="00923E5B" w:rsidRPr="00923E5B">
        <w:rPr>
          <w:rFonts w:ascii="Arial" w:hAnsi="Arial" w:cs="Arial"/>
          <w:sz w:val="24"/>
          <w:szCs w:val="24"/>
        </w:rPr>
        <w:t>t.j</w:t>
      </w:r>
      <w:proofErr w:type="spellEnd"/>
      <w:r w:rsidR="00923E5B" w:rsidRPr="00923E5B">
        <w:rPr>
          <w:rFonts w:ascii="Arial" w:hAnsi="Arial" w:cs="Arial"/>
          <w:sz w:val="24"/>
          <w:szCs w:val="24"/>
        </w:rPr>
        <w:t>. Dz. U. z 2022r. poz. 1710</w:t>
      </w:r>
      <w:r w:rsidR="00793036">
        <w:rPr>
          <w:rFonts w:ascii="Arial" w:hAnsi="Arial" w:cs="Arial"/>
          <w:sz w:val="24"/>
          <w:szCs w:val="24"/>
        </w:rPr>
        <w:t xml:space="preserve"> ze zm.</w:t>
      </w:r>
      <w:r w:rsidR="00923E5B" w:rsidRPr="00923E5B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793036" w:rsidRDefault="00793036" w:rsidP="00793036">
      <w:pPr>
        <w:jc w:val="both"/>
        <w:rPr>
          <w:rFonts w:ascii="Arial" w:hAnsi="Arial" w:cs="Arial"/>
          <w:sz w:val="24"/>
          <w:szCs w:val="24"/>
        </w:rPr>
      </w:pPr>
    </w:p>
    <w:p w:rsidR="00A80738" w:rsidRDefault="00D665F5" w:rsidP="0079303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23E5B" w:rsidRPr="00923E5B">
        <w:rPr>
          <w:rFonts w:ascii="Arial" w:hAnsi="Arial" w:cs="Arial"/>
          <w:sz w:val="24"/>
          <w:szCs w:val="24"/>
        </w:rPr>
        <w:t>20/09/2023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23E5B" w:rsidRPr="00923E5B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793036" w:rsidRPr="00355C9D" w:rsidRDefault="00793036" w:rsidP="0079303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79303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79303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79303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23E5B" w:rsidRPr="00355C9D" w:rsidTr="00D077D1">
        <w:tc>
          <w:tcPr>
            <w:tcW w:w="993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16D8A" w:rsidRDefault="00B16D8A" w:rsidP="00793036">
            <w:pPr>
              <w:rPr>
                <w:rFonts w:ascii="Arial" w:hAnsi="Arial" w:cs="Arial"/>
                <w:u w:val="single"/>
              </w:rPr>
            </w:pPr>
          </w:p>
          <w:p w:rsidR="00793036" w:rsidRPr="00793036" w:rsidRDefault="00793036" w:rsidP="00793036">
            <w:pPr>
              <w:rPr>
                <w:rFonts w:ascii="Arial" w:hAnsi="Arial" w:cs="Arial"/>
                <w:u w:val="single"/>
              </w:rPr>
            </w:pPr>
            <w:r w:rsidRPr="00793036">
              <w:rPr>
                <w:rFonts w:ascii="Arial" w:hAnsi="Arial" w:cs="Arial"/>
                <w:u w:val="single"/>
              </w:rPr>
              <w:t>Konsorcjum :</w:t>
            </w:r>
          </w:p>
          <w:p w:rsidR="00923E5B" w:rsidRPr="00793036" w:rsidRDefault="00923E5B" w:rsidP="00793036">
            <w:pPr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793036">
              <w:rPr>
                <w:rFonts w:ascii="Arial" w:hAnsi="Arial" w:cs="Arial"/>
                <w:b/>
              </w:rPr>
              <w:t xml:space="preserve">Impel </w:t>
            </w:r>
            <w:proofErr w:type="spellStart"/>
            <w:r w:rsidRPr="00793036">
              <w:rPr>
                <w:rFonts w:ascii="Arial" w:hAnsi="Arial" w:cs="Arial"/>
                <w:b/>
              </w:rPr>
              <w:t>Facility</w:t>
            </w:r>
            <w:proofErr w:type="spellEnd"/>
            <w:r w:rsidRPr="00793036">
              <w:rPr>
                <w:rFonts w:ascii="Arial" w:hAnsi="Arial" w:cs="Arial"/>
                <w:b/>
              </w:rPr>
              <w:t xml:space="preserve"> Services Sp. z o.o.</w:t>
            </w:r>
            <w:r w:rsidR="00793036" w:rsidRPr="00793036">
              <w:rPr>
                <w:rFonts w:ascii="Arial" w:hAnsi="Arial" w:cs="Arial"/>
                <w:b/>
              </w:rPr>
              <w:t xml:space="preserve"> – lider</w:t>
            </w:r>
          </w:p>
          <w:p w:rsidR="00793036" w:rsidRPr="00793036" w:rsidRDefault="00793036" w:rsidP="00793036">
            <w:pPr>
              <w:ind w:left="720"/>
              <w:rPr>
                <w:rFonts w:ascii="Arial" w:hAnsi="Arial" w:cs="Arial"/>
              </w:rPr>
            </w:pPr>
            <w:r w:rsidRPr="00793036">
              <w:rPr>
                <w:rFonts w:ascii="Arial" w:hAnsi="Arial" w:cs="Arial"/>
              </w:rPr>
              <w:t xml:space="preserve">ul. Antoniego Słonimskiego 1 </w:t>
            </w:r>
          </w:p>
          <w:p w:rsidR="00793036" w:rsidRDefault="00793036" w:rsidP="00793036">
            <w:pPr>
              <w:ind w:left="720"/>
              <w:rPr>
                <w:rFonts w:ascii="Arial" w:hAnsi="Arial" w:cs="Arial"/>
              </w:rPr>
            </w:pPr>
            <w:r w:rsidRPr="00793036">
              <w:rPr>
                <w:rFonts w:ascii="Arial" w:hAnsi="Arial" w:cs="Arial"/>
              </w:rPr>
              <w:t>50-304 Wrocław</w:t>
            </w:r>
          </w:p>
          <w:p w:rsidR="00793036" w:rsidRPr="00793036" w:rsidRDefault="00793036" w:rsidP="00793036">
            <w:pPr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793036">
              <w:rPr>
                <w:rFonts w:ascii="Arial" w:hAnsi="Arial" w:cs="Arial"/>
                <w:b/>
              </w:rPr>
              <w:t>Impel FM Partner Sp. z o.o. – członek</w:t>
            </w:r>
          </w:p>
          <w:p w:rsidR="00793036" w:rsidRPr="00355C9D" w:rsidRDefault="00793036" w:rsidP="00793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Pr="00923E5B">
              <w:rPr>
                <w:rFonts w:ascii="Arial" w:hAnsi="Arial" w:cs="Arial"/>
              </w:rPr>
              <w:t>ul. Antoniego Słonimskiego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3036" w:rsidRDefault="00793036" w:rsidP="00793036">
            <w:pPr>
              <w:ind w:left="720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50-304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Wrocław</w:t>
            </w:r>
          </w:p>
          <w:p w:rsidR="00793036" w:rsidRPr="00793036" w:rsidRDefault="00793036" w:rsidP="00793036">
            <w:pPr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793036">
              <w:rPr>
                <w:rFonts w:ascii="Arial" w:hAnsi="Arial" w:cs="Arial"/>
                <w:b/>
              </w:rPr>
              <w:t>PJK Security Sp. z o. o. - członek</w:t>
            </w:r>
          </w:p>
          <w:p w:rsidR="00793036" w:rsidRDefault="00793036" w:rsidP="00793036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Józefa Cygana 2</w:t>
            </w:r>
          </w:p>
          <w:p w:rsidR="00923E5B" w:rsidRDefault="00793036" w:rsidP="00793036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45-131 Opole</w:t>
            </w:r>
          </w:p>
          <w:p w:rsidR="00B16D8A" w:rsidRPr="00355C9D" w:rsidRDefault="00B16D8A" w:rsidP="00793036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7 961 893.20 zł</w:t>
            </w:r>
          </w:p>
        </w:tc>
      </w:tr>
      <w:tr w:rsidR="00923E5B" w:rsidRPr="00355C9D" w:rsidTr="00D077D1">
        <w:tc>
          <w:tcPr>
            <w:tcW w:w="993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16D8A" w:rsidRDefault="00B16D8A" w:rsidP="00793036">
            <w:pPr>
              <w:rPr>
                <w:rFonts w:ascii="Arial" w:hAnsi="Arial" w:cs="Arial"/>
                <w:u w:val="single"/>
              </w:rPr>
            </w:pPr>
          </w:p>
          <w:p w:rsidR="00793036" w:rsidRPr="00793036" w:rsidRDefault="00793036" w:rsidP="00793036">
            <w:pPr>
              <w:rPr>
                <w:rFonts w:ascii="Arial" w:hAnsi="Arial" w:cs="Arial"/>
                <w:u w:val="single"/>
              </w:rPr>
            </w:pPr>
            <w:r w:rsidRPr="00793036">
              <w:rPr>
                <w:rFonts w:ascii="Arial" w:hAnsi="Arial" w:cs="Arial"/>
                <w:u w:val="single"/>
              </w:rPr>
              <w:t>Konsorcjum :</w:t>
            </w:r>
          </w:p>
          <w:p w:rsidR="00923E5B" w:rsidRPr="00793036" w:rsidRDefault="00923E5B" w:rsidP="00793036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793036">
              <w:rPr>
                <w:rFonts w:ascii="Arial" w:hAnsi="Arial" w:cs="Arial"/>
                <w:b/>
              </w:rPr>
              <w:t xml:space="preserve">DGP </w:t>
            </w:r>
            <w:proofErr w:type="spellStart"/>
            <w:r w:rsidR="00793036" w:rsidRPr="00793036">
              <w:rPr>
                <w:rFonts w:ascii="Arial" w:hAnsi="Arial" w:cs="Arial"/>
                <w:b/>
              </w:rPr>
              <w:t>Clean</w:t>
            </w:r>
            <w:proofErr w:type="spellEnd"/>
            <w:r w:rsidR="00793036" w:rsidRPr="00793036">
              <w:rPr>
                <w:rFonts w:ascii="Arial" w:hAnsi="Arial" w:cs="Arial"/>
                <w:b/>
              </w:rPr>
              <w:t xml:space="preserve"> Partner Sp. z o. o.- lider</w:t>
            </w:r>
          </w:p>
          <w:p w:rsidR="00923E5B" w:rsidRPr="00355C9D" w:rsidRDefault="00793036" w:rsidP="00793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="00923E5B" w:rsidRPr="00923E5B">
              <w:rPr>
                <w:rFonts w:ascii="Arial" w:hAnsi="Arial" w:cs="Arial"/>
              </w:rPr>
              <w:t>ul. Żytnia</w:t>
            </w:r>
            <w:r w:rsidR="00923E5B" w:rsidRPr="00355C9D">
              <w:rPr>
                <w:rFonts w:ascii="Arial" w:hAnsi="Arial" w:cs="Arial"/>
              </w:rPr>
              <w:t xml:space="preserve"> </w:t>
            </w:r>
            <w:r w:rsidR="00923E5B" w:rsidRPr="00923E5B">
              <w:rPr>
                <w:rFonts w:ascii="Arial" w:hAnsi="Arial" w:cs="Arial"/>
              </w:rPr>
              <w:t>15/23</w:t>
            </w:r>
            <w:r w:rsidR="00923E5B" w:rsidRPr="00355C9D">
              <w:rPr>
                <w:rFonts w:ascii="Arial" w:hAnsi="Arial" w:cs="Arial"/>
              </w:rPr>
              <w:t xml:space="preserve"> </w:t>
            </w:r>
          </w:p>
          <w:p w:rsidR="00923E5B" w:rsidRDefault="00793036" w:rsidP="007930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="00923E5B" w:rsidRPr="00923E5B">
              <w:rPr>
                <w:rFonts w:ascii="Arial" w:hAnsi="Arial" w:cs="Arial"/>
              </w:rPr>
              <w:t>01-014</w:t>
            </w:r>
            <w:r w:rsidR="00923E5B" w:rsidRPr="00355C9D">
              <w:rPr>
                <w:rFonts w:ascii="Arial" w:hAnsi="Arial" w:cs="Arial"/>
              </w:rPr>
              <w:t xml:space="preserve"> </w:t>
            </w:r>
            <w:r w:rsidR="00923E5B" w:rsidRPr="00923E5B">
              <w:rPr>
                <w:rFonts w:ascii="Arial" w:hAnsi="Arial" w:cs="Arial"/>
              </w:rPr>
              <w:t>Warszawa</w:t>
            </w:r>
          </w:p>
          <w:p w:rsidR="00793036" w:rsidRPr="00793036" w:rsidRDefault="00793036" w:rsidP="00793036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</w:rPr>
            </w:pPr>
            <w:r w:rsidRPr="00793036">
              <w:rPr>
                <w:rFonts w:ascii="Arial" w:hAnsi="Arial" w:cs="Arial"/>
                <w:b/>
              </w:rPr>
              <w:t>4 OP Sp. z o.o. – członek</w:t>
            </w:r>
          </w:p>
          <w:p w:rsidR="00793036" w:rsidRDefault="00793036" w:rsidP="00793036">
            <w:pPr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Środkowa 20</w:t>
            </w:r>
          </w:p>
          <w:p w:rsidR="00793036" w:rsidRDefault="00793036" w:rsidP="00793036">
            <w:pPr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59-220 Legnica</w:t>
            </w:r>
          </w:p>
          <w:p w:rsidR="00793036" w:rsidRPr="00793036" w:rsidRDefault="00793036" w:rsidP="00793036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</w:rPr>
            </w:pPr>
            <w:r w:rsidRPr="00793036">
              <w:rPr>
                <w:rFonts w:ascii="Arial" w:hAnsi="Arial" w:cs="Arial"/>
                <w:b/>
              </w:rPr>
              <w:t>CTG Sp. z o. o. – członek</w:t>
            </w:r>
          </w:p>
          <w:p w:rsidR="00793036" w:rsidRDefault="00793036" w:rsidP="00793036">
            <w:pPr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Najświętszej Marii Panny 14/3</w:t>
            </w:r>
          </w:p>
          <w:p w:rsidR="00793036" w:rsidRDefault="00793036" w:rsidP="00793036">
            <w:pPr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59-220 Legnica</w:t>
            </w:r>
          </w:p>
          <w:p w:rsidR="00B16D8A" w:rsidRPr="00355C9D" w:rsidRDefault="00B16D8A" w:rsidP="00793036">
            <w:pPr>
              <w:ind w:left="72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7 589 548.44 zł</w:t>
            </w:r>
          </w:p>
        </w:tc>
      </w:tr>
      <w:tr w:rsidR="00923E5B" w:rsidRPr="00355C9D" w:rsidTr="00D077D1">
        <w:tc>
          <w:tcPr>
            <w:tcW w:w="993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16D8A" w:rsidRDefault="00B16D8A" w:rsidP="00793036">
            <w:pPr>
              <w:rPr>
                <w:rFonts w:ascii="Arial" w:hAnsi="Arial" w:cs="Arial"/>
                <w:b/>
              </w:rPr>
            </w:pPr>
          </w:p>
          <w:p w:rsidR="00923E5B" w:rsidRPr="00B16D8A" w:rsidRDefault="00923E5B" w:rsidP="00793036">
            <w:pPr>
              <w:rPr>
                <w:rFonts w:ascii="Arial" w:hAnsi="Arial" w:cs="Arial"/>
                <w:b/>
              </w:rPr>
            </w:pPr>
            <w:r w:rsidRPr="00B16D8A">
              <w:rPr>
                <w:rFonts w:ascii="Arial" w:hAnsi="Arial" w:cs="Arial"/>
                <w:b/>
              </w:rPr>
              <w:t>HEMAG H. GUZIAK SPÓŁKA JAWNA</w:t>
            </w:r>
          </w:p>
          <w:p w:rsidR="00923E5B" w:rsidRPr="00355C9D" w:rsidRDefault="00923E5B" w:rsidP="00793036">
            <w:pPr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ul. Konecznego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923E5B" w:rsidRDefault="00923E5B" w:rsidP="00793036">
            <w:pPr>
              <w:jc w:val="both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31-216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Kraków</w:t>
            </w:r>
          </w:p>
          <w:p w:rsidR="00B16D8A" w:rsidRPr="00355C9D" w:rsidRDefault="00B16D8A" w:rsidP="0079303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7 111 992.24 zł</w:t>
            </w:r>
          </w:p>
        </w:tc>
      </w:tr>
      <w:tr w:rsidR="00923E5B" w:rsidRPr="00355C9D" w:rsidTr="00D077D1">
        <w:tc>
          <w:tcPr>
            <w:tcW w:w="993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5244" w:type="dxa"/>
            <w:shd w:val="clear" w:color="auto" w:fill="auto"/>
          </w:tcPr>
          <w:p w:rsidR="00B16D8A" w:rsidRDefault="00B16D8A" w:rsidP="00793036">
            <w:pPr>
              <w:rPr>
                <w:rFonts w:ascii="Arial" w:hAnsi="Arial" w:cs="Arial"/>
                <w:b/>
              </w:rPr>
            </w:pPr>
          </w:p>
          <w:p w:rsidR="00923E5B" w:rsidRPr="00B16D8A" w:rsidRDefault="00923E5B" w:rsidP="00793036">
            <w:pPr>
              <w:rPr>
                <w:rFonts w:ascii="Arial" w:hAnsi="Arial" w:cs="Arial"/>
                <w:b/>
              </w:rPr>
            </w:pPr>
            <w:r w:rsidRPr="00B16D8A">
              <w:rPr>
                <w:rFonts w:ascii="Arial" w:hAnsi="Arial" w:cs="Arial"/>
                <w:b/>
              </w:rPr>
              <w:t>ECO EXPERT Spółka Jawna K.M. Antczak</w:t>
            </w:r>
          </w:p>
          <w:p w:rsidR="00923E5B" w:rsidRPr="00355C9D" w:rsidRDefault="00923E5B" w:rsidP="00793036">
            <w:pPr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ul. Międzychodzka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923E5B" w:rsidRDefault="00923E5B" w:rsidP="00793036">
            <w:pPr>
              <w:jc w:val="both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66-400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Gorzów Wielkopolski</w:t>
            </w:r>
          </w:p>
          <w:p w:rsidR="00B16D8A" w:rsidRPr="00355C9D" w:rsidRDefault="00B16D8A" w:rsidP="0079303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7 261 493.76 zł</w:t>
            </w:r>
          </w:p>
        </w:tc>
      </w:tr>
      <w:tr w:rsidR="00923E5B" w:rsidRPr="00355C9D" w:rsidTr="00D077D1">
        <w:tc>
          <w:tcPr>
            <w:tcW w:w="993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16D8A" w:rsidRDefault="00B16D8A" w:rsidP="00793036">
            <w:pPr>
              <w:rPr>
                <w:rFonts w:ascii="Arial" w:hAnsi="Arial" w:cs="Arial"/>
              </w:rPr>
            </w:pPr>
          </w:p>
          <w:p w:rsidR="00923E5B" w:rsidRPr="00B16D8A" w:rsidRDefault="00923E5B" w:rsidP="00793036">
            <w:pPr>
              <w:rPr>
                <w:rFonts w:ascii="Arial" w:hAnsi="Arial" w:cs="Arial"/>
                <w:b/>
              </w:rPr>
            </w:pPr>
            <w:r w:rsidRPr="00B16D8A">
              <w:rPr>
                <w:rFonts w:ascii="Arial" w:hAnsi="Arial" w:cs="Arial"/>
                <w:b/>
              </w:rPr>
              <w:t>TRANSCOM SYSTEM Sp. z o.o.</w:t>
            </w:r>
          </w:p>
          <w:p w:rsidR="00923E5B" w:rsidRPr="00355C9D" w:rsidRDefault="00B16D8A" w:rsidP="00793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Aleja Kijowska 57/LU6</w:t>
            </w:r>
            <w:r w:rsidR="00923E5B" w:rsidRPr="00355C9D">
              <w:rPr>
                <w:rFonts w:ascii="Arial" w:hAnsi="Arial" w:cs="Arial"/>
              </w:rPr>
              <w:t xml:space="preserve"> </w:t>
            </w:r>
          </w:p>
          <w:p w:rsidR="00923E5B" w:rsidRDefault="00923E5B" w:rsidP="00793036">
            <w:pPr>
              <w:jc w:val="both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30-0</w:t>
            </w:r>
            <w:r w:rsidR="00B16D8A">
              <w:rPr>
                <w:rFonts w:ascii="Arial" w:hAnsi="Arial" w:cs="Arial"/>
              </w:rPr>
              <w:t>79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Kraków</w:t>
            </w:r>
          </w:p>
          <w:p w:rsidR="00B16D8A" w:rsidRPr="00355C9D" w:rsidRDefault="00B16D8A" w:rsidP="0079303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10 141 110.36 zł</w:t>
            </w:r>
          </w:p>
        </w:tc>
      </w:tr>
      <w:tr w:rsidR="00923E5B" w:rsidRPr="00355C9D" w:rsidTr="00D077D1">
        <w:tc>
          <w:tcPr>
            <w:tcW w:w="993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B16D8A" w:rsidRDefault="00B16D8A" w:rsidP="00793036">
            <w:pPr>
              <w:rPr>
                <w:rFonts w:ascii="Arial" w:hAnsi="Arial" w:cs="Arial"/>
              </w:rPr>
            </w:pPr>
          </w:p>
          <w:p w:rsidR="00923E5B" w:rsidRPr="00B16D8A" w:rsidRDefault="00923E5B" w:rsidP="00793036">
            <w:pPr>
              <w:rPr>
                <w:rFonts w:ascii="Arial" w:hAnsi="Arial" w:cs="Arial"/>
                <w:b/>
              </w:rPr>
            </w:pPr>
            <w:r w:rsidRPr="00B16D8A">
              <w:rPr>
                <w:rFonts w:ascii="Arial" w:hAnsi="Arial" w:cs="Arial"/>
                <w:b/>
              </w:rPr>
              <w:t>AGRO SERVICE Piotr Kulak</w:t>
            </w:r>
          </w:p>
          <w:p w:rsidR="00923E5B" w:rsidRPr="00355C9D" w:rsidRDefault="00923E5B" w:rsidP="00793036">
            <w:pPr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ul. Sarmacka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923E5B" w:rsidRDefault="00923E5B" w:rsidP="00793036">
            <w:pPr>
              <w:jc w:val="both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40-607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23E5B">
              <w:rPr>
                <w:rFonts w:ascii="Arial" w:hAnsi="Arial" w:cs="Arial"/>
              </w:rPr>
              <w:t>Katowice</w:t>
            </w:r>
          </w:p>
          <w:p w:rsidR="00B16D8A" w:rsidRPr="00355C9D" w:rsidRDefault="00B16D8A" w:rsidP="0079303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923E5B" w:rsidRPr="00355C9D" w:rsidRDefault="00923E5B" w:rsidP="00793036">
            <w:pPr>
              <w:jc w:val="center"/>
              <w:rPr>
                <w:rFonts w:ascii="Arial" w:hAnsi="Arial" w:cs="Arial"/>
              </w:rPr>
            </w:pPr>
            <w:r w:rsidRPr="00923E5B">
              <w:rPr>
                <w:rFonts w:ascii="Arial" w:hAnsi="Arial" w:cs="Arial"/>
              </w:rPr>
              <w:t>9 079 733.16 zł</w:t>
            </w:r>
          </w:p>
        </w:tc>
      </w:tr>
    </w:tbl>
    <w:p w:rsidR="0069085C" w:rsidRPr="00355C9D" w:rsidRDefault="0069085C" w:rsidP="00793036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793036">
      <w:pPr>
        <w:jc w:val="both"/>
        <w:rPr>
          <w:rFonts w:ascii="Arial" w:hAnsi="Arial" w:cs="Arial"/>
          <w:sz w:val="24"/>
        </w:rPr>
      </w:pPr>
    </w:p>
    <w:p w:rsidR="00A80738" w:rsidRPr="00B16D8A" w:rsidRDefault="00B16D8A" w:rsidP="00B16D8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szCs w:val="24"/>
        </w:rPr>
      </w:pPr>
      <w:r w:rsidRPr="00B16D8A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B16D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712" w:rsidRDefault="00E96712">
      <w:r>
        <w:separator/>
      </w:r>
    </w:p>
  </w:endnote>
  <w:endnote w:type="continuationSeparator" w:id="0">
    <w:p w:rsidR="00E96712" w:rsidRDefault="00E96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712" w:rsidRDefault="00E96712">
      <w:r>
        <w:separator/>
      </w:r>
    </w:p>
  </w:footnote>
  <w:footnote w:type="continuationSeparator" w:id="0">
    <w:p w:rsidR="00E96712" w:rsidRDefault="00E96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E5B" w:rsidRDefault="00923E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E5B" w:rsidRDefault="00923E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E5B" w:rsidRDefault="00923E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C427C"/>
    <w:multiLevelType w:val="hybridMultilevel"/>
    <w:tmpl w:val="32C62B36"/>
    <w:lvl w:ilvl="0" w:tplc="033C57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F61FE"/>
    <w:multiLevelType w:val="hybridMultilevel"/>
    <w:tmpl w:val="C1A6AECA"/>
    <w:lvl w:ilvl="0" w:tplc="073E26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6A5006"/>
    <w:multiLevelType w:val="hybridMultilevel"/>
    <w:tmpl w:val="94DE9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7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3036"/>
    <w:rsid w:val="00843263"/>
    <w:rsid w:val="00861E75"/>
    <w:rsid w:val="008A26A5"/>
    <w:rsid w:val="00923E5B"/>
    <w:rsid w:val="009D19BD"/>
    <w:rsid w:val="009F189D"/>
    <w:rsid w:val="00A80738"/>
    <w:rsid w:val="00B16D8A"/>
    <w:rsid w:val="00C236D3"/>
    <w:rsid w:val="00C659E2"/>
    <w:rsid w:val="00CB0802"/>
    <w:rsid w:val="00D665F5"/>
    <w:rsid w:val="00D7128F"/>
    <w:rsid w:val="00E9671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6755D0"/>
  <w15:chartTrackingRefBased/>
  <w15:docId w15:val="{BF68611F-70D2-4B5E-BC5E-D2D5E289A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2023-09-20T10:56:00Z</cp:lastPrinted>
  <dcterms:created xsi:type="dcterms:W3CDTF">2023-09-20T10:41:00Z</dcterms:created>
  <dcterms:modified xsi:type="dcterms:W3CDTF">2023-09-20T10:58:00Z</dcterms:modified>
</cp:coreProperties>
</file>