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080E3C" w:rsidRDefault="00080E3C" w:rsidP="00080E3C">
      <w:pPr>
        <w:keepNext/>
        <w:spacing w:after="0" w:line="360" w:lineRule="auto"/>
        <w:outlineLvl w:val="3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080E3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Sprawa nr </w:t>
      </w:r>
      <w:r w:rsidRPr="00080E3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110/2023</w:t>
      </w:r>
      <w:r w:rsidRPr="00080E3C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Pr="00080E3C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Pr="00080E3C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Pr="00080E3C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Pr="00080E3C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Pr="00080E3C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bookmarkStart w:id="0" w:name="_GoBack"/>
      <w:r w:rsidR="00BC121E" w:rsidRPr="00080E3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Załącznik nr </w:t>
      </w:r>
      <w:r w:rsidR="003308C8" w:rsidRPr="00080E3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8</w:t>
      </w:r>
      <w:r w:rsidR="00BC121E" w:rsidRPr="00080E3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 do SWZ</w:t>
      </w:r>
    </w:p>
    <w:bookmarkEnd w:id="0"/>
    <w:p w:rsidR="00BC121E" w:rsidRPr="00080E3C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080E3C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080E3C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80E3C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080E3C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080E3C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080E3C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080E3C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080E3C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80E3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080E3C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080E3C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080E3C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80E3C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080E3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08C8" w:rsidRPr="00080E3C" w:rsidTr="0066765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308C8" w:rsidRPr="00080E3C" w:rsidRDefault="003308C8" w:rsidP="0066765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80E3C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308C8" w:rsidRPr="00080E3C" w:rsidRDefault="003308C8" w:rsidP="00667656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80E3C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80E3C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080E3C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080E3C">
              <w:rPr>
                <w:rFonts w:ascii="Arial Narrow" w:eastAsia="Times New Roman" w:hAnsi="Arial Narrow" w:cs="Arial"/>
                <w:lang w:eastAsia="pl-PL"/>
              </w:rPr>
              <w:t>. Dz. U. z 2022r. poz. 1710)</w:t>
            </w:r>
            <w:r w:rsidRPr="00080E3C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080E3C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080E3C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3308C8" w:rsidRPr="00080E3C" w:rsidRDefault="003308C8" w:rsidP="0066765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080E3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308C8" w:rsidRPr="00080E3C" w:rsidRDefault="003308C8" w:rsidP="0066765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080E3C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080E3C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80E3C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080E3C" w:rsidRDefault="003308C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80E3C">
        <w:rPr>
          <w:rFonts w:ascii="Arial Narrow" w:eastAsia="Times New Roman" w:hAnsi="Arial Narrow" w:cs="Arial"/>
          <w:b/>
          <w:sz w:val="24"/>
          <w:szCs w:val="24"/>
          <w:lang w:eastAsia="pl-PL"/>
        </w:rPr>
        <w:t>Przeglądy i naprawy sprzętu medycznego</w:t>
      </w:r>
    </w:p>
    <w:p w:rsidR="00BC121E" w:rsidRPr="00080E3C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80E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3308C8" w:rsidRPr="00080E3C">
        <w:rPr>
          <w:rFonts w:ascii="Arial Narrow" w:eastAsia="Times New Roman" w:hAnsi="Arial Narrow" w:cs="Arial"/>
          <w:b/>
          <w:sz w:val="24"/>
          <w:szCs w:val="24"/>
          <w:lang w:eastAsia="pl-PL"/>
        </w:rPr>
        <w:t>110/2023</w:t>
      </w:r>
    </w:p>
    <w:p w:rsidR="00BC121E" w:rsidRPr="00080E3C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80E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3308C8" w:rsidRPr="00080E3C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080E3C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080E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080E3C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080E3C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80E3C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080E3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080E3C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080E3C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80E3C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080E3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080E3C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80E3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80E3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80E3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0E3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80E3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0E3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80E3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0E3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80E3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80E3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0E3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80E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80E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80E3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80E3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0E3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80E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80E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80E3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80E3C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080E3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80E3C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80E3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80E3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80E3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80E3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080E3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80E3C" w:rsidTr="00620E37">
        <w:tc>
          <w:tcPr>
            <w:tcW w:w="2660" w:type="dxa"/>
            <w:shd w:val="clear" w:color="auto" w:fill="auto"/>
          </w:tcPr>
          <w:p w:rsidR="00BC121E" w:rsidRPr="00080E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080E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80E3C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080E3C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80E3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080E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080E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80E3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80E3C" w:rsidRDefault="003308C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80E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080E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080E3C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080E3C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080E3C" w:rsidRDefault="00106AC7" w:rsidP="00BC121E">
      <w:pPr>
        <w:rPr>
          <w:rFonts w:ascii="Arial Narrow" w:hAnsi="Arial Narrow"/>
        </w:rPr>
      </w:pPr>
    </w:p>
    <w:sectPr w:rsidR="00106AC7" w:rsidRPr="00080E3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5C4" w:rsidRDefault="000065C4">
      <w:r>
        <w:separator/>
      </w:r>
    </w:p>
  </w:endnote>
  <w:endnote w:type="continuationSeparator" w:id="0">
    <w:p w:rsidR="000065C4" w:rsidRDefault="00006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0E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0E3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8C8" w:rsidRDefault="003308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5C4" w:rsidRDefault="000065C4">
      <w:r>
        <w:separator/>
      </w:r>
    </w:p>
  </w:footnote>
  <w:footnote w:type="continuationSeparator" w:id="0">
    <w:p w:rsidR="000065C4" w:rsidRDefault="000065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8C8" w:rsidRDefault="003308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8C8" w:rsidRDefault="003308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8C8" w:rsidRDefault="003308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65C4"/>
    <w:rsid w:val="0000184A"/>
    <w:rsid w:val="000065C4"/>
    <w:rsid w:val="00012997"/>
    <w:rsid w:val="000621A2"/>
    <w:rsid w:val="00067B62"/>
    <w:rsid w:val="000719DC"/>
    <w:rsid w:val="00075CEC"/>
    <w:rsid w:val="00080E3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08C8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00F1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DFE40-9B97-4D29-A26F-8CE9655B0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2023-09-19T07:42:00Z</cp:lastPrinted>
  <dcterms:created xsi:type="dcterms:W3CDTF">2023-09-19T07:42:00Z</dcterms:created>
  <dcterms:modified xsi:type="dcterms:W3CDTF">2023-09-19T07:42:00Z</dcterms:modified>
</cp:coreProperties>
</file>