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C9F86" w14:textId="77777777" w:rsidR="00DA2A7E" w:rsidRPr="003261E7" w:rsidRDefault="004E0B5A" w:rsidP="00DA2A7E">
      <w:pPr>
        <w:spacing w:after="240"/>
        <w:jc w:val="right"/>
        <w:rPr>
          <w:sz w:val="22"/>
          <w:szCs w:val="22"/>
        </w:rPr>
      </w:pPr>
      <w:r w:rsidRPr="004E0B5A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4E0B5A">
        <w:rPr>
          <w:sz w:val="22"/>
          <w:szCs w:val="22"/>
        </w:rPr>
        <w:t>2023-09-21</w:t>
      </w:r>
    </w:p>
    <w:p w14:paraId="28B0C47A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206E4C45" w14:textId="77777777" w:rsidR="004E0B5A" w:rsidRPr="004E0B5A" w:rsidRDefault="004E0B5A" w:rsidP="00DA2A7E">
      <w:pPr>
        <w:spacing w:after="40"/>
        <w:rPr>
          <w:b/>
          <w:bCs/>
          <w:sz w:val="22"/>
          <w:szCs w:val="22"/>
        </w:rPr>
      </w:pPr>
      <w:r w:rsidRPr="004E0B5A">
        <w:rPr>
          <w:b/>
          <w:bCs/>
          <w:sz w:val="22"/>
          <w:szCs w:val="22"/>
        </w:rPr>
        <w:t>Szpital Wojewódzki w Poznaniu</w:t>
      </w:r>
    </w:p>
    <w:p w14:paraId="4270C5A3" w14:textId="77777777" w:rsidR="00DA2A7E" w:rsidRPr="003261E7" w:rsidRDefault="004E0B5A" w:rsidP="00DA2A7E">
      <w:pPr>
        <w:spacing w:after="40"/>
        <w:rPr>
          <w:b/>
          <w:bCs/>
          <w:sz w:val="22"/>
          <w:szCs w:val="22"/>
        </w:rPr>
      </w:pPr>
      <w:r w:rsidRPr="004E0B5A">
        <w:rPr>
          <w:b/>
          <w:bCs/>
          <w:sz w:val="22"/>
          <w:szCs w:val="22"/>
        </w:rPr>
        <w:t>Dział Zamówień Publicznych</w:t>
      </w:r>
    </w:p>
    <w:p w14:paraId="7B5ADE7F" w14:textId="06331B5C" w:rsidR="00DA2A7E" w:rsidRPr="003261E7" w:rsidRDefault="00436A75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E0B5A" w:rsidRPr="004E0B5A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4E0B5A" w:rsidRPr="004E0B5A">
        <w:rPr>
          <w:sz w:val="22"/>
          <w:szCs w:val="22"/>
        </w:rPr>
        <w:t>7/19</w:t>
      </w:r>
    </w:p>
    <w:p w14:paraId="681697A2" w14:textId="77777777" w:rsidR="00DA2A7E" w:rsidRPr="003261E7" w:rsidRDefault="004E0B5A" w:rsidP="00DA2A7E">
      <w:pPr>
        <w:rPr>
          <w:sz w:val="22"/>
          <w:szCs w:val="22"/>
        </w:rPr>
      </w:pPr>
      <w:r w:rsidRPr="004E0B5A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4E0B5A">
        <w:rPr>
          <w:sz w:val="22"/>
          <w:szCs w:val="22"/>
        </w:rPr>
        <w:t>Poznań</w:t>
      </w:r>
    </w:p>
    <w:p w14:paraId="7534ADD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0FEBBEC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77C0EE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D544FF0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E0B5A" w:rsidRPr="003261E7" w14:paraId="0DA62220" w14:textId="77777777" w:rsidTr="007D5103">
        <w:trPr>
          <w:trHeight w:val="638"/>
        </w:trPr>
        <w:tc>
          <w:tcPr>
            <w:tcW w:w="959" w:type="dxa"/>
            <w:shd w:val="clear" w:color="auto" w:fill="auto"/>
          </w:tcPr>
          <w:p w14:paraId="268BB34F" w14:textId="77777777" w:rsidR="004E0B5A" w:rsidRPr="003261E7" w:rsidRDefault="004E0B5A" w:rsidP="007D51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6AA0C2" w14:textId="34EB4E21" w:rsidR="004E0B5A" w:rsidRPr="003261E7" w:rsidRDefault="004E0B5A" w:rsidP="007D51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0B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0B5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E0B5A">
              <w:rPr>
                <w:b/>
                <w:bCs/>
                <w:sz w:val="22"/>
                <w:szCs w:val="22"/>
              </w:rPr>
              <w:t>Przegląd i naprawa aparatu do gazometrii - powtórka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E0B5A">
              <w:rPr>
                <w:b/>
                <w:sz w:val="22"/>
                <w:szCs w:val="22"/>
              </w:rPr>
              <w:t>SZW/DZP/98/2023</w:t>
            </w:r>
          </w:p>
        </w:tc>
      </w:tr>
    </w:tbl>
    <w:p w14:paraId="3977CB77" w14:textId="77777777" w:rsidR="004E0B5A" w:rsidRPr="004E0B5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E0B5A" w:rsidRPr="004E0B5A">
        <w:rPr>
          <w:b/>
          <w:sz w:val="22"/>
          <w:szCs w:val="22"/>
        </w:rPr>
        <w:t>Szpital Wojewódzki w Poznaniu</w:t>
      </w:r>
    </w:p>
    <w:p w14:paraId="43C563A8" w14:textId="77777777" w:rsidR="00DA2A7E" w:rsidRDefault="004E0B5A" w:rsidP="00DA2A7E">
      <w:pPr>
        <w:spacing w:before="480" w:after="120" w:line="276" w:lineRule="auto"/>
        <w:jc w:val="both"/>
        <w:rPr>
          <w:sz w:val="22"/>
          <w:szCs w:val="22"/>
        </w:rPr>
      </w:pPr>
      <w:r w:rsidRPr="004E0B5A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4E0B5A">
        <w:rPr>
          <w:sz w:val="22"/>
          <w:szCs w:val="22"/>
        </w:rPr>
        <w:t>(</w:t>
      </w:r>
      <w:proofErr w:type="spellStart"/>
      <w:r w:rsidRPr="004E0B5A">
        <w:rPr>
          <w:sz w:val="22"/>
          <w:szCs w:val="22"/>
        </w:rPr>
        <w:t>t.j</w:t>
      </w:r>
      <w:proofErr w:type="spellEnd"/>
      <w:r w:rsidRPr="004E0B5A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068CEC31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E0B5A" w:rsidRPr="007240DA" w14:paraId="45B7791A" w14:textId="77777777" w:rsidTr="007D5103">
        <w:tc>
          <w:tcPr>
            <w:tcW w:w="2660" w:type="dxa"/>
            <w:shd w:val="clear" w:color="auto" w:fill="auto"/>
          </w:tcPr>
          <w:p w14:paraId="674DC434" w14:textId="77777777" w:rsidR="004E0B5A" w:rsidRPr="007240DA" w:rsidRDefault="004E0B5A" w:rsidP="007D510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E0B5A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D6CE5C5" w14:textId="42210ECC" w:rsidR="004E0B5A" w:rsidRPr="007240DA" w:rsidRDefault="004E0B5A" w:rsidP="007D5103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E0B5A">
              <w:rPr>
                <w:sz w:val="22"/>
                <w:szCs w:val="22"/>
              </w:rPr>
              <w:t xml:space="preserve">nie złożono żadnego wniosku o dopuszczenie do udziału </w:t>
            </w:r>
            <w:r w:rsidR="00436A75">
              <w:rPr>
                <w:sz w:val="22"/>
                <w:szCs w:val="22"/>
              </w:rPr>
              <w:br/>
            </w:r>
            <w:r w:rsidRPr="004E0B5A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2AADBFAD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69F1288" w14:textId="77777777" w:rsidR="00DA2A7E" w:rsidRPr="003261E7" w:rsidRDefault="004E0B5A" w:rsidP="00DA2A7E">
      <w:pPr>
        <w:spacing w:after="480" w:line="276" w:lineRule="auto"/>
        <w:jc w:val="both"/>
        <w:rPr>
          <w:sz w:val="22"/>
          <w:szCs w:val="22"/>
        </w:rPr>
      </w:pPr>
      <w:r w:rsidRPr="004E0B5A">
        <w:rPr>
          <w:sz w:val="22"/>
          <w:szCs w:val="22"/>
        </w:rPr>
        <w:t>Do upływu terminu składania ofert nie wpłynęła żadna oferta.</w:t>
      </w:r>
    </w:p>
    <w:p w14:paraId="428A2CC3" w14:textId="77777777" w:rsidR="00436A75" w:rsidRDefault="00436A75" w:rsidP="00436A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E7E2A96" w14:textId="77777777" w:rsidR="00436A75" w:rsidRDefault="00436A75" w:rsidP="00436A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8397036" w14:textId="49E4181F" w:rsidR="00436A75" w:rsidRDefault="00436A75" w:rsidP="00436A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E929E2A" w14:textId="77777777" w:rsidR="00436A75" w:rsidRDefault="00436A75" w:rsidP="00436A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9CA5CDE" w14:textId="77777777" w:rsidR="00436A75" w:rsidRDefault="00436A75" w:rsidP="00436A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3597F8C" w14:textId="77777777" w:rsidR="00436A75" w:rsidRDefault="00436A75" w:rsidP="00436A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9E567D8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50CDBD62" w14:textId="0941748A" w:rsidR="00DA2A7E" w:rsidRDefault="004E0B5A" w:rsidP="00DA2A7E">
      <w:pPr>
        <w:spacing w:line="276" w:lineRule="auto"/>
        <w:jc w:val="right"/>
        <w:rPr>
          <w:i/>
          <w:sz w:val="24"/>
        </w:rPr>
      </w:pPr>
      <w:r w:rsidRPr="004E0B5A">
        <w:rPr>
          <w:sz w:val="22"/>
          <w:szCs w:val="22"/>
        </w:rPr>
        <w:t xml:space="preserve">  </w:t>
      </w:r>
    </w:p>
    <w:p w14:paraId="7FE7325D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15DF8" w14:textId="77777777" w:rsidR="00F46D1A" w:rsidRDefault="00F46D1A">
      <w:r>
        <w:separator/>
      </w:r>
    </w:p>
  </w:endnote>
  <w:endnote w:type="continuationSeparator" w:id="0">
    <w:p w14:paraId="742AD55E" w14:textId="77777777" w:rsidR="00F46D1A" w:rsidRDefault="00F46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142C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2C6F3D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D4A1D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305DC84">
        <v:line id="_x0000_s1025" style="position:absolute;left:0;text-align:left;z-index:251657728" from="-3.85pt,8.75pt" to="455.15pt,8.75pt"/>
      </w:pict>
    </w:r>
  </w:p>
  <w:p w14:paraId="15F0EA9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A9A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72971" w14:textId="77777777" w:rsidR="003F0CBE" w:rsidRDefault="003F0CBE">
    <w:pPr>
      <w:pStyle w:val="Stopka"/>
      <w:tabs>
        <w:tab w:val="clear" w:pos="4536"/>
      </w:tabs>
      <w:jc w:val="center"/>
    </w:pPr>
  </w:p>
  <w:p w14:paraId="575D949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28378" w14:textId="77777777" w:rsidR="00F46D1A" w:rsidRDefault="00F46D1A">
      <w:r>
        <w:separator/>
      </w:r>
    </w:p>
  </w:footnote>
  <w:footnote w:type="continuationSeparator" w:id="0">
    <w:p w14:paraId="496153CE" w14:textId="77777777" w:rsidR="00F46D1A" w:rsidRDefault="00F46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A94D3" w14:textId="77777777" w:rsidR="004E0B5A" w:rsidRDefault="004E0B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EB868" w14:textId="77777777" w:rsidR="004E0B5A" w:rsidRDefault="004E0B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DABA0" w14:textId="77777777" w:rsidR="004E0B5A" w:rsidRDefault="004E0B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7157542">
    <w:abstractNumId w:val="5"/>
  </w:num>
  <w:num w:numId="2" w16cid:durableId="1020397919">
    <w:abstractNumId w:val="10"/>
  </w:num>
  <w:num w:numId="3" w16cid:durableId="1166168057">
    <w:abstractNumId w:val="4"/>
  </w:num>
  <w:num w:numId="4" w16cid:durableId="1492525775">
    <w:abstractNumId w:val="9"/>
  </w:num>
  <w:num w:numId="5" w16cid:durableId="499934000">
    <w:abstractNumId w:val="1"/>
  </w:num>
  <w:num w:numId="6" w16cid:durableId="1875266739">
    <w:abstractNumId w:val="2"/>
  </w:num>
  <w:num w:numId="7" w16cid:durableId="1196776901">
    <w:abstractNumId w:val="8"/>
  </w:num>
  <w:num w:numId="8" w16cid:durableId="353583034">
    <w:abstractNumId w:val="6"/>
  </w:num>
  <w:num w:numId="9" w16cid:durableId="221526458">
    <w:abstractNumId w:val="3"/>
  </w:num>
  <w:num w:numId="10" w16cid:durableId="1480268505">
    <w:abstractNumId w:val="0"/>
  </w:num>
  <w:num w:numId="11" w16cid:durableId="7759515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D1A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36A75"/>
    <w:rsid w:val="00467255"/>
    <w:rsid w:val="004E0B5A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46D1A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BD0AB6"/>
  <w15:chartTrackingRefBased/>
  <w15:docId w15:val="{6DF97E34-7B99-4BD9-BB71-79C1BCCE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7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2023-09-21T09:29:00Z</cp:lastPrinted>
  <dcterms:created xsi:type="dcterms:W3CDTF">2023-09-21T09:29:00Z</dcterms:created>
  <dcterms:modified xsi:type="dcterms:W3CDTF">2023-09-21T09:29:00Z</dcterms:modified>
</cp:coreProperties>
</file>