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F7703" w:rsidRPr="004F7703">
        <w:rPr>
          <w:rFonts w:ascii="Tahoma" w:hAnsi="Tahoma" w:cs="Tahoma"/>
          <w:bCs/>
          <w:sz w:val="20"/>
        </w:rPr>
        <w:t>NZ/54/D/P/AC/2023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F7703" w:rsidRPr="004F7703">
        <w:rPr>
          <w:rFonts w:ascii="Tahoma" w:hAnsi="Tahoma" w:cs="Tahoma"/>
          <w:b/>
          <w:bCs/>
          <w:sz w:val="18"/>
        </w:rPr>
        <w:t>Dostawy różnych artykułów i materiałów biurowych ujęte w dziewięciu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>
        <w:rPr>
          <w:rFonts w:ascii="Georgia" w:hAnsi="Georgia"/>
        </w:rPr>
        <w:t xml:space="preserve"> </w:t>
      </w:r>
      <w:r w:rsidRPr="00E51127">
        <w:rPr>
          <w:rFonts w:ascii="Georgia" w:hAnsi="Georgia"/>
        </w:rPr>
        <w:t>Sztućce i kubki jednorazowego użytku</w:t>
      </w:r>
      <w:r>
        <w:rPr>
          <w:rFonts w:ascii="Georgia" w:hAnsi="Georgia"/>
        </w:rPr>
        <w:t xml:space="preserve">.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Pr="00E51127">
        <w:rPr>
          <w:rFonts w:ascii="Georgia" w:hAnsi="Georgia"/>
        </w:rPr>
        <w:t>Pieczątki</w:t>
      </w:r>
      <w:r>
        <w:rPr>
          <w:rFonts w:ascii="Georgia" w:hAnsi="Georgia"/>
        </w:rPr>
        <w:t>.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rPr>
          <w:rFonts w:ascii="Georgia" w:hAnsi="Georgia"/>
          <w:sz w:val="20"/>
        </w:rPr>
      </w:pP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Pr="00544339">
        <w:rPr>
          <w:rFonts w:ascii="Georgia" w:hAnsi="Georgia"/>
        </w:rPr>
        <w:t>Pojemniki plastikowe</w:t>
      </w:r>
      <w:r>
        <w:rPr>
          <w:rFonts w:ascii="Georgia" w:hAnsi="Georgia"/>
        </w:rPr>
        <w:t>.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Pr="00544339">
        <w:rPr>
          <w:rFonts w:ascii="Georgia" w:hAnsi="Georgia"/>
        </w:rPr>
        <w:t>Dozowniki TORK papieru toaletowego, ręcznikowego oraz mydła</w:t>
      </w:r>
      <w:r>
        <w:rPr>
          <w:rFonts w:ascii="Georgia" w:hAnsi="Georgia"/>
        </w:rPr>
        <w:t>.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5: </w:t>
      </w:r>
      <w:r w:rsidRPr="00544339">
        <w:rPr>
          <w:rFonts w:ascii="Georgia" w:hAnsi="Georgia"/>
        </w:rPr>
        <w:t>Dozowniki papieru toaletowego, ręcznikowego oraz mydła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>
        <w:rPr>
          <w:rFonts w:ascii="Georgia" w:hAnsi="Georgia"/>
        </w:rPr>
        <w:t xml:space="preserve">Materiały biurowe.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>
        <w:rPr>
          <w:rFonts w:ascii="Georgia" w:hAnsi="Georgia"/>
        </w:rPr>
        <w:t xml:space="preserve">Akcesoria komputerowe.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>
        <w:rPr>
          <w:rFonts w:ascii="Georgia" w:hAnsi="Georgia"/>
        </w:rPr>
        <w:t>Baterie.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9:</w:t>
      </w:r>
      <w:r w:rsidR="004D5676">
        <w:rPr>
          <w:rFonts w:ascii="Georgia" w:hAnsi="Georgia"/>
        </w:rPr>
        <w:t xml:space="preserve"> Płytki CD, DVD</w:t>
      </w:r>
      <w:r>
        <w:rPr>
          <w:rFonts w:ascii="Georgia" w:hAnsi="Georgia"/>
        </w:rPr>
        <w:t>.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47D9" w:rsidRDefault="007047D9" w:rsidP="007047D9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047D9" w:rsidRDefault="007047D9" w:rsidP="007047D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7047D9" w:rsidRPr="00AB43F2" w:rsidRDefault="007047D9" w:rsidP="007047D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7047D9" w:rsidRDefault="007047D9" w:rsidP="007047D9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7047D9" w:rsidRDefault="007047D9" w:rsidP="007047D9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7047D9" w:rsidRDefault="007047D9" w:rsidP="007047D9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7047D9" w:rsidTr="006F4D05">
        <w:trPr>
          <w:trHeight w:val="8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47D9" w:rsidRPr="00BF6FCC" w:rsidRDefault="007047D9" w:rsidP="00180E1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47D9" w:rsidRPr="00BF6FCC" w:rsidRDefault="007047D9" w:rsidP="00180E1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47D9" w:rsidRPr="00BF6FCC" w:rsidRDefault="007047D9" w:rsidP="00180E1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47D9" w:rsidTr="00180E16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7047D9" w:rsidRDefault="007047D9" w:rsidP="00180E1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7047D9" w:rsidRDefault="007047D9" w:rsidP="00180E1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7047D9" w:rsidRDefault="007047D9" w:rsidP="00180E16">
            <w:pPr>
              <w:rPr>
                <w:sz w:val="20"/>
                <w:szCs w:val="20"/>
              </w:rPr>
            </w:pPr>
          </w:p>
        </w:tc>
      </w:tr>
      <w:tr w:rsidR="007047D9" w:rsidTr="00E65BDD">
        <w:trPr>
          <w:gridAfter w:val="1"/>
          <w:wAfter w:w="3159" w:type="dxa"/>
          <w:trHeight w:val="80"/>
        </w:trPr>
        <w:tc>
          <w:tcPr>
            <w:tcW w:w="2083" w:type="dxa"/>
            <w:gridSpan w:val="2"/>
            <w:hideMark/>
          </w:tcPr>
          <w:p w:rsidR="007047D9" w:rsidRDefault="007047D9" w:rsidP="00180E1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7047D9" w:rsidRDefault="007047D9" w:rsidP="00180E1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7047D9" w:rsidRDefault="007047D9" w:rsidP="00180E16">
            <w:pPr>
              <w:rPr>
                <w:sz w:val="20"/>
                <w:szCs w:val="20"/>
              </w:rPr>
            </w:pPr>
          </w:p>
        </w:tc>
      </w:tr>
      <w:tr w:rsidR="00950146" w:rsidTr="006F4D05">
        <w:trPr>
          <w:gridAfter w:val="1"/>
          <w:wAfter w:w="3159" w:type="dxa"/>
          <w:trHeight w:val="80"/>
        </w:trPr>
        <w:tc>
          <w:tcPr>
            <w:tcW w:w="2083" w:type="dxa"/>
            <w:gridSpan w:val="2"/>
          </w:tcPr>
          <w:p w:rsidR="00950146" w:rsidRDefault="00950146" w:rsidP="00180E1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</w:tcPr>
          <w:p w:rsidR="00950146" w:rsidRDefault="00950146" w:rsidP="00180E1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:rsidR="00950146" w:rsidRDefault="00950146" w:rsidP="00180E16">
            <w:pPr>
              <w:rPr>
                <w:sz w:val="20"/>
                <w:szCs w:val="20"/>
              </w:rPr>
            </w:pPr>
          </w:p>
        </w:tc>
      </w:tr>
      <w:tr w:rsidR="007047D9" w:rsidTr="00180E16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047D9" w:rsidRDefault="007047D9" w:rsidP="00180E1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7047D9" w:rsidTr="00180E16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7047D9" w:rsidTr="00180E16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7D9" w:rsidRDefault="007047D9" w:rsidP="00180E1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7047D9" w:rsidTr="00180E16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7D9" w:rsidRDefault="007047D9" w:rsidP="00180E1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7047D9" w:rsidTr="00180E16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47D9" w:rsidRDefault="007047D9" w:rsidP="00180E1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7D9" w:rsidRDefault="007047D9" w:rsidP="00180E1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7047D9" w:rsidRDefault="007047D9" w:rsidP="007047D9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7047D9" w:rsidRDefault="007047D9" w:rsidP="007047D9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7047D9" w:rsidRDefault="007047D9" w:rsidP="007047D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7047D9" w:rsidRDefault="007047D9" w:rsidP="007047D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62668B" w:rsidRDefault="007047D9" w:rsidP="0062668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</w:t>
      </w:r>
      <w:r w:rsidR="0062668B" w:rsidRPr="0062668B">
        <w:rPr>
          <w:rFonts w:ascii="Tahoma" w:hAnsi="Tahoma" w:cs="Tahoma"/>
          <w:sz w:val="18"/>
        </w:rPr>
        <w:t xml:space="preserve"> </w:t>
      </w:r>
    </w:p>
    <w:p w:rsidR="0062668B" w:rsidRDefault="0062668B" w:rsidP="0062668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7047D9" w:rsidRPr="0062668B" w:rsidRDefault="0062668B" w:rsidP="0062668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62668B" w:rsidRDefault="0062668B" w:rsidP="007047D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2668B" w:rsidRDefault="0062668B" w:rsidP="007047D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2668B" w:rsidRDefault="0062668B" w:rsidP="007047D9">
      <w:pPr>
        <w:spacing w:line="240" w:lineRule="atLeast"/>
        <w:jc w:val="both"/>
        <w:rPr>
          <w:rFonts w:ascii="Tahoma" w:hAnsi="Tahoma" w:cs="Tahoma"/>
          <w:sz w:val="18"/>
        </w:rPr>
      </w:pPr>
    </w:p>
    <w:p w:rsidR="007047D9" w:rsidRDefault="007047D9" w:rsidP="007047D9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>
      <w:bookmarkStart w:id="0" w:name="_GoBack"/>
      <w:bookmarkEnd w:id="0"/>
    </w:p>
    <w:sectPr w:rsidR="00606FAB" w:rsidRPr="000D4867" w:rsidSect="00F37789">
      <w:headerReference w:type="default" r:id="rId7"/>
      <w:footerReference w:type="default" r:id="rId8"/>
      <w:pgSz w:w="11906" w:h="16838"/>
      <w:pgMar w:top="48" w:right="851" w:bottom="851" w:left="1134" w:header="709" w:footer="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02E" w:rsidRDefault="00DE602E">
      <w:r>
        <w:separator/>
      </w:r>
    </w:p>
  </w:endnote>
  <w:endnote w:type="continuationSeparator" w:id="0">
    <w:p w:rsidR="00DE602E" w:rsidRDefault="00DE6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02E" w:rsidRDefault="00DE602E">
      <w:r>
        <w:separator/>
      </w:r>
    </w:p>
  </w:footnote>
  <w:footnote w:type="continuationSeparator" w:id="0">
    <w:p w:rsidR="00DE602E" w:rsidRDefault="00DE6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02E"/>
    <w:rsid w:val="00020F7D"/>
    <w:rsid w:val="000867FD"/>
    <w:rsid w:val="000D4867"/>
    <w:rsid w:val="00101BF2"/>
    <w:rsid w:val="00156BE1"/>
    <w:rsid w:val="001F5414"/>
    <w:rsid w:val="00203C73"/>
    <w:rsid w:val="002346CB"/>
    <w:rsid w:val="002827B1"/>
    <w:rsid w:val="003F5AA9"/>
    <w:rsid w:val="00446A72"/>
    <w:rsid w:val="00460999"/>
    <w:rsid w:val="004D5676"/>
    <w:rsid w:val="004F7703"/>
    <w:rsid w:val="00606FAB"/>
    <w:rsid w:val="0062668B"/>
    <w:rsid w:val="006F4D05"/>
    <w:rsid w:val="007047D9"/>
    <w:rsid w:val="00741AC8"/>
    <w:rsid w:val="007E675E"/>
    <w:rsid w:val="0085644D"/>
    <w:rsid w:val="009200B1"/>
    <w:rsid w:val="00950146"/>
    <w:rsid w:val="009C19AD"/>
    <w:rsid w:val="00A02D66"/>
    <w:rsid w:val="00C446A2"/>
    <w:rsid w:val="00C8648B"/>
    <w:rsid w:val="00D3160B"/>
    <w:rsid w:val="00DE602E"/>
    <w:rsid w:val="00E65BDD"/>
    <w:rsid w:val="00EF356C"/>
    <w:rsid w:val="00F3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E571FC-AEF9-4E0A-AD2C-629ED83F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835</Words>
  <Characters>12256</Characters>
  <Application>Microsoft Office Word</Application>
  <DocSecurity>0</DocSecurity>
  <Lines>102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22</cp:revision>
  <cp:lastPrinted>2001-01-24T12:21:00Z</cp:lastPrinted>
  <dcterms:created xsi:type="dcterms:W3CDTF">2023-09-20T08:34:00Z</dcterms:created>
  <dcterms:modified xsi:type="dcterms:W3CDTF">2023-09-20T08:45:00Z</dcterms:modified>
</cp:coreProperties>
</file>