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73AEC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D2BA1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DD2BA1">
        <w:rPr>
          <w:rFonts w:ascii="Arial" w:hAnsi="Arial" w:cs="Arial"/>
        </w:rPr>
        <w:t>SZPITAL WOJEWÓDZKI W POZNANIU</w:t>
      </w:r>
    </w:p>
    <w:p w:rsidR="006676AE" w:rsidRPr="0012157F" w:rsidRDefault="00DD2BA1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D2BA1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D2BA1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D2BA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D2BA1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D2BA1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D2BA1" w:rsidRPr="0012157F" w:rsidTr="00CA46C2">
        <w:tc>
          <w:tcPr>
            <w:tcW w:w="9104" w:type="dxa"/>
            <w:shd w:val="clear" w:color="auto" w:fill="D9D9D9"/>
          </w:tcPr>
          <w:p w:rsidR="00DD2BA1" w:rsidRPr="0012157F" w:rsidRDefault="00DD2BA1" w:rsidP="00CA46C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D2BA1" w:rsidRPr="0012157F" w:rsidRDefault="00DD2BA1" w:rsidP="00CA46C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D2BA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DD2BA1" w:rsidRPr="00612283" w:rsidRDefault="00DD2BA1" w:rsidP="00CA46C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D2BA1" w:rsidRPr="00612283" w:rsidRDefault="00DD2BA1" w:rsidP="00CA46C2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D2BA1" w:rsidRPr="0012157F" w:rsidRDefault="00DD2BA1" w:rsidP="00CA46C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D2BA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2BA1">
        <w:rPr>
          <w:rFonts w:ascii="Arial" w:hAnsi="Arial" w:cs="Arial"/>
          <w:b/>
          <w:sz w:val="24"/>
          <w:szCs w:val="24"/>
        </w:rPr>
        <w:t>Dostawa usług telekomunikacyjnych stacjonarnych, komórkowych oraz transmisji danych celem zabezpieczenia potrzeb Szpitala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D2BA1" w:rsidRPr="00DD2BA1">
        <w:rPr>
          <w:rFonts w:ascii="Arial" w:hAnsi="Arial" w:cs="Arial"/>
          <w:b/>
          <w:sz w:val="24"/>
          <w:szCs w:val="24"/>
        </w:rPr>
        <w:t>SZW/DZP/105/2023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D2BA1" w:rsidRPr="00DD2BA1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</w:t>
      </w:r>
      <w:r w:rsidR="00F73AEC">
        <w:rPr>
          <w:rFonts w:ascii="Arial" w:hAnsi="Arial" w:cs="Arial"/>
          <w:sz w:val="24"/>
          <w:szCs w:val="24"/>
        </w:rPr>
        <w:t>109 ust 1 pkt 4</w:t>
      </w:r>
      <w:r w:rsidRPr="0012157F">
        <w:rPr>
          <w:rFonts w:ascii="Arial" w:hAnsi="Arial" w:cs="Arial"/>
          <w:sz w:val="24"/>
          <w:szCs w:val="24"/>
        </w:rPr>
        <w:t xml:space="preserve">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F73AEC" w:rsidRPr="00F73AEC" w:rsidRDefault="00F73AEC" w:rsidP="00F73AEC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Oświadczam, że </w:t>
      </w:r>
      <w:r w:rsidRPr="00F73AEC">
        <w:rPr>
          <w:rFonts w:ascii="Arial" w:hAnsi="Arial" w:cs="Arial"/>
          <w:iCs/>
          <w:sz w:val="24"/>
          <w:szCs w:val="24"/>
        </w:rPr>
        <w:t>zamierzamy / nie zamierzamy powierzyć realizację następujących części zamówienia podwykonawcom*:</w:t>
      </w:r>
    </w:p>
    <w:p w:rsidR="00F73AEC" w:rsidRPr="00F73AEC" w:rsidRDefault="00F73AEC" w:rsidP="00F73AEC">
      <w:pPr>
        <w:spacing w:line="276" w:lineRule="auto"/>
        <w:jc w:val="both"/>
        <w:rPr>
          <w:rFonts w:ascii="Arial" w:hAnsi="Arial" w:cs="Arial"/>
          <w:iCs/>
          <w:sz w:val="20"/>
          <w:szCs w:val="20"/>
        </w:rPr>
      </w:pPr>
    </w:p>
    <w:tbl>
      <w:tblPr>
        <w:tblW w:w="0" w:type="dxa"/>
        <w:jc w:val="center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F73AEC" w:rsidRPr="00F73AEC" w:rsidTr="00F73AEC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F73AEC">
              <w:rPr>
                <w:rFonts w:ascii="Arial" w:hAnsi="Arial" w:cs="Arial"/>
                <w:iCs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F73AEC">
              <w:rPr>
                <w:rFonts w:ascii="Arial" w:hAnsi="Arial" w:cs="Arial"/>
                <w:iCs/>
                <w:sz w:val="20"/>
                <w:szCs w:val="20"/>
              </w:rPr>
              <w:t xml:space="preserve">Opis części zamówienia, którą Wykonawca </w:t>
            </w:r>
          </w:p>
          <w:p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F73AEC">
              <w:rPr>
                <w:rFonts w:ascii="Arial" w:hAnsi="Arial" w:cs="Arial"/>
                <w:i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F73AEC">
              <w:rPr>
                <w:rFonts w:ascii="Arial" w:hAnsi="Arial" w:cs="Arial"/>
                <w:iCs/>
                <w:sz w:val="20"/>
                <w:szCs w:val="20"/>
              </w:rPr>
              <w:t>Nazwa Podwykonawcy</w:t>
            </w:r>
          </w:p>
        </w:tc>
      </w:tr>
      <w:tr w:rsidR="00F73AEC" w:rsidRPr="00F73AEC" w:rsidTr="00F73AEC">
        <w:trPr>
          <w:trHeight w:val="41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F73AEC" w:rsidRPr="00F73AEC" w:rsidTr="00F73AEC">
        <w:trPr>
          <w:trHeight w:val="41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:rsidR="00F73AEC" w:rsidRPr="00F73AEC" w:rsidRDefault="00F73AEC" w:rsidP="00F73AEC">
      <w:pPr>
        <w:spacing w:line="276" w:lineRule="auto"/>
        <w:jc w:val="both"/>
        <w:rPr>
          <w:rFonts w:ascii="Arial" w:hAnsi="Arial" w:cs="Arial"/>
          <w:iCs/>
          <w:sz w:val="20"/>
          <w:szCs w:val="20"/>
        </w:rPr>
      </w:pP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2DB" w:rsidRDefault="008522DB" w:rsidP="0038231F">
      <w:pPr>
        <w:spacing w:after="0" w:line="240" w:lineRule="auto"/>
      </w:pPr>
      <w:r>
        <w:separator/>
      </w:r>
    </w:p>
  </w:endnote>
  <w:endnote w:type="continuationSeparator" w:id="0">
    <w:p w:rsidR="008522DB" w:rsidRDefault="00852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BA1" w:rsidRDefault="00DD2B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420C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420C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BA1" w:rsidRDefault="00DD2B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2DB" w:rsidRDefault="008522DB" w:rsidP="0038231F">
      <w:pPr>
        <w:spacing w:after="0" w:line="240" w:lineRule="auto"/>
      </w:pPr>
      <w:r>
        <w:separator/>
      </w:r>
    </w:p>
  </w:footnote>
  <w:footnote w:type="continuationSeparator" w:id="0">
    <w:p w:rsidR="008522DB" w:rsidRDefault="008522D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BA1" w:rsidRDefault="00DD2B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BA1" w:rsidRDefault="00DD2B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BA1" w:rsidRDefault="00DD2B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2D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22DB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20C2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2BA1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3AEC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812DA6F-FB49-4C2D-BAC5-C1A6705A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7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9EA63-DE1A-41BE-84F1-725B7D1C9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686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2016-07-26T10:32:00Z</cp:lastPrinted>
  <dcterms:created xsi:type="dcterms:W3CDTF">2023-09-21T08:29:00Z</dcterms:created>
  <dcterms:modified xsi:type="dcterms:W3CDTF">2023-09-21T08:29:00Z</dcterms:modified>
</cp:coreProperties>
</file>