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D87FF7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87FF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D87FF7" w:rsidRPr="00D87FF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12 </w:t>
      </w:r>
      <w:r w:rsidRPr="00D87FF7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D87FF7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D87FF7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D87FF7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87FF7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D87FF7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D87FF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87FF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D87FF7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D87FF7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87FF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D87FF7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D87FF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87FF7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87FF7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  <w:bookmarkStart w:id="0" w:name="_GoBack"/>
      <w:bookmarkEnd w:id="0"/>
    </w:p>
    <w:p w:rsidR="00BC121E" w:rsidRPr="00D87FF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3FEC" w:rsidRPr="00D87FF7" w:rsidTr="00EA568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13FEC" w:rsidRPr="00D87FF7" w:rsidRDefault="00613FEC" w:rsidP="00EA568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13FEC" w:rsidRPr="00D87FF7" w:rsidRDefault="00613FEC" w:rsidP="00EA5688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87FF7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87FF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87FF7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D87FF7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87FF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87FF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13FEC" w:rsidRPr="00D87FF7" w:rsidRDefault="00613FEC" w:rsidP="00EA568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13FEC" w:rsidRPr="00D87FF7" w:rsidRDefault="00613FEC" w:rsidP="00EA568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87FF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D87FF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7FF7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D87FF7" w:rsidRDefault="00613FE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87FF7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sprzętu medycznego i jednorazowego użytku</w:t>
      </w:r>
    </w:p>
    <w:p w:rsidR="00BC121E" w:rsidRPr="00D87FF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87F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13FEC" w:rsidRPr="00D87FF7">
        <w:rPr>
          <w:rFonts w:ascii="Arial Narrow" w:eastAsia="Times New Roman" w:hAnsi="Arial Narrow" w:cs="Arial"/>
          <w:b/>
          <w:sz w:val="24"/>
          <w:szCs w:val="24"/>
          <w:lang w:eastAsia="pl-PL"/>
        </w:rPr>
        <w:t>111/2023</w:t>
      </w:r>
    </w:p>
    <w:p w:rsidR="00BC121E" w:rsidRPr="00D87FF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87F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613FEC" w:rsidRPr="00D87FF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D87FF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D87FF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D87FF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87FF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87FF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87FF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D87FF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D87FF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7FF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87FF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D87FF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7FF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87FF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7F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7FF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7FF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87FF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7F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7F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7F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87FF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7F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7F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7F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87FF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87FF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D87FF7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87FF7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D87FF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87FF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87FF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87FF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D87FF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87FF7" w:rsidTr="00620E37">
        <w:tc>
          <w:tcPr>
            <w:tcW w:w="2660" w:type="dxa"/>
            <w:shd w:val="clear" w:color="auto" w:fill="auto"/>
          </w:tcPr>
          <w:p w:rsidR="00BC121E" w:rsidRPr="00D87F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87F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D87FF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D87F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87F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87FF7" w:rsidRDefault="00613FE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87F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D87F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D87FF7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D87FF7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D87FF7" w:rsidRDefault="00106AC7" w:rsidP="00BC121E">
      <w:pPr>
        <w:rPr>
          <w:rFonts w:ascii="Arial Narrow" w:hAnsi="Arial Narrow"/>
        </w:rPr>
      </w:pPr>
    </w:p>
    <w:sectPr w:rsidR="00106AC7" w:rsidRPr="00D87FF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B39" w:rsidRDefault="00FF3B39">
      <w:r>
        <w:separator/>
      </w:r>
    </w:p>
  </w:endnote>
  <w:endnote w:type="continuationSeparator" w:id="0">
    <w:p w:rsidR="00FF3B39" w:rsidRDefault="00FF3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F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F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EC" w:rsidRDefault="00613F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B39" w:rsidRDefault="00FF3B39">
      <w:r>
        <w:separator/>
      </w:r>
    </w:p>
  </w:footnote>
  <w:footnote w:type="continuationSeparator" w:id="0">
    <w:p w:rsidR="00FF3B39" w:rsidRDefault="00FF3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EC" w:rsidRDefault="00613F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EC" w:rsidRDefault="00613F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EC" w:rsidRDefault="00613F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B3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13FEC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9667A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87FF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3B3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79AE7-F68E-4715-8214-BC2089E8D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2023-09-20T11:32:00Z</cp:lastPrinted>
  <dcterms:created xsi:type="dcterms:W3CDTF">2023-09-20T11:31:00Z</dcterms:created>
  <dcterms:modified xsi:type="dcterms:W3CDTF">2023-09-20T11:32:00Z</dcterms:modified>
</cp:coreProperties>
</file>