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8D85E" w14:textId="77777777" w:rsidR="00D665F5" w:rsidRPr="008E5A7E" w:rsidRDefault="002C3DA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E5A7E">
        <w:rPr>
          <w:sz w:val="22"/>
          <w:szCs w:val="22"/>
        </w:rPr>
        <w:t>Poznań</w:t>
      </w:r>
      <w:r w:rsidR="00D665F5" w:rsidRPr="008E5A7E">
        <w:rPr>
          <w:sz w:val="22"/>
          <w:szCs w:val="22"/>
        </w:rPr>
        <w:t xml:space="preserve"> dnia: </w:t>
      </w:r>
      <w:r w:rsidRPr="008E5A7E">
        <w:rPr>
          <w:sz w:val="22"/>
          <w:szCs w:val="22"/>
        </w:rPr>
        <w:t>2023-09-25</w:t>
      </w:r>
    </w:p>
    <w:p w14:paraId="73516E47" w14:textId="77777777" w:rsidR="00D665F5" w:rsidRPr="008E5A7E" w:rsidRDefault="00D665F5" w:rsidP="00D665F5">
      <w:pPr>
        <w:spacing w:after="240"/>
        <w:jc w:val="right"/>
        <w:rPr>
          <w:sz w:val="22"/>
          <w:szCs w:val="22"/>
        </w:rPr>
      </w:pPr>
    </w:p>
    <w:p w14:paraId="16009BB9" w14:textId="77777777" w:rsidR="002C3DAC" w:rsidRPr="008E5A7E" w:rsidRDefault="002C3DAC" w:rsidP="00577BC6">
      <w:pPr>
        <w:spacing w:after="40"/>
        <w:rPr>
          <w:b/>
          <w:bCs/>
          <w:sz w:val="22"/>
          <w:szCs w:val="22"/>
        </w:rPr>
      </w:pPr>
      <w:r w:rsidRPr="008E5A7E">
        <w:rPr>
          <w:b/>
          <w:bCs/>
          <w:sz w:val="22"/>
          <w:szCs w:val="22"/>
        </w:rPr>
        <w:t>Szpital Wojewódzki w Poznaniu</w:t>
      </w:r>
    </w:p>
    <w:p w14:paraId="3062BA7C" w14:textId="77777777" w:rsidR="00D665F5" w:rsidRPr="008E5A7E" w:rsidRDefault="002C3DAC" w:rsidP="00577BC6">
      <w:pPr>
        <w:spacing w:after="40"/>
        <w:rPr>
          <w:b/>
          <w:bCs/>
          <w:sz w:val="22"/>
          <w:szCs w:val="22"/>
        </w:rPr>
      </w:pPr>
      <w:r w:rsidRPr="008E5A7E">
        <w:rPr>
          <w:b/>
          <w:bCs/>
          <w:sz w:val="22"/>
          <w:szCs w:val="22"/>
        </w:rPr>
        <w:t>Dział Zamówień Publicznych</w:t>
      </w:r>
    </w:p>
    <w:p w14:paraId="5698FC50" w14:textId="11E6FB4E" w:rsidR="00D665F5" w:rsidRPr="008E5A7E" w:rsidRDefault="008E5A7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C3DAC" w:rsidRPr="008E5A7E">
        <w:rPr>
          <w:sz w:val="22"/>
          <w:szCs w:val="22"/>
        </w:rPr>
        <w:t>Juraszów</w:t>
      </w:r>
      <w:r w:rsidR="00D665F5" w:rsidRPr="008E5A7E">
        <w:rPr>
          <w:sz w:val="22"/>
          <w:szCs w:val="22"/>
        </w:rPr>
        <w:t xml:space="preserve"> </w:t>
      </w:r>
      <w:r w:rsidR="002C3DAC" w:rsidRPr="008E5A7E">
        <w:rPr>
          <w:sz w:val="22"/>
          <w:szCs w:val="22"/>
        </w:rPr>
        <w:t>7/19</w:t>
      </w:r>
    </w:p>
    <w:p w14:paraId="46147E07" w14:textId="77777777" w:rsidR="00D665F5" w:rsidRPr="008E5A7E" w:rsidRDefault="002C3DAC" w:rsidP="00D665F5">
      <w:pPr>
        <w:rPr>
          <w:sz w:val="22"/>
          <w:szCs w:val="22"/>
        </w:rPr>
      </w:pPr>
      <w:r w:rsidRPr="008E5A7E">
        <w:rPr>
          <w:sz w:val="22"/>
          <w:szCs w:val="22"/>
        </w:rPr>
        <w:t>60-479</w:t>
      </w:r>
      <w:r w:rsidR="00D665F5" w:rsidRPr="008E5A7E">
        <w:rPr>
          <w:sz w:val="22"/>
          <w:szCs w:val="22"/>
        </w:rPr>
        <w:t xml:space="preserve"> </w:t>
      </w:r>
      <w:r w:rsidRPr="008E5A7E">
        <w:rPr>
          <w:sz w:val="22"/>
          <w:szCs w:val="22"/>
        </w:rPr>
        <w:t>Poznań</w:t>
      </w:r>
    </w:p>
    <w:p w14:paraId="24260B84" w14:textId="77777777" w:rsidR="00D665F5" w:rsidRPr="008E5A7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9489DD" w14:textId="77777777" w:rsidR="00D665F5" w:rsidRPr="008E5A7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779C4FD" w14:textId="77777777" w:rsidR="00A80738" w:rsidRPr="008E5A7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E5A7E">
        <w:rPr>
          <w:sz w:val="22"/>
          <w:szCs w:val="22"/>
        </w:rPr>
        <w:t>Znak sprawy:</w:t>
      </w:r>
      <w:r w:rsidRPr="008E5A7E">
        <w:rPr>
          <w:b/>
          <w:sz w:val="22"/>
          <w:szCs w:val="22"/>
        </w:rPr>
        <w:t xml:space="preserve"> </w:t>
      </w:r>
      <w:r w:rsidR="002C3DAC" w:rsidRPr="008E5A7E">
        <w:rPr>
          <w:b/>
          <w:sz w:val="22"/>
          <w:szCs w:val="22"/>
        </w:rPr>
        <w:t>SZW/DZP/99/2023</w:t>
      </w:r>
      <w:r w:rsidR="00A80738" w:rsidRPr="008E5A7E">
        <w:rPr>
          <w:sz w:val="22"/>
          <w:szCs w:val="22"/>
        </w:rPr>
        <w:tab/>
        <w:t xml:space="preserve"> </w:t>
      </w:r>
    </w:p>
    <w:p w14:paraId="158718B8" w14:textId="77777777" w:rsidR="00A80738" w:rsidRPr="008E5A7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C1997" w14:textId="77777777" w:rsidR="00A80738" w:rsidRPr="008E5A7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FEB264" w14:textId="77777777" w:rsidR="00A80738" w:rsidRPr="008E5A7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0E559D" w14:textId="77777777" w:rsidR="00A80738" w:rsidRPr="008E5A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E5A7E">
        <w:rPr>
          <w:b/>
          <w:spacing w:val="20"/>
          <w:sz w:val="22"/>
          <w:szCs w:val="22"/>
        </w:rPr>
        <w:t>INFORMACJA Z OTWARCIA OFERT</w:t>
      </w:r>
    </w:p>
    <w:p w14:paraId="40F70CC1" w14:textId="77777777" w:rsidR="00A80738" w:rsidRPr="008E5A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0B112BC" w14:textId="77777777" w:rsidR="00C659E2" w:rsidRPr="008E5A7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E5A7E">
        <w:rPr>
          <w:bCs/>
          <w:sz w:val="22"/>
          <w:szCs w:val="22"/>
        </w:rPr>
        <w:t xml:space="preserve">Dotyczy </w:t>
      </w:r>
      <w:r w:rsidRPr="008E5A7E">
        <w:rPr>
          <w:sz w:val="22"/>
          <w:szCs w:val="22"/>
        </w:rPr>
        <w:t xml:space="preserve">postępowania o udzielenie zamówienia publicznego prowadzonego w trybie </w:t>
      </w:r>
      <w:r w:rsidR="002C3DAC" w:rsidRPr="008E5A7E">
        <w:rPr>
          <w:sz w:val="22"/>
          <w:szCs w:val="22"/>
        </w:rPr>
        <w:t xml:space="preserve">Tryb podstawowy bez negocjacji - art. 275 pkt. 1 ustawy </w:t>
      </w:r>
      <w:proofErr w:type="spellStart"/>
      <w:r w:rsidR="002C3DAC" w:rsidRPr="008E5A7E">
        <w:rPr>
          <w:sz w:val="22"/>
          <w:szCs w:val="22"/>
        </w:rPr>
        <w:t>Pzp</w:t>
      </w:r>
      <w:proofErr w:type="spellEnd"/>
      <w:r w:rsidRPr="008E5A7E">
        <w:rPr>
          <w:sz w:val="22"/>
          <w:szCs w:val="22"/>
        </w:rPr>
        <w:t xml:space="preserve"> na:</w:t>
      </w:r>
    </w:p>
    <w:p w14:paraId="0428A246" w14:textId="77777777" w:rsidR="00A80738" w:rsidRPr="008E5A7E" w:rsidRDefault="002C3D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5A7E">
        <w:rPr>
          <w:b/>
          <w:sz w:val="22"/>
          <w:szCs w:val="22"/>
        </w:rPr>
        <w:t>Przeglądy i naprawy sprzętu medycznego - powtórka</w:t>
      </w:r>
    </w:p>
    <w:p w14:paraId="25E60117" w14:textId="77777777" w:rsidR="00D665F5" w:rsidRPr="008E5A7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E5A7E">
        <w:rPr>
          <w:sz w:val="22"/>
          <w:szCs w:val="22"/>
        </w:rPr>
        <w:t>Zamawiający, działając na podstawie art. 22</w:t>
      </w:r>
      <w:r w:rsidR="00FC7F5E" w:rsidRPr="008E5A7E">
        <w:rPr>
          <w:sz w:val="22"/>
          <w:szCs w:val="22"/>
        </w:rPr>
        <w:t>2</w:t>
      </w:r>
      <w:r w:rsidRPr="008E5A7E">
        <w:rPr>
          <w:sz w:val="22"/>
          <w:szCs w:val="22"/>
        </w:rPr>
        <w:t xml:space="preserve"> ust. 5 </w:t>
      </w:r>
      <w:r w:rsidRPr="008E5A7E">
        <w:rPr>
          <w:bCs/>
          <w:sz w:val="22"/>
          <w:szCs w:val="22"/>
        </w:rPr>
        <w:t>ustawy z dnia 11 września 2019 r. Prawo zamówień publicznych</w:t>
      </w:r>
      <w:r w:rsidRPr="008E5A7E">
        <w:rPr>
          <w:sz w:val="22"/>
          <w:szCs w:val="22"/>
        </w:rPr>
        <w:t xml:space="preserve"> </w:t>
      </w:r>
      <w:r w:rsidR="002C3DAC" w:rsidRPr="008E5A7E">
        <w:rPr>
          <w:sz w:val="22"/>
          <w:szCs w:val="22"/>
        </w:rPr>
        <w:t>(</w:t>
      </w:r>
      <w:proofErr w:type="spellStart"/>
      <w:r w:rsidR="002C3DAC" w:rsidRPr="008E5A7E">
        <w:rPr>
          <w:sz w:val="22"/>
          <w:szCs w:val="22"/>
        </w:rPr>
        <w:t>t.j</w:t>
      </w:r>
      <w:proofErr w:type="spellEnd"/>
      <w:r w:rsidR="002C3DAC" w:rsidRPr="008E5A7E">
        <w:rPr>
          <w:sz w:val="22"/>
          <w:szCs w:val="22"/>
        </w:rPr>
        <w:t>. Dz. U. z 2022r. poz. 1710)</w:t>
      </w:r>
      <w:r w:rsidR="00490DC0" w:rsidRPr="008E5A7E">
        <w:rPr>
          <w:sz w:val="22"/>
          <w:szCs w:val="22"/>
        </w:rPr>
        <w:t xml:space="preserve"> </w:t>
      </w:r>
      <w:r w:rsidRPr="008E5A7E">
        <w:rPr>
          <w:sz w:val="22"/>
          <w:szCs w:val="22"/>
        </w:rPr>
        <w:t>udostępnia</w:t>
      </w:r>
      <w:r w:rsidR="00F95C33" w:rsidRPr="008E5A7E">
        <w:rPr>
          <w:sz w:val="22"/>
          <w:szCs w:val="22"/>
        </w:rPr>
        <w:t xml:space="preserve"> </w:t>
      </w:r>
      <w:r w:rsidR="004C7E9B" w:rsidRPr="008E5A7E">
        <w:rPr>
          <w:sz w:val="22"/>
          <w:szCs w:val="22"/>
        </w:rPr>
        <w:t>informacj</w:t>
      </w:r>
      <w:r w:rsidR="00577BC6" w:rsidRPr="008E5A7E">
        <w:rPr>
          <w:sz w:val="22"/>
          <w:szCs w:val="22"/>
        </w:rPr>
        <w:t>ę</w:t>
      </w:r>
      <w:r w:rsidR="00035488" w:rsidRPr="008E5A7E">
        <w:rPr>
          <w:sz w:val="22"/>
          <w:szCs w:val="22"/>
        </w:rPr>
        <w:t xml:space="preserve"> z otwarcia ofert</w:t>
      </w:r>
      <w:r w:rsidR="00577BC6" w:rsidRPr="008E5A7E">
        <w:rPr>
          <w:sz w:val="22"/>
          <w:szCs w:val="22"/>
        </w:rPr>
        <w:t>.</w:t>
      </w:r>
    </w:p>
    <w:p w14:paraId="03C4A8E6" w14:textId="5D1B76CB" w:rsidR="00A80738" w:rsidRPr="008E5A7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E5A7E">
        <w:rPr>
          <w:sz w:val="22"/>
          <w:szCs w:val="22"/>
        </w:rPr>
        <w:t>Podczas otwarcia ofert, mającego miejsce</w:t>
      </w:r>
      <w:r w:rsidR="00FF4AB1" w:rsidRPr="008E5A7E">
        <w:rPr>
          <w:sz w:val="22"/>
          <w:szCs w:val="22"/>
        </w:rPr>
        <w:t xml:space="preserve"> w dniu </w:t>
      </w:r>
      <w:r w:rsidR="008E5A7E">
        <w:rPr>
          <w:sz w:val="22"/>
          <w:szCs w:val="22"/>
        </w:rPr>
        <w:t>21.09.2023</w:t>
      </w:r>
      <w:r w:rsidR="00FF4AB1" w:rsidRPr="008E5A7E">
        <w:rPr>
          <w:sz w:val="22"/>
          <w:szCs w:val="22"/>
        </w:rPr>
        <w:t xml:space="preserve"> o godz.</w:t>
      </w:r>
      <w:r w:rsidR="008E5A7E">
        <w:rPr>
          <w:sz w:val="22"/>
          <w:szCs w:val="22"/>
        </w:rPr>
        <w:t xml:space="preserve"> 10:00</w:t>
      </w:r>
      <w:r w:rsidRPr="008E5A7E">
        <w:rPr>
          <w:sz w:val="22"/>
          <w:szCs w:val="22"/>
        </w:rPr>
        <w:t xml:space="preserve">, otwarte zostały oferty następujących </w:t>
      </w:r>
      <w:r w:rsidR="008E5A7E">
        <w:rPr>
          <w:sz w:val="22"/>
          <w:szCs w:val="22"/>
        </w:rPr>
        <w:t>W</w:t>
      </w:r>
      <w:r w:rsidRPr="008E5A7E">
        <w:rPr>
          <w:sz w:val="22"/>
          <w:szCs w:val="22"/>
        </w:rPr>
        <w:t>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260"/>
        <w:gridCol w:w="1417"/>
        <w:gridCol w:w="1134"/>
        <w:gridCol w:w="1418"/>
      </w:tblGrid>
      <w:tr w:rsidR="008E5A7E" w:rsidRPr="008E5A7E" w14:paraId="571044AB" w14:textId="06761944" w:rsidTr="008E5A7E">
        <w:tc>
          <w:tcPr>
            <w:tcW w:w="993" w:type="dxa"/>
            <w:shd w:val="clear" w:color="auto" w:fill="auto"/>
            <w:vAlign w:val="center"/>
          </w:tcPr>
          <w:p w14:paraId="2A90355B" w14:textId="77777777" w:rsidR="008E5A7E" w:rsidRPr="008E5A7E" w:rsidRDefault="008E5A7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BA791" w14:textId="77777777" w:rsidR="008E5A7E" w:rsidRPr="008E5A7E" w:rsidRDefault="008E5A7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Nr 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C3858C4" w14:textId="54591A0A" w:rsidR="008E5A7E" w:rsidRPr="008E5A7E" w:rsidRDefault="008E5A7E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8E5A7E">
              <w:rPr>
                <w:sz w:val="22"/>
                <w:szCs w:val="22"/>
              </w:rPr>
              <w:t>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B2310B" w14:textId="75A827DD" w:rsidR="008E5A7E" w:rsidRPr="008E5A7E" w:rsidRDefault="008E5A7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62700" w14:textId="4B37A6E5" w:rsidR="008E5A7E" w:rsidRPr="008E5A7E" w:rsidRDefault="008E5A7E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 po naprawie (K-2)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B404B7" w14:textId="61D6E259" w:rsidR="008E5A7E" w:rsidRPr="008E5A7E" w:rsidRDefault="008E5A7E" w:rsidP="008E5A7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Wykonawcy liczony od zgłoszenia naprawy do czasu wykonania diagnostyki uszkodzenia (K-3)</w:t>
            </w:r>
          </w:p>
        </w:tc>
      </w:tr>
      <w:tr w:rsidR="008E5A7E" w:rsidRPr="008E5A7E" w14:paraId="414FE458" w14:textId="26C56BED" w:rsidTr="008E5A7E">
        <w:tc>
          <w:tcPr>
            <w:tcW w:w="993" w:type="dxa"/>
            <w:shd w:val="clear" w:color="auto" w:fill="auto"/>
            <w:vAlign w:val="center"/>
          </w:tcPr>
          <w:p w14:paraId="26272D83" w14:textId="77777777" w:rsidR="008E5A7E" w:rsidRPr="008E5A7E" w:rsidRDefault="008E5A7E" w:rsidP="005E23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09C8D1" w14:textId="77777777" w:rsidR="008E5A7E" w:rsidRPr="008E5A7E" w:rsidRDefault="008E5A7E" w:rsidP="005E23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3A69C5AE" w14:textId="77777777" w:rsidR="008E5A7E" w:rsidRPr="008E5A7E" w:rsidRDefault="008E5A7E" w:rsidP="005E2378">
            <w:pPr>
              <w:spacing w:before="80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 xml:space="preserve">COMED S.C. Krzysztof Pilarski, Wojciech </w:t>
            </w:r>
            <w:proofErr w:type="spellStart"/>
            <w:r w:rsidRPr="008E5A7E">
              <w:rPr>
                <w:sz w:val="22"/>
                <w:szCs w:val="22"/>
              </w:rPr>
              <w:t>Grundwald</w:t>
            </w:r>
            <w:proofErr w:type="spellEnd"/>
          </w:p>
          <w:p w14:paraId="06D17031" w14:textId="77777777" w:rsidR="008E5A7E" w:rsidRPr="008E5A7E" w:rsidRDefault="008E5A7E" w:rsidP="005E2378">
            <w:pPr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ul. 1 Maja</w:t>
            </w:r>
            <w:r w:rsidRPr="008E5A7E">
              <w:rPr>
                <w:sz w:val="22"/>
                <w:szCs w:val="22"/>
              </w:rPr>
              <w:t xml:space="preserve"> </w:t>
            </w:r>
            <w:r w:rsidRPr="008E5A7E">
              <w:rPr>
                <w:sz w:val="22"/>
                <w:szCs w:val="22"/>
              </w:rPr>
              <w:t>20/1</w:t>
            </w:r>
            <w:r w:rsidRPr="008E5A7E">
              <w:rPr>
                <w:sz w:val="22"/>
                <w:szCs w:val="22"/>
              </w:rPr>
              <w:t xml:space="preserve"> </w:t>
            </w:r>
          </w:p>
          <w:p w14:paraId="2BC9C252" w14:textId="77777777" w:rsidR="008E5A7E" w:rsidRPr="008E5A7E" w:rsidRDefault="008E5A7E" w:rsidP="005E2378">
            <w:pPr>
              <w:spacing w:after="80"/>
              <w:jc w:val="both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75-800</w:t>
            </w:r>
            <w:r w:rsidRPr="008E5A7E">
              <w:rPr>
                <w:sz w:val="22"/>
                <w:szCs w:val="22"/>
              </w:rPr>
              <w:t xml:space="preserve"> </w:t>
            </w:r>
            <w:r w:rsidRPr="008E5A7E">
              <w:rPr>
                <w:sz w:val="22"/>
                <w:szCs w:val="22"/>
              </w:rPr>
              <w:t>Koszalin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0984E" w14:textId="77777777" w:rsidR="008E5A7E" w:rsidRPr="008E5A7E" w:rsidRDefault="008E5A7E" w:rsidP="005E237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E5A7E">
              <w:rPr>
                <w:sz w:val="22"/>
                <w:szCs w:val="22"/>
              </w:rPr>
              <w:t>3 304.80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18C7E" w14:textId="1BA3C6F2" w:rsidR="008E5A7E" w:rsidRPr="008E5A7E" w:rsidRDefault="008E5A7E" w:rsidP="008E5A7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CA294D" w14:textId="5A337870" w:rsidR="008E5A7E" w:rsidRPr="008E5A7E" w:rsidRDefault="008E5A7E" w:rsidP="008E5A7E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h</w:t>
            </w:r>
          </w:p>
        </w:tc>
      </w:tr>
    </w:tbl>
    <w:p w14:paraId="1294AB76" w14:textId="77777777" w:rsidR="008E5A7E" w:rsidRDefault="008E5A7E" w:rsidP="008E5A7E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71BBBAB" w14:textId="2730B4CC" w:rsidR="008E5A7E" w:rsidRPr="008E5A7E" w:rsidRDefault="008E5A7E" w:rsidP="008E5A7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8E5A7E">
        <w:rPr>
          <w:i/>
          <w:sz w:val="24"/>
          <w:szCs w:val="24"/>
        </w:rPr>
        <w:t>Zamawiający</w:t>
      </w:r>
    </w:p>
    <w:p w14:paraId="3DFB53AE" w14:textId="77777777" w:rsidR="008E5A7E" w:rsidRPr="008E5A7E" w:rsidRDefault="008E5A7E" w:rsidP="008E5A7E">
      <w:pPr>
        <w:ind w:firstLine="425"/>
        <w:jc w:val="center"/>
        <w:rPr>
          <w:sz w:val="22"/>
          <w:szCs w:val="22"/>
        </w:rPr>
      </w:pPr>
      <w:r w:rsidRPr="008E5A7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C61BC4" w14:textId="77777777" w:rsidR="008E5A7E" w:rsidRPr="008E5A7E" w:rsidRDefault="008E5A7E" w:rsidP="008E5A7E">
      <w:pPr>
        <w:ind w:firstLine="425"/>
        <w:jc w:val="center"/>
        <w:rPr>
          <w:sz w:val="22"/>
          <w:szCs w:val="22"/>
        </w:rPr>
      </w:pPr>
      <w:r w:rsidRPr="008E5A7E">
        <w:rPr>
          <w:sz w:val="22"/>
          <w:szCs w:val="22"/>
        </w:rPr>
        <w:t xml:space="preserve">                                                          w Poznaniu</w:t>
      </w:r>
    </w:p>
    <w:p w14:paraId="64241B12" w14:textId="77777777" w:rsidR="008E5A7E" w:rsidRPr="008E5A7E" w:rsidRDefault="008E5A7E" w:rsidP="008E5A7E">
      <w:pPr>
        <w:ind w:firstLine="425"/>
        <w:jc w:val="center"/>
        <w:rPr>
          <w:sz w:val="22"/>
          <w:szCs w:val="22"/>
        </w:rPr>
      </w:pPr>
      <w:r w:rsidRPr="008E5A7E">
        <w:rPr>
          <w:sz w:val="22"/>
          <w:szCs w:val="22"/>
        </w:rPr>
        <w:t xml:space="preserve">                                                             Piotr Nowicki</w:t>
      </w:r>
    </w:p>
    <w:p w14:paraId="30F7CF20" w14:textId="60DA7086" w:rsidR="00A80738" w:rsidRPr="008E5A7E" w:rsidRDefault="00A80738" w:rsidP="008E5A7E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8E5A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C753D" w14:textId="77777777" w:rsidR="00074362" w:rsidRDefault="00074362">
      <w:r>
        <w:separator/>
      </w:r>
    </w:p>
  </w:endnote>
  <w:endnote w:type="continuationSeparator" w:id="0">
    <w:p w14:paraId="4CB570E2" w14:textId="77777777" w:rsidR="00074362" w:rsidRDefault="0007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B6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449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F56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F1E9CB">
        <v:line id="_x0000_s1025" style="position:absolute;left:0;text-align:left;z-index:251657728" from="-3.85pt,8.7pt" to="455.15pt,8.7pt"/>
      </w:pict>
    </w:r>
  </w:p>
  <w:p w14:paraId="4E24CE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0B3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8669A" w14:textId="77777777" w:rsidR="009F189D" w:rsidRDefault="009F189D">
    <w:pPr>
      <w:pStyle w:val="Stopka"/>
      <w:tabs>
        <w:tab w:val="clear" w:pos="4536"/>
      </w:tabs>
      <w:jc w:val="center"/>
    </w:pPr>
  </w:p>
  <w:p w14:paraId="2B04F4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57DCC" w14:textId="77777777" w:rsidR="00074362" w:rsidRDefault="00074362">
      <w:r>
        <w:separator/>
      </w:r>
    </w:p>
  </w:footnote>
  <w:footnote w:type="continuationSeparator" w:id="0">
    <w:p w14:paraId="75BC474D" w14:textId="77777777" w:rsidR="00074362" w:rsidRDefault="00074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6223E" w14:textId="77777777" w:rsidR="002C3DAC" w:rsidRDefault="002C3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31EBD" w14:textId="77777777" w:rsidR="002C3DAC" w:rsidRDefault="002C3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5A2C" w14:textId="77777777" w:rsidR="002C3DAC" w:rsidRDefault="002C3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362"/>
    <w:rsid w:val="00007727"/>
    <w:rsid w:val="00017720"/>
    <w:rsid w:val="00035488"/>
    <w:rsid w:val="00074362"/>
    <w:rsid w:val="000D7F25"/>
    <w:rsid w:val="000E00E5"/>
    <w:rsid w:val="00173B20"/>
    <w:rsid w:val="001C69FF"/>
    <w:rsid w:val="0023318D"/>
    <w:rsid w:val="002C3DA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5A7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69281"/>
  <w15:chartTrackingRefBased/>
  <w15:docId w15:val="{D73869CD-F65C-4016-8AA9-279374F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2023-09-25T06:55:00Z</cp:lastPrinted>
  <dcterms:created xsi:type="dcterms:W3CDTF">2023-09-25T06:56:00Z</dcterms:created>
  <dcterms:modified xsi:type="dcterms:W3CDTF">2023-09-25T06:56:00Z</dcterms:modified>
</cp:coreProperties>
</file>