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74B7A" w14:textId="1EA58444" w:rsidR="00FB7F50" w:rsidRPr="002245BE" w:rsidRDefault="00C132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32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325C9">
        <w:rPr>
          <w:sz w:val="22"/>
          <w:szCs w:val="22"/>
        </w:rPr>
        <w:t>25.09.2023r.</w:t>
      </w:r>
    </w:p>
    <w:p w14:paraId="61A7866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DBD34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645AEB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A4CDE53" w14:textId="77777777" w:rsidR="002032C0" w:rsidRPr="002032C0" w:rsidRDefault="002032C0" w:rsidP="002032C0">
      <w:r w:rsidRPr="002032C0">
        <w:t>ul. Prądnicka 35-37</w:t>
      </w:r>
    </w:p>
    <w:p w14:paraId="21F9FE61" w14:textId="77777777" w:rsidR="002032C0" w:rsidRPr="002032C0" w:rsidRDefault="002032C0" w:rsidP="002032C0">
      <w:r w:rsidRPr="002032C0">
        <w:t>31-202 Kraków</w:t>
      </w:r>
    </w:p>
    <w:p w14:paraId="0EA09C1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91EC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1326E" w:rsidRPr="00607F9B" w14:paraId="4753D944" w14:textId="77777777" w:rsidTr="00B91C98">
        <w:trPr>
          <w:trHeight w:val="638"/>
        </w:trPr>
        <w:tc>
          <w:tcPr>
            <w:tcW w:w="959" w:type="dxa"/>
            <w:shd w:val="clear" w:color="auto" w:fill="auto"/>
          </w:tcPr>
          <w:p w14:paraId="7323827D" w14:textId="77777777" w:rsidR="00C1326E" w:rsidRPr="00607F9B" w:rsidRDefault="00C1326E" w:rsidP="00B91C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51F5EA" w14:textId="578BB695" w:rsidR="00C1326E" w:rsidRPr="00607F9B" w:rsidRDefault="00C1326E" w:rsidP="00B91C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326E">
              <w:rPr>
                <w:sz w:val="22"/>
                <w:szCs w:val="22"/>
              </w:rPr>
              <w:t>podstawowy</w:t>
            </w:r>
            <w:r w:rsidR="00D4334E">
              <w:rPr>
                <w:sz w:val="22"/>
                <w:szCs w:val="22"/>
              </w:rPr>
              <w:t>m</w:t>
            </w:r>
            <w:r w:rsidRPr="00C1326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326E">
              <w:rPr>
                <w:b/>
                <w:bCs/>
                <w:sz w:val="22"/>
                <w:szCs w:val="22"/>
              </w:rPr>
              <w:t>Zakup i dostawa nici chirurgicznych 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326E">
              <w:rPr>
                <w:b/>
                <w:sz w:val="22"/>
                <w:szCs w:val="22"/>
              </w:rPr>
              <w:t>ZP/33/2023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C2D59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1326E" w14:paraId="6DA75016" w14:textId="77777777" w:rsidTr="00B91C98">
        <w:trPr>
          <w:cantSplit/>
        </w:trPr>
        <w:tc>
          <w:tcPr>
            <w:tcW w:w="9072" w:type="dxa"/>
          </w:tcPr>
          <w:p w14:paraId="2B885A5F" w14:textId="77777777" w:rsidR="00C1326E" w:rsidRPr="00D26ED6" w:rsidRDefault="00C1326E" w:rsidP="00B91C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26E">
              <w:rPr>
                <w:b/>
                <w:sz w:val="22"/>
                <w:szCs w:val="22"/>
              </w:rPr>
              <w:t>YAVO Sp. z o. o.</w:t>
            </w:r>
          </w:p>
          <w:p w14:paraId="28FFACA1" w14:textId="07D3E5BD" w:rsidR="00C1326E" w:rsidRPr="009F0E5C" w:rsidRDefault="00D4334E" w:rsidP="00B91C9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1326E" w:rsidRPr="00C1326E">
              <w:rPr>
                <w:bCs/>
                <w:sz w:val="22"/>
                <w:szCs w:val="22"/>
              </w:rPr>
              <w:t>Bawełniana</w:t>
            </w:r>
            <w:r w:rsidR="00C1326E" w:rsidRPr="009F0E5C">
              <w:rPr>
                <w:bCs/>
                <w:sz w:val="22"/>
                <w:szCs w:val="22"/>
              </w:rPr>
              <w:t xml:space="preserve"> </w:t>
            </w:r>
            <w:r w:rsidR="00C1326E" w:rsidRPr="00C1326E">
              <w:rPr>
                <w:bCs/>
                <w:sz w:val="22"/>
                <w:szCs w:val="22"/>
              </w:rPr>
              <w:t>17</w:t>
            </w:r>
            <w:r w:rsidR="00C1326E">
              <w:rPr>
                <w:bCs/>
                <w:sz w:val="22"/>
                <w:szCs w:val="22"/>
              </w:rPr>
              <w:t xml:space="preserve"> </w:t>
            </w:r>
          </w:p>
          <w:p w14:paraId="738E6637" w14:textId="77777777" w:rsidR="00C1326E" w:rsidRPr="009F0E5C" w:rsidRDefault="00C1326E" w:rsidP="00B91C98">
            <w:pPr>
              <w:jc w:val="both"/>
              <w:rPr>
                <w:bCs/>
                <w:sz w:val="22"/>
                <w:szCs w:val="22"/>
              </w:rPr>
            </w:pPr>
            <w:r w:rsidRPr="00C1326E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26E">
              <w:rPr>
                <w:bCs/>
                <w:sz w:val="22"/>
                <w:szCs w:val="22"/>
              </w:rPr>
              <w:t>Bełchatów</w:t>
            </w:r>
          </w:p>
          <w:p w14:paraId="0D948A6A" w14:textId="67212F0B" w:rsidR="00C1326E" w:rsidRPr="00211A34" w:rsidRDefault="00C1326E" w:rsidP="00B91C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1326E">
              <w:rPr>
                <w:sz w:val="22"/>
                <w:szCs w:val="22"/>
              </w:rPr>
              <w:t>Pakiet 5 - Szew niewchłanialny, naturalny, impregnowany, pleciony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AF03ED4" w14:textId="7CBB595B" w:rsidR="00C1326E" w:rsidRPr="00C1326E" w:rsidRDefault="00C1326E" w:rsidP="00D4334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D4334E">
              <w:rPr>
                <w:color w:val="000000"/>
                <w:sz w:val="22"/>
                <w:szCs w:val="22"/>
              </w:rPr>
              <w:t xml:space="preserve">: </w:t>
            </w:r>
            <w:r w:rsidR="00D4334E" w:rsidRPr="00D4334E">
              <w:rPr>
                <w:color w:val="000000"/>
                <w:sz w:val="22"/>
                <w:szCs w:val="22"/>
              </w:rPr>
              <w:t>Jedyna złożona oferta. Spełnia wymagania Zamawiającego.</w:t>
            </w:r>
          </w:p>
        </w:tc>
      </w:tr>
      <w:tr w:rsidR="00C1326E" w14:paraId="24DE4B87" w14:textId="77777777" w:rsidTr="00B91C98">
        <w:trPr>
          <w:cantSplit/>
        </w:trPr>
        <w:tc>
          <w:tcPr>
            <w:tcW w:w="9072" w:type="dxa"/>
          </w:tcPr>
          <w:p w14:paraId="46B84C9C" w14:textId="77777777" w:rsidR="00C1326E" w:rsidRPr="00D26ED6" w:rsidRDefault="00C1326E" w:rsidP="00B91C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26E">
              <w:rPr>
                <w:b/>
                <w:sz w:val="22"/>
                <w:szCs w:val="22"/>
              </w:rPr>
              <w:t>YAVO Sp. z o. o.</w:t>
            </w:r>
          </w:p>
          <w:p w14:paraId="275FD6D0" w14:textId="5D18C048" w:rsidR="00C1326E" w:rsidRPr="009F0E5C" w:rsidRDefault="00D4334E" w:rsidP="00B91C9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1326E" w:rsidRPr="00C1326E">
              <w:rPr>
                <w:bCs/>
                <w:sz w:val="22"/>
                <w:szCs w:val="22"/>
              </w:rPr>
              <w:t>Bawełniana</w:t>
            </w:r>
            <w:r w:rsidR="00C1326E" w:rsidRPr="009F0E5C">
              <w:rPr>
                <w:bCs/>
                <w:sz w:val="22"/>
                <w:szCs w:val="22"/>
              </w:rPr>
              <w:t xml:space="preserve"> </w:t>
            </w:r>
            <w:r w:rsidR="00C1326E" w:rsidRPr="00C1326E">
              <w:rPr>
                <w:bCs/>
                <w:sz w:val="22"/>
                <w:szCs w:val="22"/>
              </w:rPr>
              <w:t>17</w:t>
            </w:r>
            <w:r w:rsidR="00C1326E">
              <w:rPr>
                <w:bCs/>
                <w:sz w:val="22"/>
                <w:szCs w:val="22"/>
              </w:rPr>
              <w:t xml:space="preserve"> </w:t>
            </w:r>
          </w:p>
          <w:p w14:paraId="22C0B0BF" w14:textId="77777777" w:rsidR="00C1326E" w:rsidRPr="009F0E5C" w:rsidRDefault="00C1326E" w:rsidP="00B91C98">
            <w:pPr>
              <w:jc w:val="both"/>
              <w:rPr>
                <w:bCs/>
                <w:sz w:val="22"/>
                <w:szCs w:val="22"/>
              </w:rPr>
            </w:pPr>
            <w:r w:rsidRPr="00C1326E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26E">
              <w:rPr>
                <w:bCs/>
                <w:sz w:val="22"/>
                <w:szCs w:val="22"/>
              </w:rPr>
              <w:t>Bełchatów</w:t>
            </w:r>
          </w:p>
          <w:p w14:paraId="79CD04F7" w14:textId="19956712" w:rsidR="00C1326E" w:rsidRPr="00211A34" w:rsidRDefault="00C1326E" w:rsidP="00B91C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1326E">
              <w:rPr>
                <w:sz w:val="22"/>
                <w:szCs w:val="22"/>
              </w:rPr>
              <w:t>Pakiet 6 - Szew wchłanialny, syntetyczny, jednowłóknowy, okres podtrzymywania tkanki ok. 60 dni, okres całkowitego wchłonięcia masy szwu ok. 180 - 210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440CBFB" w14:textId="58C00C3E" w:rsidR="00C1326E" w:rsidRPr="00C1326E" w:rsidRDefault="00C1326E" w:rsidP="00D4334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D4334E">
              <w:rPr>
                <w:color w:val="000000"/>
                <w:sz w:val="22"/>
                <w:szCs w:val="22"/>
              </w:rPr>
              <w:t xml:space="preserve">: </w:t>
            </w:r>
            <w:r w:rsidR="00D4334E" w:rsidRPr="00D4334E">
              <w:rPr>
                <w:color w:val="000000"/>
                <w:sz w:val="22"/>
                <w:szCs w:val="22"/>
              </w:rPr>
              <w:t>Jedyna złożona oferta. Spełnia wymagania Zamawiającego.</w:t>
            </w:r>
          </w:p>
        </w:tc>
      </w:tr>
      <w:tr w:rsidR="00C1326E" w14:paraId="6D9B6E2C" w14:textId="77777777" w:rsidTr="00B91C98">
        <w:trPr>
          <w:cantSplit/>
        </w:trPr>
        <w:tc>
          <w:tcPr>
            <w:tcW w:w="9072" w:type="dxa"/>
          </w:tcPr>
          <w:p w14:paraId="7F0450BB" w14:textId="77777777" w:rsidR="00C1326E" w:rsidRPr="00D26ED6" w:rsidRDefault="00C1326E" w:rsidP="00B91C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26E">
              <w:rPr>
                <w:b/>
                <w:sz w:val="22"/>
                <w:szCs w:val="22"/>
              </w:rPr>
              <w:t>YAVO Sp. z o. o.</w:t>
            </w:r>
          </w:p>
          <w:p w14:paraId="639A1C34" w14:textId="5BF09FBD" w:rsidR="00C1326E" w:rsidRPr="009F0E5C" w:rsidRDefault="00D4334E" w:rsidP="00B91C9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1326E" w:rsidRPr="00C1326E">
              <w:rPr>
                <w:bCs/>
                <w:sz w:val="22"/>
                <w:szCs w:val="22"/>
              </w:rPr>
              <w:t>Bawełniana</w:t>
            </w:r>
            <w:r w:rsidR="00C1326E" w:rsidRPr="009F0E5C">
              <w:rPr>
                <w:bCs/>
                <w:sz w:val="22"/>
                <w:szCs w:val="22"/>
              </w:rPr>
              <w:t xml:space="preserve"> </w:t>
            </w:r>
            <w:r w:rsidR="00C1326E" w:rsidRPr="00C1326E">
              <w:rPr>
                <w:bCs/>
                <w:sz w:val="22"/>
                <w:szCs w:val="22"/>
              </w:rPr>
              <w:t>17</w:t>
            </w:r>
            <w:r w:rsidR="00C1326E">
              <w:rPr>
                <w:bCs/>
                <w:sz w:val="22"/>
                <w:szCs w:val="22"/>
              </w:rPr>
              <w:t xml:space="preserve"> </w:t>
            </w:r>
          </w:p>
          <w:p w14:paraId="2A38E3EA" w14:textId="77777777" w:rsidR="00C1326E" w:rsidRPr="009F0E5C" w:rsidRDefault="00C1326E" w:rsidP="00B91C98">
            <w:pPr>
              <w:jc w:val="both"/>
              <w:rPr>
                <w:bCs/>
                <w:sz w:val="22"/>
                <w:szCs w:val="22"/>
              </w:rPr>
            </w:pPr>
            <w:r w:rsidRPr="00C1326E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26E">
              <w:rPr>
                <w:bCs/>
                <w:sz w:val="22"/>
                <w:szCs w:val="22"/>
              </w:rPr>
              <w:t>Bełchatów</w:t>
            </w:r>
          </w:p>
          <w:p w14:paraId="177962B6" w14:textId="392CF74B" w:rsidR="00C1326E" w:rsidRPr="00211A34" w:rsidRDefault="00C1326E" w:rsidP="00B91C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1326E">
              <w:rPr>
                <w:sz w:val="22"/>
                <w:szCs w:val="22"/>
              </w:rPr>
              <w:t>Pakiet 7 - Szew wchłanialny, syntetyczny, pleciony, powlekany, okres podtrzymywania tkanki 10-14  dni, okres całkowitego wchłonięcia  masy szwu maksymalnie 42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26952D5" w14:textId="31BC7BCF" w:rsidR="00C1326E" w:rsidRPr="00C1326E" w:rsidRDefault="00C1326E" w:rsidP="00D4334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D4334E">
              <w:rPr>
                <w:color w:val="000000"/>
                <w:sz w:val="22"/>
                <w:szCs w:val="22"/>
              </w:rPr>
              <w:t xml:space="preserve">: </w:t>
            </w:r>
            <w:r w:rsidR="00D4334E" w:rsidRPr="00D4334E">
              <w:rPr>
                <w:color w:val="000000"/>
                <w:sz w:val="22"/>
                <w:szCs w:val="22"/>
              </w:rPr>
              <w:t>Jedyna złożona oferta. Spełnia wymagania Zamawiającego.</w:t>
            </w:r>
          </w:p>
        </w:tc>
      </w:tr>
      <w:tr w:rsidR="00C1326E" w14:paraId="69E8A6C0" w14:textId="77777777" w:rsidTr="00B91C98">
        <w:trPr>
          <w:cantSplit/>
        </w:trPr>
        <w:tc>
          <w:tcPr>
            <w:tcW w:w="9072" w:type="dxa"/>
          </w:tcPr>
          <w:p w14:paraId="7EDE820B" w14:textId="77777777" w:rsidR="00C1326E" w:rsidRPr="00D26ED6" w:rsidRDefault="00C1326E" w:rsidP="00B91C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1326E">
              <w:rPr>
                <w:b/>
                <w:sz w:val="22"/>
                <w:szCs w:val="22"/>
              </w:rPr>
              <w:t>YAVO Sp. z o. o.</w:t>
            </w:r>
          </w:p>
          <w:p w14:paraId="392FEE23" w14:textId="1B907F41" w:rsidR="00C1326E" w:rsidRPr="009F0E5C" w:rsidRDefault="00D4334E" w:rsidP="00B91C9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1326E" w:rsidRPr="00C1326E">
              <w:rPr>
                <w:bCs/>
                <w:sz w:val="22"/>
                <w:szCs w:val="22"/>
              </w:rPr>
              <w:t>Bawełniana</w:t>
            </w:r>
            <w:r w:rsidR="00C1326E" w:rsidRPr="009F0E5C">
              <w:rPr>
                <w:bCs/>
                <w:sz w:val="22"/>
                <w:szCs w:val="22"/>
              </w:rPr>
              <w:t xml:space="preserve"> </w:t>
            </w:r>
            <w:r w:rsidR="00C1326E" w:rsidRPr="00C1326E">
              <w:rPr>
                <w:bCs/>
                <w:sz w:val="22"/>
                <w:szCs w:val="22"/>
              </w:rPr>
              <w:t>17</w:t>
            </w:r>
            <w:r w:rsidR="00C1326E">
              <w:rPr>
                <w:bCs/>
                <w:sz w:val="22"/>
                <w:szCs w:val="22"/>
              </w:rPr>
              <w:t xml:space="preserve"> </w:t>
            </w:r>
          </w:p>
          <w:p w14:paraId="7ECF7E37" w14:textId="77777777" w:rsidR="00C1326E" w:rsidRPr="009F0E5C" w:rsidRDefault="00C1326E" w:rsidP="00B91C98">
            <w:pPr>
              <w:jc w:val="both"/>
              <w:rPr>
                <w:bCs/>
                <w:sz w:val="22"/>
                <w:szCs w:val="22"/>
              </w:rPr>
            </w:pPr>
            <w:r w:rsidRPr="00C1326E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326E">
              <w:rPr>
                <w:bCs/>
                <w:sz w:val="22"/>
                <w:szCs w:val="22"/>
              </w:rPr>
              <w:t>Bełchatów</w:t>
            </w:r>
          </w:p>
          <w:p w14:paraId="5D062433" w14:textId="116EB117" w:rsidR="00C1326E" w:rsidRPr="00211A34" w:rsidRDefault="00C1326E" w:rsidP="00B91C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1326E">
              <w:rPr>
                <w:sz w:val="22"/>
                <w:szCs w:val="22"/>
              </w:rPr>
              <w:t>Pakiet 8 -  Szew niewchłanialny, syntetyczny, pleciony, powlekany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DEE4C0E" w14:textId="0C43AA45" w:rsidR="00C1326E" w:rsidRPr="00C1326E" w:rsidRDefault="00C1326E" w:rsidP="00D4334E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D4334E">
              <w:rPr>
                <w:color w:val="000000"/>
                <w:sz w:val="22"/>
                <w:szCs w:val="22"/>
              </w:rPr>
              <w:t xml:space="preserve">: </w:t>
            </w:r>
            <w:r w:rsidR="00D4334E" w:rsidRPr="00D4334E">
              <w:rPr>
                <w:color w:val="000000"/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4193C276" w14:textId="77777777" w:rsidR="00D4334E" w:rsidRDefault="00D4334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EEBE894" w14:textId="77777777" w:rsidR="00D4334E" w:rsidRDefault="00D4334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D5202B9" w14:textId="5C98045A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757EA791" w14:textId="77777777" w:rsidTr="0057114B">
        <w:tc>
          <w:tcPr>
            <w:tcW w:w="2169" w:type="dxa"/>
            <w:shd w:val="clear" w:color="auto" w:fill="F3F3F3"/>
            <w:vAlign w:val="center"/>
          </w:tcPr>
          <w:p w14:paraId="6E3F270E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7CA389A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3EA30C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A5F25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F3DEB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C1326E" w:rsidRPr="00834EF4" w14:paraId="0D4AD1E0" w14:textId="77777777" w:rsidTr="00B91C98">
        <w:tc>
          <w:tcPr>
            <w:tcW w:w="2169" w:type="dxa"/>
            <w:shd w:val="clear" w:color="auto" w:fill="auto"/>
          </w:tcPr>
          <w:p w14:paraId="16EF4B22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326E">
              <w:rPr>
                <w:sz w:val="20"/>
                <w:szCs w:val="20"/>
              </w:rPr>
              <w:t>Pakiet 5 - Szew niewchłanialny, naturalny, impregnowany, pleciony</w:t>
            </w:r>
          </w:p>
        </w:tc>
        <w:tc>
          <w:tcPr>
            <w:tcW w:w="2793" w:type="dxa"/>
            <w:shd w:val="clear" w:color="auto" w:fill="auto"/>
          </w:tcPr>
          <w:p w14:paraId="752208BA" w14:textId="77777777" w:rsidR="00C1326E" w:rsidRPr="00211A34" w:rsidRDefault="00C1326E" w:rsidP="00B91C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326E">
              <w:rPr>
                <w:b/>
                <w:bCs/>
                <w:sz w:val="20"/>
                <w:szCs w:val="20"/>
              </w:rPr>
              <w:t>YAVO Sp. z o. o.</w:t>
            </w:r>
          </w:p>
          <w:p w14:paraId="35B5BC4F" w14:textId="5FD5EFF5" w:rsidR="00C1326E" w:rsidRPr="00211A34" w:rsidRDefault="00D4334E" w:rsidP="00B9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1326E" w:rsidRPr="00C1326E">
              <w:rPr>
                <w:sz w:val="20"/>
                <w:szCs w:val="20"/>
              </w:rPr>
              <w:t>Bawełniana</w:t>
            </w:r>
            <w:r w:rsidR="00C1326E" w:rsidRPr="00211A34">
              <w:rPr>
                <w:sz w:val="20"/>
                <w:szCs w:val="20"/>
              </w:rPr>
              <w:t xml:space="preserve"> </w:t>
            </w:r>
            <w:r w:rsidR="00C1326E" w:rsidRPr="00C1326E">
              <w:rPr>
                <w:sz w:val="20"/>
                <w:szCs w:val="20"/>
              </w:rPr>
              <w:t>17</w:t>
            </w:r>
          </w:p>
          <w:p w14:paraId="1805FC8A" w14:textId="77777777" w:rsidR="00C1326E" w:rsidRPr="00211A34" w:rsidRDefault="00C1326E" w:rsidP="00B91C98">
            <w:pPr>
              <w:spacing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326E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38B60BCE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1 - Cena - 360.00</w:t>
            </w:r>
          </w:p>
          <w:p w14:paraId="3AEFB73A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2 - Jakość - 156.00</w:t>
            </w:r>
          </w:p>
          <w:p w14:paraId="1954FA4C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3 - Termin dostawy w trybie pilnym - 15.00</w:t>
            </w:r>
          </w:p>
          <w:p w14:paraId="6C13015C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4 - Termin dostawy w dniach roboczych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2818C4" w14:textId="77777777" w:rsidR="00C1326E" w:rsidRPr="00211A34" w:rsidRDefault="00C1326E" w:rsidP="00B91C98">
            <w:pPr>
              <w:jc w:val="center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 xml:space="preserve">  561,00</w:t>
            </w:r>
          </w:p>
        </w:tc>
      </w:tr>
      <w:tr w:rsidR="00C1326E" w:rsidRPr="00834EF4" w14:paraId="03AB39B4" w14:textId="77777777" w:rsidTr="00B91C98">
        <w:tc>
          <w:tcPr>
            <w:tcW w:w="2169" w:type="dxa"/>
            <w:shd w:val="clear" w:color="auto" w:fill="auto"/>
          </w:tcPr>
          <w:p w14:paraId="0A623A79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326E">
              <w:rPr>
                <w:sz w:val="20"/>
                <w:szCs w:val="20"/>
              </w:rPr>
              <w:t>Pakiet 6 - Szew wchłanialny, syntetyczny, jednowłóknowy, okres podtrzymywania tkanki ok. 60 dni, okres całkowitego wchłonięcia masy szwu ok. 180 - 210 dni</w:t>
            </w:r>
          </w:p>
        </w:tc>
        <w:tc>
          <w:tcPr>
            <w:tcW w:w="2793" w:type="dxa"/>
            <w:shd w:val="clear" w:color="auto" w:fill="auto"/>
          </w:tcPr>
          <w:p w14:paraId="7569DAFE" w14:textId="77777777" w:rsidR="00C1326E" w:rsidRPr="00211A34" w:rsidRDefault="00C1326E" w:rsidP="00B91C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326E">
              <w:rPr>
                <w:b/>
                <w:bCs/>
                <w:sz w:val="20"/>
                <w:szCs w:val="20"/>
              </w:rPr>
              <w:t>YAVO Sp. z o. o.</w:t>
            </w:r>
          </w:p>
          <w:p w14:paraId="79033476" w14:textId="1883031E" w:rsidR="00C1326E" w:rsidRPr="00211A34" w:rsidRDefault="00D4334E" w:rsidP="00B9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1326E" w:rsidRPr="00C1326E">
              <w:rPr>
                <w:sz w:val="20"/>
                <w:szCs w:val="20"/>
              </w:rPr>
              <w:t>Bawełniana</w:t>
            </w:r>
            <w:r w:rsidR="00C1326E" w:rsidRPr="00211A34">
              <w:rPr>
                <w:sz w:val="20"/>
                <w:szCs w:val="20"/>
              </w:rPr>
              <w:t xml:space="preserve"> </w:t>
            </w:r>
            <w:r w:rsidR="00C1326E" w:rsidRPr="00C1326E">
              <w:rPr>
                <w:sz w:val="20"/>
                <w:szCs w:val="20"/>
              </w:rPr>
              <w:t>17</w:t>
            </w:r>
          </w:p>
          <w:p w14:paraId="0B008C2E" w14:textId="77777777" w:rsidR="00C1326E" w:rsidRPr="00211A34" w:rsidRDefault="00C1326E" w:rsidP="00B91C98">
            <w:pPr>
              <w:spacing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326E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2F0E772F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1 - Cena - 360.00</w:t>
            </w:r>
          </w:p>
          <w:p w14:paraId="58FF21EF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2 - Jakość - 156.00</w:t>
            </w:r>
          </w:p>
          <w:p w14:paraId="4EC5C230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3 - Termin dostawy w trybie pilnym - 15.00</w:t>
            </w:r>
          </w:p>
          <w:p w14:paraId="13B788A7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4 - Termin dostawy w dniach roboczych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0220A6" w14:textId="77777777" w:rsidR="00C1326E" w:rsidRPr="00211A34" w:rsidRDefault="00C1326E" w:rsidP="00B91C98">
            <w:pPr>
              <w:jc w:val="center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 xml:space="preserve">  561,00</w:t>
            </w:r>
          </w:p>
        </w:tc>
      </w:tr>
      <w:tr w:rsidR="00C1326E" w:rsidRPr="00834EF4" w14:paraId="57D0EDB7" w14:textId="77777777" w:rsidTr="00B91C98">
        <w:tc>
          <w:tcPr>
            <w:tcW w:w="2169" w:type="dxa"/>
            <w:shd w:val="clear" w:color="auto" w:fill="auto"/>
          </w:tcPr>
          <w:p w14:paraId="5AD1671D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326E">
              <w:rPr>
                <w:sz w:val="20"/>
                <w:szCs w:val="20"/>
              </w:rPr>
              <w:t>Pakiet 7 - Szew wchłanialny, syntetyczny, pleciony, powlekany, okres podtrzymywania tkanki 10-14  dni, okres całkowitego wchłonięcia  masy szwu maksymalnie 42 dni</w:t>
            </w:r>
          </w:p>
        </w:tc>
        <w:tc>
          <w:tcPr>
            <w:tcW w:w="2793" w:type="dxa"/>
            <w:shd w:val="clear" w:color="auto" w:fill="auto"/>
          </w:tcPr>
          <w:p w14:paraId="2E6DA143" w14:textId="77777777" w:rsidR="00C1326E" w:rsidRPr="00211A34" w:rsidRDefault="00C1326E" w:rsidP="00B91C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326E">
              <w:rPr>
                <w:b/>
                <w:bCs/>
                <w:sz w:val="20"/>
                <w:szCs w:val="20"/>
              </w:rPr>
              <w:t>YAVO Sp. z o. o.</w:t>
            </w:r>
          </w:p>
          <w:p w14:paraId="3ED05ACF" w14:textId="3EDFCF3B" w:rsidR="00C1326E" w:rsidRPr="00211A34" w:rsidRDefault="00D4334E" w:rsidP="00B9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1326E" w:rsidRPr="00C1326E">
              <w:rPr>
                <w:sz w:val="20"/>
                <w:szCs w:val="20"/>
              </w:rPr>
              <w:t>Bawełniana</w:t>
            </w:r>
            <w:r w:rsidR="00C1326E" w:rsidRPr="00211A34">
              <w:rPr>
                <w:sz w:val="20"/>
                <w:szCs w:val="20"/>
              </w:rPr>
              <w:t xml:space="preserve"> </w:t>
            </w:r>
            <w:r w:rsidR="00C1326E" w:rsidRPr="00C1326E">
              <w:rPr>
                <w:sz w:val="20"/>
                <w:szCs w:val="20"/>
              </w:rPr>
              <w:t>17</w:t>
            </w:r>
          </w:p>
          <w:p w14:paraId="5A389E60" w14:textId="77777777" w:rsidR="00C1326E" w:rsidRPr="00211A34" w:rsidRDefault="00C1326E" w:rsidP="00B91C98">
            <w:pPr>
              <w:spacing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326E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4920A749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1 - Cena - 360.00</w:t>
            </w:r>
          </w:p>
          <w:p w14:paraId="04BE7044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2 - Jakość - 150.00</w:t>
            </w:r>
          </w:p>
          <w:p w14:paraId="18E5A4E4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3 - Termin dostawy w trybie pilnym - 15.00</w:t>
            </w:r>
          </w:p>
          <w:p w14:paraId="3CF37D8B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4 - Termin dostawy w dniach roboczych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24189B" w14:textId="77777777" w:rsidR="00C1326E" w:rsidRPr="00211A34" w:rsidRDefault="00C1326E" w:rsidP="00B91C98">
            <w:pPr>
              <w:jc w:val="center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 xml:space="preserve">  555,00</w:t>
            </w:r>
          </w:p>
        </w:tc>
      </w:tr>
      <w:tr w:rsidR="00C1326E" w:rsidRPr="00834EF4" w14:paraId="55E11E14" w14:textId="77777777" w:rsidTr="00B91C98">
        <w:tc>
          <w:tcPr>
            <w:tcW w:w="2169" w:type="dxa"/>
            <w:shd w:val="clear" w:color="auto" w:fill="auto"/>
          </w:tcPr>
          <w:p w14:paraId="053C658B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326E">
              <w:rPr>
                <w:sz w:val="20"/>
                <w:szCs w:val="20"/>
              </w:rPr>
              <w:t>Pakiet 8 -  Szew niewchłanialny, syntetyczny, pleciony, powlekany</w:t>
            </w:r>
          </w:p>
        </w:tc>
        <w:tc>
          <w:tcPr>
            <w:tcW w:w="2793" w:type="dxa"/>
            <w:shd w:val="clear" w:color="auto" w:fill="auto"/>
          </w:tcPr>
          <w:p w14:paraId="791033B9" w14:textId="77777777" w:rsidR="00C1326E" w:rsidRPr="00211A34" w:rsidRDefault="00C1326E" w:rsidP="00B91C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326E">
              <w:rPr>
                <w:b/>
                <w:bCs/>
                <w:sz w:val="20"/>
                <w:szCs w:val="20"/>
              </w:rPr>
              <w:t>YAVO Sp. z o. o.</w:t>
            </w:r>
          </w:p>
          <w:p w14:paraId="7D9D432E" w14:textId="6C86A844" w:rsidR="00C1326E" w:rsidRPr="00211A34" w:rsidRDefault="00D4334E" w:rsidP="00B9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1326E" w:rsidRPr="00C1326E">
              <w:rPr>
                <w:sz w:val="20"/>
                <w:szCs w:val="20"/>
              </w:rPr>
              <w:t>Bawełniana</w:t>
            </w:r>
            <w:r w:rsidR="00C1326E" w:rsidRPr="00211A34">
              <w:rPr>
                <w:sz w:val="20"/>
                <w:szCs w:val="20"/>
              </w:rPr>
              <w:t xml:space="preserve"> </w:t>
            </w:r>
            <w:r w:rsidR="00C1326E" w:rsidRPr="00C1326E">
              <w:rPr>
                <w:sz w:val="20"/>
                <w:szCs w:val="20"/>
              </w:rPr>
              <w:t>17</w:t>
            </w:r>
          </w:p>
          <w:p w14:paraId="15272909" w14:textId="77777777" w:rsidR="00C1326E" w:rsidRPr="00211A34" w:rsidRDefault="00C1326E" w:rsidP="00B91C98">
            <w:pPr>
              <w:spacing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326E">
              <w:rPr>
                <w:sz w:val="20"/>
                <w:szCs w:val="20"/>
              </w:rPr>
              <w:t>Bełchatów</w:t>
            </w:r>
          </w:p>
        </w:tc>
        <w:tc>
          <w:tcPr>
            <w:tcW w:w="2551" w:type="dxa"/>
            <w:shd w:val="clear" w:color="auto" w:fill="auto"/>
          </w:tcPr>
          <w:p w14:paraId="1A5DF259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1 - Cena - 360.00</w:t>
            </w:r>
          </w:p>
          <w:p w14:paraId="2126FD07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2 - Jakość - 150.00</w:t>
            </w:r>
          </w:p>
          <w:p w14:paraId="6FC5ADF6" w14:textId="77777777" w:rsidR="00C1326E" w:rsidRPr="00C1326E" w:rsidRDefault="00C1326E" w:rsidP="00B91C98">
            <w:pPr>
              <w:spacing w:before="40" w:after="40"/>
              <w:rPr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3 - Termin dostawy w trybie pilnym - 15.00</w:t>
            </w:r>
          </w:p>
          <w:p w14:paraId="0DAFADF5" w14:textId="77777777" w:rsidR="00C1326E" w:rsidRPr="00211A34" w:rsidRDefault="00C1326E" w:rsidP="00B91C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>4 - Termin dostawy w dniach roboczych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B13F96" w14:textId="77777777" w:rsidR="00C1326E" w:rsidRPr="00211A34" w:rsidRDefault="00C1326E" w:rsidP="00B91C98">
            <w:pPr>
              <w:jc w:val="center"/>
              <w:rPr>
                <w:color w:val="000000"/>
                <w:sz w:val="20"/>
                <w:szCs w:val="20"/>
              </w:rPr>
            </w:pPr>
            <w:r w:rsidRPr="00C1326E">
              <w:rPr>
                <w:sz w:val="20"/>
                <w:szCs w:val="20"/>
              </w:rPr>
              <w:t xml:space="preserve">  555,00</w:t>
            </w:r>
          </w:p>
        </w:tc>
      </w:tr>
    </w:tbl>
    <w:p w14:paraId="384BD52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C63AF" w14:textId="77777777" w:rsidR="00AC194C" w:rsidRDefault="00AC194C">
      <w:r>
        <w:separator/>
      </w:r>
    </w:p>
  </w:endnote>
  <w:endnote w:type="continuationSeparator" w:id="0">
    <w:p w14:paraId="1CC7B369" w14:textId="77777777" w:rsidR="00AC194C" w:rsidRDefault="00AC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E15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2A3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9BE4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9117DC" w14:textId="4B46679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80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E7A94" w14:textId="77777777" w:rsidR="00AC194C" w:rsidRDefault="00AC194C">
      <w:r>
        <w:separator/>
      </w:r>
    </w:p>
  </w:footnote>
  <w:footnote w:type="continuationSeparator" w:id="0">
    <w:p w14:paraId="2CD19296" w14:textId="77777777" w:rsidR="00AC194C" w:rsidRDefault="00AC1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71D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60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555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94C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194C"/>
    <w:rsid w:val="00B32D12"/>
    <w:rsid w:val="00B464D3"/>
    <w:rsid w:val="00B74EB6"/>
    <w:rsid w:val="00B8185B"/>
    <w:rsid w:val="00BC6F7F"/>
    <w:rsid w:val="00BD2174"/>
    <w:rsid w:val="00C1326E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334E"/>
    <w:rsid w:val="00D8427E"/>
    <w:rsid w:val="00E30B2D"/>
    <w:rsid w:val="00E62859"/>
    <w:rsid w:val="00E85D70"/>
    <w:rsid w:val="00F325C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2FEF1"/>
  <w15:chartTrackingRefBased/>
  <w15:docId w15:val="{10A2C9B8-1A63-48B1-BCCA-547214B7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474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Machaj</cp:lastModifiedBy>
  <cp:revision>4</cp:revision>
  <cp:lastPrinted>1899-12-31T23:00:00Z</cp:lastPrinted>
  <dcterms:created xsi:type="dcterms:W3CDTF">2023-09-08T09:04:00Z</dcterms:created>
  <dcterms:modified xsi:type="dcterms:W3CDTF">2023-09-25T07:03:00Z</dcterms:modified>
</cp:coreProperties>
</file>