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B331C">
        <w:rPr>
          <w:rFonts w:ascii="Arial" w:hAnsi="Arial" w:cs="Arial"/>
          <w:bCs/>
          <w:i w:val="0"/>
          <w:szCs w:val="24"/>
        </w:rPr>
        <w:t>3</w:t>
      </w:r>
      <w:bookmarkStart w:id="0" w:name="_GoBack"/>
      <w:bookmarkEnd w:id="0"/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486E08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486E08">
        <w:rPr>
          <w:rFonts w:ascii="Arial" w:hAnsi="Arial" w:cs="Arial"/>
        </w:rPr>
        <w:t>SZPITAL WOJEWÓDZKI W POZNANIU</w:t>
      </w:r>
    </w:p>
    <w:p w:rsidR="006676AE" w:rsidRPr="0012157F" w:rsidRDefault="00486E08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86E08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486E08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486E08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86E08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486E08">
        <w:rPr>
          <w:rFonts w:ascii="Arial" w:hAnsi="Arial" w:cs="Arial"/>
        </w:rPr>
        <w:t>Poznań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86E08" w:rsidRPr="0012157F" w:rsidTr="00C50E84">
        <w:tc>
          <w:tcPr>
            <w:tcW w:w="9104" w:type="dxa"/>
            <w:shd w:val="clear" w:color="auto" w:fill="D9D9D9"/>
          </w:tcPr>
          <w:p w:rsidR="00486E08" w:rsidRPr="0012157F" w:rsidRDefault="00486E08" w:rsidP="00C50E8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486E08" w:rsidRPr="0012157F" w:rsidRDefault="00486E08" w:rsidP="00C50E8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486E0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86E0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86E08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486E08" w:rsidRPr="00612283" w:rsidRDefault="00486E08" w:rsidP="00C50E84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486E08" w:rsidRPr="00612283" w:rsidRDefault="00486E08" w:rsidP="00C50E84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486E08" w:rsidRPr="0012157F" w:rsidRDefault="00486E08" w:rsidP="00C50E84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486E08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486E08">
        <w:rPr>
          <w:rFonts w:ascii="Arial" w:hAnsi="Arial" w:cs="Arial"/>
          <w:b/>
          <w:sz w:val="24"/>
          <w:szCs w:val="24"/>
        </w:rPr>
        <w:t xml:space="preserve">Podniesienie poziomu </w:t>
      </w:r>
      <w:proofErr w:type="spellStart"/>
      <w:r w:rsidRPr="00486E08">
        <w:rPr>
          <w:rFonts w:ascii="Arial" w:hAnsi="Arial" w:cs="Arial"/>
          <w:b/>
          <w:sz w:val="24"/>
          <w:szCs w:val="24"/>
        </w:rPr>
        <w:t>cyberbezpieczeństwa</w:t>
      </w:r>
      <w:proofErr w:type="spellEnd"/>
      <w:r w:rsidRPr="00486E08">
        <w:rPr>
          <w:rFonts w:ascii="Arial" w:hAnsi="Arial" w:cs="Arial"/>
          <w:b/>
          <w:sz w:val="24"/>
          <w:szCs w:val="24"/>
        </w:rPr>
        <w:t xml:space="preserve"> poprzez instalacje i konfigurację systemu SIEM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86E08" w:rsidRPr="00486E08">
        <w:rPr>
          <w:rFonts w:ascii="Arial" w:hAnsi="Arial" w:cs="Arial"/>
          <w:b/>
          <w:sz w:val="24"/>
          <w:szCs w:val="24"/>
        </w:rPr>
        <w:t>SZW/DZP/107/2023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86E08" w:rsidRPr="00486E08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486E08" w:rsidRPr="00992BD8" w:rsidRDefault="00486E08" w:rsidP="00486E08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A44833" w:rsidRDefault="00486E08" w:rsidP="00486E08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:rsidR="00486E08" w:rsidRPr="00A44833" w:rsidRDefault="00486E08" w:rsidP="00486E08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486E08" w:rsidRPr="0012157F" w:rsidRDefault="00486E08" w:rsidP="00486E0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:rsidR="00486E08" w:rsidRPr="0012157F" w:rsidRDefault="00486E08" w:rsidP="00486E08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lastRenderedPageBreak/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86E08" w:rsidRPr="0012157F" w:rsidTr="00C50E8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E08" w:rsidRPr="0012157F" w:rsidRDefault="00486E08" w:rsidP="00C50E8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6E0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E08" w:rsidRPr="0012157F" w:rsidRDefault="00486E08" w:rsidP="00C50E8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86E08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486E08" w:rsidRPr="0012157F" w:rsidRDefault="00486E08" w:rsidP="00C50E8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6E08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Ocena spełniania warunków udziału w postępowaniu będzie dokonana na </w:t>
            </w:r>
            <w:r w:rsidRPr="00486E08">
              <w:rPr>
                <w:rFonts w:ascii="Arial" w:hAnsi="Arial" w:cs="Arial"/>
                <w:sz w:val="24"/>
                <w:szCs w:val="24"/>
              </w:rPr>
              <w:lastRenderedPageBreak/>
              <w:t>zasadzie spełnia/nie spełnia.</w:t>
            </w:r>
          </w:p>
        </w:tc>
      </w:tr>
      <w:tr w:rsidR="00486E08" w:rsidRPr="0012157F" w:rsidTr="00C50E8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E08" w:rsidRPr="0012157F" w:rsidRDefault="00486E08" w:rsidP="00C50E8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6E08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E08" w:rsidRPr="0012157F" w:rsidRDefault="00486E08" w:rsidP="00C50E8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86E08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486E08" w:rsidRPr="0012157F" w:rsidRDefault="00486E08" w:rsidP="00C50E8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6E08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  <w:tr w:rsidR="00486E08" w:rsidRPr="0012157F" w:rsidTr="00C50E8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E08" w:rsidRPr="0012157F" w:rsidRDefault="00486E08" w:rsidP="00C50E8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6E0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E08" w:rsidRPr="0012157F" w:rsidRDefault="00486E08" w:rsidP="00C50E8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86E08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486E08" w:rsidRPr="0012157F" w:rsidRDefault="00486E08" w:rsidP="00C50E8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6E08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Ocena spełniania warunków udziału w postępowaniu będzie dokonana na zasadzie spełnia/nie spełnia.</w:t>
            </w:r>
          </w:p>
        </w:tc>
      </w:tr>
      <w:tr w:rsidR="00486E08" w:rsidRPr="0012157F" w:rsidTr="00C50E8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E08" w:rsidRPr="0012157F" w:rsidRDefault="00486E08" w:rsidP="00C50E8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6E0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E08" w:rsidRPr="0012157F" w:rsidRDefault="00486E08" w:rsidP="00C50E8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86E08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486E08" w:rsidRPr="0012157F" w:rsidRDefault="00486E08" w:rsidP="00C50E8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6E08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55A8" w:rsidRDefault="005B55A8" w:rsidP="0038231F">
      <w:pPr>
        <w:spacing w:after="0" w:line="240" w:lineRule="auto"/>
      </w:pPr>
      <w:r>
        <w:separator/>
      </w:r>
    </w:p>
  </w:endnote>
  <w:endnote w:type="continuationSeparator" w:id="0">
    <w:p w:rsidR="005B55A8" w:rsidRDefault="005B55A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6E08" w:rsidRDefault="00486E0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B331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B331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6E08" w:rsidRDefault="00486E0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55A8" w:rsidRDefault="005B55A8" w:rsidP="0038231F">
      <w:pPr>
        <w:spacing w:after="0" w:line="240" w:lineRule="auto"/>
      </w:pPr>
      <w:r>
        <w:separator/>
      </w:r>
    </w:p>
  </w:footnote>
  <w:footnote w:type="continuationSeparator" w:id="0">
    <w:p w:rsidR="005B55A8" w:rsidRDefault="005B55A8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6E08" w:rsidRDefault="00486E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6E08" w:rsidRDefault="00486E0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6E08" w:rsidRDefault="00486E0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revisionView w:insDel="0"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55A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86E08"/>
    <w:rsid w:val="004B331C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B55A8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195C0B5-BAA6-4411-8DCD-30A8EE378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BBB894-B66D-47C3-BBF5-8424BFAEE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899</Words>
  <Characters>5395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Zaopatrzenie</cp:lastModifiedBy>
  <cp:revision>2</cp:revision>
  <cp:lastPrinted>2016-07-26T10:32:00Z</cp:lastPrinted>
  <dcterms:created xsi:type="dcterms:W3CDTF">2023-09-24T11:53:00Z</dcterms:created>
  <dcterms:modified xsi:type="dcterms:W3CDTF">2023-09-24T11:53:00Z</dcterms:modified>
</cp:coreProperties>
</file>