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47078" w:rsidRPr="00247078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47078" w:rsidRPr="00247078">
        <w:rPr>
          <w:sz w:val="22"/>
          <w:szCs w:val="22"/>
        </w:rPr>
        <w:t xml:space="preserve">Tryb podstawowy bez negocjacji - art. 275 pkt. 1 ustawy </w:t>
      </w:r>
      <w:proofErr w:type="spellStart"/>
      <w:r w:rsidR="00247078" w:rsidRPr="00247078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47078" w:rsidRPr="00247078">
        <w:rPr>
          <w:b/>
          <w:sz w:val="22"/>
          <w:szCs w:val="22"/>
        </w:rPr>
        <w:t xml:space="preserve">Podniesienie poziomu </w:t>
      </w:r>
      <w:proofErr w:type="spellStart"/>
      <w:r w:rsidR="00247078" w:rsidRPr="00247078">
        <w:rPr>
          <w:b/>
          <w:sz w:val="22"/>
          <w:szCs w:val="22"/>
        </w:rPr>
        <w:t>cyberbezpieczeństwa</w:t>
      </w:r>
      <w:proofErr w:type="spellEnd"/>
      <w:r w:rsidR="00247078" w:rsidRPr="00247078">
        <w:rPr>
          <w:b/>
          <w:sz w:val="22"/>
          <w:szCs w:val="22"/>
        </w:rPr>
        <w:t xml:space="preserve"> poprzez podniesienie wersji oprogramowania antywirusowego o funkcjonalność EDR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bookmarkStart w:id="0" w:name="_GoBack"/>
      <w:bookmarkEnd w:id="0"/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D554C7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lastRenderedPageBreak/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C67" w:rsidRDefault="00195C67" w:rsidP="00FF57EE">
      <w:r>
        <w:separator/>
      </w:r>
    </w:p>
  </w:endnote>
  <w:endnote w:type="continuationSeparator" w:id="0">
    <w:p w:rsidR="00195C67" w:rsidRDefault="00195C6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078" w:rsidRDefault="002470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078" w:rsidRDefault="0024707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078" w:rsidRDefault="002470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C67" w:rsidRDefault="00195C67" w:rsidP="00FF57EE">
      <w:r>
        <w:separator/>
      </w:r>
    </w:p>
  </w:footnote>
  <w:footnote w:type="continuationSeparator" w:id="0">
    <w:p w:rsidR="00195C67" w:rsidRDefault="00195C67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078" w:rsidRDefault="002470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47078">
      <w:rPr>
        <w:sz w:val="20"/>
        <w:szCs w:val="20"/>
      </w:rPr>
      <w:t>SZW/DZP/108/2023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078" w:rsidRDefault="002470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C67"/>
    <w:rsid w:val="001063D3"/>
    <w:rsid w:val="00195C67"/>
    <w:rsid w:val="001C7D84"/>
    <w:rsid w:val="002214DB"/>
    <w:rsid w:val="00247078"/>
    <w:rsid w:val="00267D1F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30EEC"/>
    <w:rsid w:val="00A50E18"/>
    <w:rsid w:val="00A7531F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18A813-2D57-42E9-9206-07576C661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CE000-1CFF-4F0F-8ABC-491592DDF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2023-09-26T09:09:00Z</dcterms:created>
  <dcterms:modified xsi:type="dcterms:W3CDTF">2023-09-26T09:09:00Z</dcterms:modified>
</cp:coreProperties>
</file>