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429A5" w:rsidRPr="007429A5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429A5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429A5">
        <w:rPr>
          <w:rFonts w:ascii="Arial" w:hAnsi="Arial" w:cs="Arial"/>
        </w:rPr>
        <w:t>SZPITAL WOJEWÓDZKI W POZNANIU</w:t>
      </w:r>
    </w:p>
    <w:p w:rsidR="006676AE" w:rsidRPr="0012157F" w:rsidRDefault="007429A5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29A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429A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429A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29A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429A5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29A5" w:rsidRPr="0012157F" w:rsidTr="002216E3">
        <w:tc>
          <w:tcPr>
            <w:tcW w:w="9104" w:type="dxa"/>
            <w:shd w:val="clear" w:color="auto" w:fill="D9D9D9"/>
          </w:tcPr>
          <w:p w:rsidR="007429A5" w:rsidRPr="0012157F" w:rsidRDefault="007429A5" w:rsidP="002216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429A5" w:rsidRPr="0012157F" w:rsidRDefault="007429A5" w:rsidP="002216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429A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429A5" w:rsidRPr="00612283" w:rsidRDefault="007429A5" w:rsidP="002216E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429A5" w:rsidRPr="00612283" w:rsidRDefault="007429A5" w:rsidP="002216E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7429A5" w:rsidRPr="0012157F" w:rsidRDefault="007429A5" w:rsidP="002216E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429A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429A5">
        <w:rPr>
          <w:rFonts w:ascii="Arial" w:hAnsi="Arial" w:cs="Arial"/>
          <w:b/>
          <w:sz w:val="24"/>
          <w:szCs w:val="24"/>
        </w:rPr>
        <w:t>Podniesienie poziomu cyberbezpieczeństwa poprzez podniesienie wersji oprogramowania antywirusowego o funkcjonalność EDR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29A5" w:rsidRPr="007429A5">
        <w:rPr>
          <w:rFonts w:ascii="Arial" w:hAnsi="Arial" w:cs="Arial"/>
          <w:b/>
          <w:sz w:val="24"/>
          <w:szCs w:val="24"/>
        </w:rPr>
        <w:t>SZW/DZP/108/2023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29A5" w:rsidRPr="007429A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29A5" w:rsidRPr="0012157F" w:rsidTr="002216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9A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7429A5" w:rsidRPr="0012157F" w:rsidTr="002216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9A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7429A5" w:rsidRPr="0012157F" w:rsidTr="002216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9A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7429A5" w:rsidRPr="0012157F" w:rsidTr="002216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9A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429A5" w:rsidRPr="0012157F" w:rsidRDefault="007429A5" w:rsidP="002216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9A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15B" w:rsidRDefault="00E4215B" w:rsidP="0038231F">
      <w:pPr>
        <w:spacing w:after="0" w:line="240" w:lineRule="auto"/>
      </w:pPr>
      <w:r>
        <w:separator/>
      </w:r>
    </w:p>
  </w:endnote>
  <w:endnote w:type="continuationSeparator" w:id="0">
    <w:p w:rsidR="00E4215B" w:rsidRDefault="00E421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9A5" w:rsidRDefault="007429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29A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29A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9A5" w:rsidRDefault="007429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15B" w:rsidRDefault="00E4215B" w:rsidP="0038231F">
      <w:pPr>
        <w:spacing w:after="0" w:line="240" w:lineRule="auto"/>
      </w:pPr>
      <w:r>
        <w:separator/>
      </w:r>
    </w:p>
  </w:footnote>
  <w:footnote w:type="continuationSeparator" w:id="0">
    <w:p w:rsidR="00E4215B" w:rsidRDefault="00E4215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9A5" w:rsidRDefault="007429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9A5" w:rsidRDefault="007429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9A5" w:rsidRDefault="007429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15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29A5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15B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E926A1-663C-4E62-A675-C11281CC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443DA-2AD8-4874-A9C0-2544D966D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2023-09-26T09:15:00Z</dcterms:created>
  <dcterms:modified xsi:type="dcterms:W3CDTF">2023-09-26T09:15:00Z</dcterms:modified>
</cp:coreProperties>
</file>