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B738A" w:rsidRPr="004B738A">
        <w:rPr>
          <w:b/>
        </w:rPr>
        <w:t>NZ/55/D/P/AC/2023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76383A" w:rsidRPr="0076383A">
        <w:rPr>
          <w:rFonts w:ascii="Arial Narrow" w:hAnsi="Arial Narrow"/>
          <w:b/>
        </w:rPr>
        <w:t>Dostawy implantów zespalających stalowych</w:t>
      </w:r>
      <w:bookmarkStart w:id="0" w:name="_GoBack"/>
      <w:bookmarkEnd w:id="0"/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971" w:rsidRDefault="00C06971" w:rsidP="0038231F">
      <w:pPr>
        <w:spacing w:after="0" w:line="240" w:lineRule="auto"/>
      </w:pPr>
      <w:r>
        <w:separator/>
      </w:r>
    </w:p>
  </w:endnote>
  <w:endnote w:type="continuationSeparator" w:id="0">
    <w:p w:rsidR="00C06971" w:rsidRDefault="00C069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8A" w:rsidRDefault="004B73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38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38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8A" w:rsidRDefault="004B73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971" w:rsidRDefault="00C06971" w:rsidP="0038231F">
      <w:pPr>
        <w:spacing w:after="0" w:line="240" w:lineRule="auto"/>
      </w:pPr>
      <w:r>
        <w:separator/>
      </w:r>
    </w:p>
  </w:footnote>
  <w:footnote w:type="continuationSeparator" w:id="0">
    <w:p w:rsidR="00C06971" w:rsidRDefault="00C069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8A" w:rsidRDefault="004B73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8A" w:rsidRDefault="004B73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738A" w:rsidRDefault="004B73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971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B738A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6383A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06971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C426040-FF05-44D4-9C3C-C4679475C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A8ABF-6755-4A7D-BAFD-24043A71B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2023-09-26T11:38:00Z</dcterms:created>
  <dcterms:modified xsi:type="dcterms:W3CDTF">2023-09-28T08:05:00Z</dcterms:modified>
</cp:coreProperties>
</file>