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D2595" w:rsidRPr="00FD2595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024CE">
        <w:rPr>
          <w:rFonts w:ascii="Arial" w:hAnsi="Arial" w:cs="Arial"/>
          <w:sz w:val="24"/>
          <w:szCs w:val="24"/>
        </w:rPr>
        <w:t>(t.j. Dz. U. z 2023r. poz. 1605</w:t>
      </w:r>
      <w:r w:rsidR="00FD2595" w:rsidRPr="00FD2595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F80C0E" w:rsidRDefault="00F80C0E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80C0E">
        <w:rPr>
          <w:rFonts w:ascii="Arial" w:eastAsia="Times New Roman" w:hAnsi="Arial" w:cs="Arial"/>
          <w:b/>
          <w:sz w:val="24"/>
          <w:szCs w:val="24"/>
          <w:lang w:eastAsia="pl-PL"/>
        </w:rPr>
        <w:t>Dostawy implantów zespalających stalowych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GoBack"/>
      <w:bookmarkEnd w:id="1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D2595" w:rsidRPr="00FD2595">
        <w:rPr>
          <w:rFonts w:ascii="Arial" w:eastAsia="Times New Roman" w:hAnsi="Arial" w:cs="Arial"/>
          <w:b/>
          <w:sz w:val="24"/>
          <w:szCs w:val="24"/>
          <w:lang w:eastAsia="pl-PL"/>
        </w:rPr>
        <w:t>NZ/55/D/P/AC/2023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6BF" w:rsidRDefault="00D646BF" w:rsidP="00025386">
      <w:pPr>
        <w:spacing w:after="0" w:line="240" w:lineRule="auto"/>
      </w:pPr>
      <w:r>
        <w:separator/>
      </w:r>
    </w:p>
  </w:endnote>
  <w:endnote w:type="continuationSeparator" w:id="0">
    <w:p w:rsidR="00D646BF" w:rsidRDefault="00D646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595" w:rsidRDefault="00FD25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F80C0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0C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0C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595" w:rsidRDefault="00FD25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6BF" w:rsidRDefault="00D646BF" w:rsidP="00025386">
      <w:pPr>
        <w:spacing w:after="0" w:line="240" w:lineRule="auto"/>
      </w:pPr>
      <w:r>
        <w:separator/>
      </w:r>
    </w:p>
  </w:footnote>
  <w:footnote w:type="continuationSeparator" w:id="0">
    <w:p w:rsidR="00D646BF" w:rsidRDefault="00D646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595" w:rsidRDefault="00FD25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595" w:rsidRDefault="00FD25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595" w:rsidRDefault="00FD25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6B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646BF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24CE"/>
    <w:rsid w:val="00F334B4"/>
    <w:rsid w:val="00F80C0E"/>
    <w:rsid w:val="00FB7BA7"/>
    <w:rsid w:val="00FD2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F79DE5C-B500-48F9-9E4D-33B6AC17B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4</cp:revision>
  <dcterms:created xsi:type="dcterms:W3CDTF">2023-09-26T11:40:00Z</dcterms:created>
  <dcterms:modified xsi:type="dcterms:W3CDTF">2023-09-28T08:06:00Z</dcterms:modified>
</cp:coreProperties>
</file>