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3EC7C" w14:textId="45579BDD" w:rsidR="00D665F5" w:rsidRPr="00F0210D" w:rsidRDefault="00B71DD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0210D">
        <w:rPr>
          <w:sz w:val="22"/>
          <w:szCs w:val="22"/>
        </w:rPr>
        <w:t>Poznań</w:t>
      </w:r>
      <w:r w:rsidR="00D665F5" w:rsidRPr="00F0210D">
        <w:rPr>
          <w:sz w:val="22"/>
          <w:szCs w:val="22"/>
        </w:rPr>
        <w:t xml:space="preserve"> dnia: </w:t>
      </w:r>
      <w:r w:rsidRPr="00F0210D">
        <w:rPr>
          <w:sz w:val="22"/>
          <w:szCs w:val="22"/>
        </w:rPr>
        <w:t>2023-09-2</w:t>
      </w:r>
      <w:r w:rsidR="00F0210D" w:rsidRPr="00F0210D">
        <w:rPr>
          <w:sz w:val="22"/>
          <w:szCs w:val="22"/>
        </w:rPr>
        <w:t>8</w:t>
      </w:r>
    </w:p>
    <w:p w14:paraId="55E4353A" w14:textId="77777777" w:rsidR="00B71DDA" w:rsidRPr="00A44C15" w:rsidRDefault="00B71DDA" w:rsidP="00577BC6">
      <w:pPr>
        <w:spacing w:after="40"/>
        <w:rPr>
          <w:b/>
          <w:bCs/>
          <w:sz w:val="22"/>
          <w:szCs w:val="22"/>
        </w:rPr>
      </w:pPr>
      <w:r w:rsidRPr="00A44C15">
        <w:rPr>
          <w:b/>
          <w:bCs/>
          <w:sz w:val="22"/>
          <w:szCs w:val="22"/>
        </w:rPr>
        <w:t>Szpital Wojewódzki w Poznaniu</w:t>
      </w:r>
    </w:p>
    <w:p w14:paraId="2EDAC64B" w14:textId="77777777" w:rsidR="00D665F5" w:rsidRPr="00A44C15" w:rsidRDefault="00B71DDA" w:rsidP="00577BC6">
      <w:pPr>
        <w:spacing w:after="40"/>
        <w:rPr>
          <w:b/>
          <w:bCs/>
          <w:sz w:val="22"/>
          <w:szCs w:val="22"/>
        </w:rPr>
      </w:pPr>
      <w:r w:rsidRPr="00A44C15">
        <w:rPr>
          <w:b/>
          <w:bCs/>
          <w:sz w:val="22"/>
          <w:szCs w:val="22"/>
        </w:rPr>
        <w:t>Dział Zamówień Publicznych</w:t>
      </w:r>
    </w:p>
    <w:p w14:paraId="19F5E505" w14:textId="77777777" w:rsidR="00D665F5" w:rsidRPr="00A44C15" w:rsidRDefault="00A44C15" w:rsidP="00D665F5">
      <w:pPr>
        <w:rPr>
          <w:sz w:val="22"/>
          <w:szCs w:val="22"/>
        </w:rPr>
      </w:pPr>
      <w:r w:rsidRPr="00A44C15">
        <w:rPr>
          <w:sz w:val="22"/>
          <w:szCs w:val="22"/>
        </w:rPr>
        <w:t xml:space="preserve">ul. </w:t>
      </w:r>
      <w:r w:rsidR="00B71DDA" w:rsidRPr="00A44C15">
        <w:rPr>
          <w:sz w:val="22"/>
          <w:szCs w:val="22"/>
        </w:rPr>
        <w:t>Juraszów</w:t>
      </w:r>
      <w:r w:rsidR="00D665F5" w:rsidRPr="00A44C15">
        <w:rPr>
          <w:sz w:val="22"/>
          <w:szCs w:val="22"/>
        </w:rPr>
        <w:t xml:space="preserve"> </w:t>
      </w:r>
      <w:r w:rsidR="00B71DDA" w:rsidRPr="00A44C15">
        <w:rPr>
          <w:sz w:val="22"/>
          <w:szCs w:val="22"/>
        </w:rPr>
        <w:t>7/19</w:t>
      </w:r>
    </w:p>
    <w:p w14:paraId="095FA605" w14:textId="77777777" w:rsidR="00D665F5" w:rsidRPr="00A44C15" w:rsidRDefault="00B71DDA" w:rsidP="00D665F5">
      <w:pPr>
        <w:rPr>
          <w:sz w:val="22"/>
          <w:szCs w:val="22"/>
        </w:rPr>
      </w:pPr>
      <w:r w:rsidRPr="00A44C15">
        <w:rPr>
          <w:sz w:val="22"/>
          <w:szCs w:val="22"/>
        </w:rPr>
        <w:t>60-479</w:t>
      </w:r>
      <w:r w:rsidR="00D665F5" w:rsidRPr="00A44C15">
        <w:rPr>
          <w:sz w:val="22"/>
          <w:szCs w:val="22"/>
        </w:rPr>
        <w:t xml:space="preserve"> </w:t>
      </w:r>
      <w:r w:rsidRPr="00A44C15">
        <w:rPr>
          <w:sz w:val="22"/>
          <w:szCs w:val="22"/>
        </w:rPr>
        <w:t>Poznań</w:t>
      </w:r>
    </w:p>
    <w:p w14:paraId="3570BFF2" w14:textId="77777777" w:rsidR="00D665F5" w:rsidRPr="00A44C15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806E3F" w14:textId="77777777" w:rsidR="00D665F5" w:rsidRPr="00A44C1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7123DBA" w14:textId="77777777" w:rsidR="00A80738" w:rsidRPr="00A44C15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A44C15">
        <w:rPr>
          <w:sz w:val="22"/>
          <w:szCs w:val="22"/>
        </w:rPr>
        <w:t>Znak sprawy:</w:t>
      </w:r>
      <w:r w:rsidRPr="00A44C15">
        <w:rPr>
          <w:b/>
          <w:sz w:val="22"/>
          <w:szCs w:val="22"/>
        </w:rPr>
        <w:t xml:space="preserve"> </w:t>
      </w:r>
      <w:r w:rsidR="00B71DDA" w:rsidRPr="00A44C15">
        <w:rPr>
          <w:b/>
          <w:sz w:val="22"/>
          <w:szCs w:val="22"/>
        </w:rPr>
        <w:t>SZW/DZP/83/2023</w:t>
      </w:r>
      <w:r w:rsidR="00A80738" w:rsidRPr="00A44C15">
        <w:rPr>
          <w:sz w:val="22"/>
          <w:szCs w:val="22"/>
        </w:rPr>
        <w:tab/>
        <w:t xml:space="preserve"> </w:t>
      </w:r>
    </w:p>
    <w:p w14:paraId="11D6F66B" w14:textId="77777777" w:rsidR="00A80738" w:rsidRPr="00A44C1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B8256F" w14:textId="77777777" w:rsidR="00A80738" w:rsidRPr="00A44C1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8106DC" w14:textId="0BD0E356" w:rsidR="00A80738" w:rsidRPr="00A44C1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44C15">
        <w:rPr>
          <w:b/>
          <w:spacing w:val="20"/>
          <w:sz w:val="22"/>
          <w:szCs w:val="22"/>
        </w:rPr>
        <w:t>INFORMACJA Z OTWARCIA OFERT</w:t>
      </w:r>
      <w:r w:rsidR="009B0167">
        <w:rPr>
          <w:b/>
          <w:spacing w:val="20"/>
          <w:sz w:val="22"/>
          <w:szCs w:val="22"/>
        </w:rPr>
        <w:t xml:space="preserve"> – po zastosowaniu art. 223 ust. 2 pkt. 2</w:t>
      </w:r>
    </w:p>
    <w:p w14:paraId="65F129B8" w14:textId="77777777" w:rsidR="00A80738" w:rsidRPr="00A44C1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FDA6529" w14:textId="77777777" w:rsidR="00C659E2" w:rsidRPr="00A44C1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44C15">
        <w:rPr>
          <w:bCs/>
          <w:sz w:val="22"/>
          <w:szCs w:val="22"/>
        </w:rPr>
        <w:t xml:space="preserve">Dotyczy </w:t>
      </w:r>
      <w:r w:rsidRPr="00A44C15">
        <w:rPr>
          <w:sz w:val="22"/>
          <w:szCs w:val="22"/>
        </w:rPr>
        <w:t xml:space="preserve">postępowania o udzielenie zamówienia publicznego prowadzonego w trybie </w:t>
      </w:r>
      <w:r w:rsidR="00B71DDA" w:rsidRPr="00A44C15">
        <w:rPr>
          <w:sz w:val="22"/>
          <w:szCs w:val="22"/>
        </w:rPr>
        <w:t>przetarg nieograniczony</w:t>
      </w:r>
      <w:r w:rsidRPr="00A44C15">
        <w:rPr>
          <w:sz w:val="22"/>
          <w:szCs w:val="22"/>
        </w:rPr>
        <w:t xml:space="preserve"> na:</w:t>
      </w:r>
    </w:p>
    <w:p w14:paraId="2867D6A0" w14:textId="77777777" w:rsidR="00A80738" w:rsidRPr="00A44C15" w:rsidRDefault="00B71DD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44C15">
        <w:rPr>
          <w:b/>
          <w:sz w:val="22"/>
          <w:szCs w:val="22"/>
        </w:rPr>
        <w:t>Produkty lecznicze cz.1</w:t>
      </w:r>
    </w:p>
    <w:p w14:paraId="32A16E00" w14:textId="5F65B020" w:rsidR="00D665F5" w:rsidRPr="00A44C1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A44C15">
        <w:rPr>
          <w:sz w:val="22"/>
          <w:szCs w:val="22"/>
        </w:rPr>
        <w:t xml:space="preserve">Zamawiający, działając na podstawie </w:t>
      </w:r>
      <w:r w:rsidR="009B0167">
        <w:rPr>
          <w:sz w:val="22"/>
          <w:szCs w:val="22"/>
        </w:rPr>
        <w:t>art</w:t>
      </w:r>
      <w:r w:rsidRPr="00A44C15">
        <w:rPr>
          <w:sz w:val="22"/>
          <w:szCs w:val="22"/>
        </w:rPr>
        <w:t>. 22</w:t>
      </w:r>
      <w:r w:rsidR="00FC7F5E" w:rsidRPr="00A44C15">
        <w:rPr>
          <w:sz w:val="22"/>
          <w:szCs w:val="22"/>
        </w:rPr>
        <w:t>2</w:t>
      </w:r>
      <w:r w:rsidRPr="00A44C15">
        <w:rPr>
          <w:sz w:val="22"/>
          <w:szCs w:val="22"/>
        </w:rPr>
        <w:t xml:space="preserve"> ust. 5 </w:t>
      </w:r>
      <w:r w:rsidRPr="00A44C15">
        <w:rPr>
          <w:bCs/>
          <w:sz w:val="22"/>
          <w:szCs w:val="22"/>
        </w:rPr>
        <w:t>ustawy z dnia 11 września 2019 r. Prawo zamówień publicznych</w:t>
      </w:r>
      <w:r w:rsidRPr="00A44C15">
        <w:rPr>
          <w:sz w:val="22"/>
          <w:szCs w:val="22"/>
        </w:rPr>
        <w:t xml:space="preserve"> </w:t>
      </w:r>
      <w:r w:rsidR="00B71DDA" w:rsidRPr="00A44C15">
        <w:rPr>
          <w:sz w:val="22"/>
          <w:szCs w:val="22"/>
        </w:rPr>
        <w:t>(t.j. Dz. U. z 2022r. poz. 1710)</w:t>
      </w:r>
      <w:r w:rsidR="00490DC0" w:rsidRPr="00A44C15">
        <w:rPr>
          <w:sz w:val="22"/>
          <w:szCs w:val="22"/>
        </w:rPr>
        <w:t xml:space="preserve"> </w:t>
      </w:r>
      <w:r w:rsidRPr="00A44C15">
        <w:rPr>
          <w:sz w:val="22"/>
          <w:szCs w:val="22"/>
        </w:rPr>
        <w:t>udostępnia</w:t>
      </w:r>
      <w:r w:rsidR="00F95C33" w:rsidRPr="00A44C15">
        <w:rPr>
          <w:sz w:val="22"/>
          <w:szCs w:val="22"/>
        </w:rPr>
        <w:t xml:space="preserve"> </w:t>
      </w:r>
      <w:r w:rsidR="004C7E9B" w:rsidRPr="00A44C15">
        <w:rPr>
          <w:sz w:val="22"/>
          <w:szCs w:val="22"/>
        </w:rPr>
        <w:t>informacj</w:t>
      </w:r>
      <w:r w:rsidR="00577BC6" w:rsidRPr="00A44C15">
        <w:rPr>
          <w:sz w:val="22"/>
          <w:szCs w:val="22"/>
        </w:rPr>
        <w:t>ę</w:t>
      </w:r>
      <w:r w:rsidR="00035488" w:rsidRPr="00A44C15">
        <w:rPr>
          <w:sz w:val="22"/>
          <w:szCs w:val="22"/>
        </w:rPr>
        <w:t xml:space="preserve"> z otwarcia ofert</w:t>
      </w:r>
      <w:r w:rsidR="00577BC6" w:rsidRPr="00A44C15">
        <w:rPr>
          <w:sz w:val="22"/>
          <w:szCs w:val="22"/>
        </w:rPr>
        <w:t>.</w:t>
      </w:r>
    </w:p>
    <w:p w14:paraId="7605C07A" w14:textId="77777777" w:rsidR="00A80738" w:rsidRPr="00A44C1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A44C15">
        <w:rPr>
          <w:sz w:val="22"/>
          <w:szCs w:val="22"/>
        </w:rPr>
        <w:t>Podczas otwarcia ofert, mającego miejsce</w:t>
      </w:r>
      <w:r w:rsidR="00FF4AB1" w:rsidRPr="00A44C15">
        <w:rPr>
          <w:sz w:val="22"/>
          <w:szCs w:val="22"/>
        </w:rPr>
        <w:t xml:space="preserve"> w dniu </w:t>
      </w:r>
      <w:r w:rsidR="00B71DDA" w:rsidRPr="00A44C15">
        <w:rPr>
          <w:sz w:val="22"/>
          <w:szCs w:val="22"/>
        </w:rPr>
        <w:t>20/09/2023</w:t>
      </w:r>
      <w:r w:rsidR="00FF4AB1" w:rsidRPr="00A44C15">
        <w:rPr>
          <w:sz w:val="22"/>
          <w:szCs w:val="22"/>
        </w:rPr>
        <w:t xml:space="preserve"> o godz. </w:t>
      </w:r>
      <w:r w:rsidR="00B71DDA" w:rsidRPr="00A44C15">
        <w:rPr>
          <w:sz w:val="22"/>
          <w:szCs w:val="22"/>
        </w:rPr>
        <w:t>10:00</w:t>
      </w:r>
      <w:r w:rsidRPr="00A44C15">
        <w:rPr>
          <w:sz w:val="22"/>
          <w:szCs w:val="22"/>
        </w:rPr>
        <w:t xml:space="preserve">, otwarte zostały oferty następujących </w:t>
      </w:r>
      <w:r w:rsidR="00A44C15">
        <w:rPr>
          <w:sz w:val="22"/>
          <w:szCs w:val="22"/>
        </w:rPr>
        <w:t>W</w:t>
      </w:r>
      <w:r w:rsidRPr="00A44C15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49E9FF81" w14:textId="77777777" w:rsidTr="00C82837">
        <w:tc>
          <w:tcPr>
            <w:tcW w:w="993" w:type="dxa"/>
            <w:shd w:val="clear" w:color="auto" w:fill="auto"/>
            <w:vAlign w:val="center"/>
          </w:tcPr>
          <w:p w14:paraId="55B5F74A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DCAC2C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CC5E91A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 xml:space="preserve">Nazwa i adres </w:t>
            </w:r>
            <w:r w:rsidR="00A44C15">
              <w:rPr>
                <w:rFonts w:ascii="Arial" w:hAnsi="Arial" w:cs="Arial"/>
              </w:rPr>
              <w:t>W</w:t>
            </w:r>
            <w:r w:rsidRPr="00BB547B">
              <w:rPr>
                <w:rFonts w:ascii="Arial" w:hAnsi="Arial" w:cs="Arial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8C7178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  <w:r w:rsidR="00A44C15">
              <w:rPr>
                <w:rFonts w:ascii="Arial" w:hAnsi="Arial" w:cs="Arial"/>
              </w:rPr>
              <w:t xml:space="preserve"> brutto (K-1)</w:t>
            </w:r>
          </w:p>
        </w:tc>
      </w:tr>
      <w:tr w:rsidR="00B71DDA" w:rsidRPr="00BB547B" w14:paraId="5456D7D4" w14:textId="77777777" w:rsidTr="00AC1251">
        <w:tc>
          <w:tcPr>
            <w:tcW w:w="993" w:type="dxa"/>
            <w:shd w:val="clear" w:color="auto" w:fill="auto"/>
            <w:vAlign w:val="center"/>
          </w:tcPr>
          <w:p w14:paraId="30FBDBE5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2FA679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44125855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Sanofi-Aventis Sp. z o.o.</w:t>
            </w:r>
          </w:p>
          <w:p w14:paraId="0ED38FB2" w14:textId="77777777" w:rsidR="00B71DDA" w:rsidRPr="00BB547B" w:rsidRDefault="00A44C15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Bonifraterska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17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14:paraId="653C58D5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71664C" w14:textId="77777777" w:rsidR="00B71DDA" w:rsidRDefault="00B71DDA" w:rsidP="00AC1251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9B0167">
              <w:rPr>
                <w:rFonts w:ascii="Arial" w:hAnsi="Arial" w:cs="Arial"/>
                <w:strike/>
              </w:rPr>
              <w:t>515.05 zł</w:t>
            </w:r>
          </w:p>
          <w:p w14:paraId="5728D3EC" w14:textId="0B2722FC" w:rsidR="009B0167" w:rsidRPr="009B0167" w:rsidRDefault="009B0167" w:rsidP="00AC1251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515,10 zł</w:t>
            </w:r>
          </w:p>
        </w:tc>
      </w:tr>
      <w:tr w:rsidR="00B71DDA" w:rsidRPr="00BB547B" w14:paraId="04BD0164" w14:textId="77777777" w:rsidTr="00AC1251">
        <w:tc>
          <w:tcPr>
            <w:tcW w:w="993" w:type="dxa"/>
            <w:shd w:val="clear" w:color="auto" w:fill="auto"/>
            <w:vAlign w:val="center"/>
          </w:tcPr>
          <w:p w14:paraId="22A2CAB7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479B21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08173A3A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Fresenius Kabi Polska Sp.  z o.o.</w:t>
            </w:r>
          </w:p>
          <w:p w14:paraId="7E21727F" w14:textId="77777777" w:rsidR="00B71DDA" w:rsidRPr="00BB547B" w:rsidRDefault="00A44C15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Al. Jerozolimskie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134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14:paraId="64327183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02-</w:t>
            </w:r>
            <w:r w:rsidR="00A44C15">
              <w:rPr>
                <w:rFonts w:ascii="Arial" w:hAnsi="Arial" w:cs="Arial"/>
              </w:rPr>
              <w:t>495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39A6B2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1 684.80 zł</w:t>
            </w:r>
          </w:p>
        </w:tc>
      </w:tr>
      <w:tr w:rsidR="00B71DDA" w:rsidRPr="00BB547B" w14:paraId="0458883D" w14:textId="77777777" w:rsidTr="00AC1251">
        <w:tc>
          <w:tcPr>
            <w:tcW w:w="993" w:type="dxa"/>
            <w:shd w:val="clear" w:color="auto" w:fill="auto"/>
            <w:vAlign w:val="center"/>
          </w:tcPr>
          <w:p w14:paraId="61EAFD38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012769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3A51A75C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Delfarma Sp. z o.o.</w:t>
            </w:r>
          </w:p>
          <w:p w14:paraId="698E4172" w14:textId="77777777" w:rsidR="00B71DDA" w:rsidRPr="00BB547B" w:rsidRDefault="00A44C15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Św. Teresy od Dzieciątka Jezus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111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14:paraId="1171A821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0F3AAB" w14:textId="77777777" w:rsidR="00B71DDA" w:rsidRDefault="00B71DDA" w:rsidP="00AC1251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7F2485">
              <w:rPr>
                <w:rFonts w:ascii="Arial" w:hAnsi="Arial" w:cs="Arial"/>
                <w:strike/>
              </w:rPr>
              <w:t>83 387.88 zł</w:t>
            </w:r>
          </w:p>
          <w:p w14:paraId="504BBB2D" w14:textId="6E7CCA03" w:rsidR="007F2485" w:rsidRPr="007F2485" w:rsidRDefault="007F2485" w:rsidP="00AC1251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83 386,50 zł</w:t>
            </w:r>
          </w:p>
        </w:tc>
      </w:tr>
      <w:tr w:rsidR="00B71DDA" w:rsidRPr="00BB547B" w14:paraId="5EA593B6" w14:textId="77777777" w:rsidTr="00AC1251">
        <w:tc>
          <w:tcPr>
            <w:tcW w:w="993" w:type="dxa"/>
            <w:shd w:val="clear" w:color="auto" w:fill="auto"/>
            <w:vAlign w:val="center"/>
          </w:tcPr>
          <w:p w14:paraId="536F4C4C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CEEC07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7041C260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Aesculap - Chifa Sp. z o.o.</w:t>
            </w:r>
          </w:p>
          <w:p w14:paraId="25CAC434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D5C4F2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F171C0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14 871.60 zł</w:t>
            </w:r>
          </w:p>
        </w:tc>
      </w:tr>
      <w:tr w:rsidR="00B71DDA" w:rsidRPr="00BB547B" w14:paraId="5FFB6C10" w14:textId="77777777" w:rsidTr="00AC1251">
        <w:tc>
          <w:tcPr>
            <w:tcW w:w="993" w:type="dxa"/>
            <w:shd w:val="clear" w:color="auto" w:fill="auto"/>
            <w:vAlign w:val="center"/>
          </w:tcPr>
          <w:p w14:paraId="11209977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AC36BC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2BBC8F3C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Amgen Sp. z o.o.</w:t>
            </w:r>
          </w:p>
          <w:p w14:paraId="7BCFA877" w14:textId="77777777" w:rsidR="00B71DDA" w:rsidRPr="00BB547B" w:rsidRDefault="00A44C15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Puławska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145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14:paraId="687EDBDB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02-715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C55FDC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7 931.40 zł</w:t>
            </w:r>
          </w:p>
        </w:tc>
      </w:tr>
      <w:tr w:rsidR="00B71DDA" w:rsidRPr="00BB547B" w14:paraId="1544415C" w14:textId="77777777" w:rsidTr="00AC1251">
        <w:tc>
          <w:tcPr>
            <w:tcW w:w="993" w:type="dxa"/>
            <w:shd w:val="clear" w:color="auto" w:fill="auto"/>
            <w:vAlign w:val="center"/>
          </w:tcPr>
          <w:p w14:paraId="4B6D864A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C5B4FA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12BCAA79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NEUCA S.A.</w:t>
            </w:r>
          </w:p>
          <w:p w14:paraId="6AE49AA7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ul. </w:t>
            </w:r>
            <w:r w:rsidR="00A44C15">
              <w:rPr>
                <w:rFonts w:ascii="Arial" w:hAnsi="Arial" w:cs="Arial"/>
              </w:rPr>
              <w:t>Forteczna 35-37</w:t>
            </w:r>
          </w:p>
          <w:p w14:paraId="5F0DE96F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C12F67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10 376.10 zł</w:t>
            </w:r>
          </w:p>
        </w:tc>
      </w:tr>
      <w:tr w:rsidR="00B71DDA" w:rsidRPr="00BB547B" w14:paraId="31969C5E" w14:textId="77777777" w:rsidTr="00AC1251">
        <w:tc>
          <w:tcPr>
            <w:tcW w:w="993" w:type="dxa"/>
            <w:shd w:val="clear" w:color="auto" w:fill="auto"/>
            <w:vAlign w:val="center"/>
          </w:tcPr>
          <w:p w14:paraId="768C3013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1D37F1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2AF8203F" w14:textId="77777777"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NEUCA S.A.</w:t>
            </w:r>
          </w:p>
          <w:p w14:paraId="0BF9E8EE" w14:textId="77777777" w:rsidR="00A44C15" w:rsidRPr="00BB547B" w:rsidRDefault="00A44C15" w:rsidP="00A44C15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Forteczna 35-37</w:t>
            </w:r>
          </w:p>
          <w:p w14:paraId="0D69B659" w14:textId="77777777"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853D8A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11 447.83 zł</w:t>
            </w:r>
          </w:p>
        </w:tc>
      </w:tr>
      <w:tr w:rsidR="00B71DDA" w:rsidRPr="00BB547B" w14:paraId="3820C5EB" w14:textId="77777777" w:rsidTr="00AC1251">
        <w:tc>
          <w:tcPr>
            <w:tcW w:w="993" w:type="dxa"/>
            <w:shd w:val="clear" w:color="auto" w:fill="auto"/>
            <w:vAlign w:val="center"/>
          </w:tcPr>
          <w:p w14:paraId="79F995B1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F09571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06A210DB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Egis Polska Dystrybucja Sp. z o.o.</w:t>
            </w:r>
          </w:p>
          <w:p w14:paraId="126D5E54" w14:textId="77777777" w:rsidR="00B71DDA" w:rsidRPr="00BB547B" w:rsidRDefault="00A44C15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Komitetu Obrony Robotników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45 D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14:paraId="08C87BE9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02-146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464063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4 703.40 zł</w:t>
            </w:r>
          </w:p>
        </w:tc>
      </w:tr>
      <w:tr w:rsidR="00B71DDA" w:rsidRPr="00BB547B" w14:paraId="1C6CB32A" w14:textId="77777777" w:rsidTr="00AC1251">
        <w:tc>
          <w:tcPr>
            <w:tcW w:w="993" w:type="dxa"/>
            <w:shd w:val="clear" w:color="auto" w:fill="auto"/>
            <w:vAlign w:val="center"/>
          </w:tcPr>
          <w:p w14:paraId="5C55ABCD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ACB2BC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4551B947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14:paraId="6B3DB09B" w14:textId="77777777" w:rsidR="00B71DDA" w:rsidRPr="00BB547B" w:rsidRDefault="00A44C15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Szopienicka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77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14:paraId="38AD2604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983D18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1 570.05 zł</w:t>
            </w:r>
          </w:p>
        </w:tc>
      </w:tr>
      <w:tr w:rsidR="00B71DDA" w:rsidRPr="00BB547B" w14:paraId="3DA3D7EA" w14:textId="77777777" w:rsidTr="00AC1251">
        <w:tc>
          <w:tcPr>
            <w:tcW w:w="993" w:type="dxa"/>
            <w:shd w:val="clear" w:color="auto" w:fill="auto"/>
            <w:vAlign w:val="center"/>
          </w:tcPr>
          <w:p w14:paraId="112205E3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488EB5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3797AD44" w14:textId="77777777"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14:paraId="50DED8AD" w14:textId="77777777" w:rsidR="00A44C15" w:rsidRPr="00BB547B" w:rsidRDefault="00A44C15" w:rsidP="00A44C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2B4FEC" w14:textId="77777777"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A5D9DD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36 111.50 zł</w:t>
            </w:r>
          </w:p>
        </w:tc>
      </w:tr>
      <w:tr w:rsidR="00B71DDA" w:rsidRPr="00BB547B" w14:paraId="4BC48FFF" w14:textId="77777777" w:rsidTr="00AC1251">
        <w:tc>
          <w:tcPr>
            <w:tcW w:w="993" w:type="dxa"/>
            <w:shd w:val="clear" w:color="auto" w:fill="auto"/>
            <w:vAlign w:val="center"/>
          </w:tcPr>
          <w:p w14:paraId="519F03AC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5CCB41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EEE5A6C" w14:textId="77777777"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14:paraId="490FCAF5" w14:textId="77777777" w:rsidR="00A44C15" w:rsidRPr="00BB547B" w:rsidRDefault="00A44C15" w:rsidP="00A44C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E9FE3B" w14:textId="77777777"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CB067C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34 825.50 zł</w:t>
            </w:r>
          </w:p>
        </w:tc>
      </w:tr>
      <w:tr w:rsidR="00B71DDA" w:rsidRPr="00BB547B" w14:paraId="1B78A9FF" w14:textId="77777777" w:rsidTr="00AC1251">
        <w:tc>
          <w:tcPr>
            <w:tcW w:w="993" w:type="dxa"/>
            <w:shd w:val="clear" w:color="auto" w:fill="auto"/>
            <w:vAlign w:val="center"/>
          </w:tcPr>
          <w:p w14:paraId="4ED51861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152CE9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2768C129" w14:textId="77777777"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14:paraId="78C7058D" w14:textId="77777777" w:rsidR="00A44C15" w:rsidRPr="00BB547B" w:rsidRDefault="00A44C15" w:rsidP="00A44C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62CF341" w14:textId="77777777"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7CB000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11 869.50 zł</w:t>
            </w:r>
          </w:p>
        </w:tc>
      </w:tr>
      <w:tr w:rsidR="00B71DDA" w:rsidRPr="00BB547B" w14:paraId="1E9EE099" w14:textId="77777777" w:rsidTr="00AC1251">
        <w:tc>
          <w:tcPr>
            <w:tcW w:w="993" w:type="dxa"/>
            <w:shd w:val="clear" w:color="auto" w:fill="auto"/>
            <w:vAlign w:val="center"/>
          </w:tcPr>
          <w:p w14:paraId="7F1E65BD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31F626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33BCFEA0" w14:textId="77777777"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14:paraId="74810C66" w14:textId="77777777" w:rsidR="00A44C15" w:rsidRPr="00BB547B" w:rsidRDefault="00A44C15" w:rsidP="00A44C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C5A1D0" w14:textId="77777777"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DD6CAC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5 338.18 zł</w:t>
            </w:r>
          </w:p>
        </w:tc>
      </w:tr>
      <w:tr w:rsidR="00B71DDA" w:rsidRPr="00BB547B" w14:paraId="0DF36C39" w14:textId="77777777" w:rsidTr="00AC1251">
        <w:tc>
          <w:tcPr>
            <w:tcW w:w="993" w:type="dxa"/>
            <w:shd w:val="clear" w:color="auto" w:fill="auto"/>
            <w:vAlign w:val="center"/>
          </w:tcPr>
          <w:p w14:paraId="501B0674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D364CF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43CF3CC7" w14:textId="77777777"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14:paraId="005B877F" w14:textId="77777777" w:rsidR="00A44C15" w:rsidRPr="00BB547B" w:rsidRDefault="00A44C15" w:rsidP="00A44C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69C783" w14:textId="77777777"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17C528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21 316.70 zł</w:t>
            </w:r>
          </w:p>
        </w:tc>
      </w:tr>
      <w:tr w:rsidR="00B71DDA" w:rsidRPr="00BB547B" w14:paraId="273FCE47" w14:textId="77777777" w:rsidTr="00AC1251">
        <w:tc>
          <w:tcPr>
            <w:tcW w:w="993" w:type="dxa"/>
            <w:shd w:val="clear" w:color="auto" w:fill="auto"/>
            <w:vAlign w:val="center"/>
          </w:tcPr>
          <w:p w14:paraId="4E8B6E45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12234F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10E16A2A" w14:textId="77777777"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14:paraId="32B28648" w14:textId="77777777" w:rsidR="00A44C15" w:rsidRPr="00BB547B" w:rsidRDefault="00A44C15" w:rsidP="00A44C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D63467" w14:textId="77777777"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A50865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119 589.40 zł</w:t>
            </w:r>
          </w:p>
        </w:tc>
      </w:tr>
      <w:tr w:rsidR="00B71DDA" w:rsidRPr="00BB547B" w14:paraId="1D111A56" w14:textId="77777777" w:rsidTr="00AC1251">
        <w:tc>
          <w:tcPr>
            <w:tcW w:w="993" w:type="dxa"/>
            <w:shd w:val="clear" w:color="auto" w:fill="auto"/>
            <w:vAlign w:val="center"/>
          </w:tcPr>
          <w:p w14:paraId="55D94D7D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7E8A22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6D85E608" w14:textId="77777777"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14:paraId="44D6BD23" w14:textId="77777777" w:rsidR="00A44C15" w:rsidRPr="00BB547B" w:rsidRDefault="00A44C15" w:rsidP="00A44C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22C7D8" w14:textId="77777777"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59AB65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1 593.00 zł</w:t>
            </w:r>
          </w:p>
        </w:tc>
      </w:tr>
      <w:tr w:rsidR="00B71DDA" w:rsidRPr="00BB547B" w14:paraId="5EDB98CA" w14:textId="77777777" w:rsidTr="00AC1251">
        <w:tc>
          <w:tcPr>
            <w:tcW w:w="993" w:type="dxa"/>
            <w:shd w:val="clear" w:color="auto" w:fill="auto"/>
            <w:vAlign w:val="center"/>
          </w:tcPr>
          <w:p w14:paraId="342C0426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A7F468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21580204" w14:textId="77777777"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14:paraId="48520AD3" w14:textId="77777777" w:rsidR="00A44C15" w:rsidRPr="00BB547B" w:rsidRDefault="00A44C15" w:rsidP="00A44C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E762369" w14:textId="77777777"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39360E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28 975.20 zł</w:t>
            </w:r>
          </w:p>
        </w:tc>
      </w:tr>
      <w:tr w:rsidR="00B71DDA" w:rsidRPr="00BB547B" w14:paraId="189D00A6" w14:textId="77777777" w:rsidTr="00AC1251">
        <w:tc>
          <w:tcPr>
            <w:tcW w:w="993" w:type="dxa"/>
            <w:shd w:val="clear" w:color="auto" w:fill="auto"/>
            <w:vAlign w:val="center"/>
          </w:tcPr>
          <w:p w14:paraId="29817831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ECBE79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23541D86" w14:textId="77777777"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14:paraId="6CFD50EE" w14:textId="77777777" w:rsidR="00A44C15" w:rsidRPr="00BB547B" w:rsidRDefault="00A44C15" w:rsidP="00A44C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D169D97" w14:textId="77777777"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A88FAE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14 687.30 zł</w:t>
            </w:r>
          </w:p>
        </w:tc>
      </w:tr>
      <w:tr w:rsidR="00B71DDA" w:rsidRPr="00BB547B" w14:paraId="653EE754" w14:textId="77777777" w:rsidTr="00AC1251">
        <w:tc>
          <w:tcPr>
            <w:tcW w:w="993" w:type="dxa"/>
            <w:shd w:val="clear" w:color="auto" w:fill="auto"/>
            <w:vAlign w:val="center"/>
          </w:tcPr>
          <w:p w14:paraId="5A2E8C49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C8BE43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1E37DFD7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NOBIPHARM Sp. z o.o.</w:t>
            </w:r>
          </w:p>
          <w:p w14:paraId="60930A3A" w14:textId="77777777" w:rsidR="00B71DDA" w:rsidRPr="00BB547B" w:rsidRDefault="00A44C15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L. Rydygiera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8</w:t>
            </w:r>
          </w:p>
          <w:p w14:paraId="03FC4C15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01-793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FF8285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83 916.00 zł</w:t>
            </w:r>
          </w:p>
        </w:tc>
      </w:tr>
      <w:tr w:rsidR="00B71DDA" w:rsidRPr="00BB547B" w14:paraId="169EBE51" w14:textId="77777777" w:rsidTr="00AC1251">
        <w:tc>
          <w:tcPr>
            <w:tcW w:w="993" w:type="dxa"/>
            <w:shd w:val="clear" w:color="auto" w:fill="auto"/>
            <w:vAlign w:val="center"/>
          </w:tcPr>
          <w:p w14:paraId="393D7881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44BCE4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160F2A02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AstraZeneca Kft.</w:t>
            </w:r>
          </w:p>
          <w:p w14:paraId="5ECB4486" w14:textId="77777777" w:rsidR="00A44C15" w:rsidRPr="00BB547B" w:rsidRDefault="00B71DDA" w:rsidP="00A44C15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1117 Budapest, Alíz utca 4. B. ép.</w:t>
            </w:r>
            <w:r w:rsidRPr="00BB547B">
              <w:rPr>
                <w:rFonts w:ascii="Arial" w:hAnsi="Arial" w:cs="Arial"/>
              </w:rPr>
              <w:t xml:space="preserve"> </w:t>
            </w:r>
            <w:r w:rsidR="00A44C15">
              <w:rPr>
                <w:rFonts w:ascii="Arial" w:hAnsi="Arial" w:cs="Arial"/>
              </w:rPr>
              <w:t>Hungary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10B28E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91 574.90 zł</w:t>
            </w:r>
          </w:p>
        </w:tc>
      </w:tr>
      <w:tr w:rsidR="00B71DDA" w:rsidRPr="00BB547B" w14:paraId="11864ACF" w14:textId="77777777" w:rsidTr="00AC1251">
        <w:tc>
          <w:tcPr>
            <w:tcW w:w="993" w:type="dxa"/>
            <w:shd w:val="clear" w:color="auto" w:fill="auto"/>
            <w:vAlign w:val="center"/>
          </w:tcPr>
          <w:p w14:paraId="62F7DCE6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E25B97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5BE0893E" w14:textId="77777777" w:rsidR="00B71DDA" w:rsidRPr="00BB547B" w:rsidRDefault="00130483" w:rsidP="00AC1251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Konsorcjum firm: </w:t>
            </w:r>
            <w:r w:rsidR="00B71DDA" w:rsidRPr="00B71DDA">
              <w:rPr>
                <w:rFonts w:ascii="Arial" w:hAnsi="Arial" w:cs="Arial"/>
              </w:rPr>
              <w:t>Bayer Sp. z o.o.</w:t>
            </w:r>
            <w:r>
              <w:rPr>
                <w:rFonts w:ascii="Arial" w:hAnsi="Arial" w:cs="Arial"/>
              </w:rPr>
              <w:t xml:space="preserve"> i Urtica Sp. z o. o.</w:t>
            </w:r>
          </w:p>
          <w:p w14:paraId="4FFE041C" w14:textId="77777777" w:rsidR="00B71DDA" w:rsidRPr="00BB547B" w:rsidRDefault="00130483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Al. Jerozolimskie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158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14:paraId="5EF09849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02-326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D9148A" w14:textId="77777777" w:rsidR="00B71DDA" w:rsidRDefault="00B71DDA" w:rsidP="00AC1251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FC27AD">
              <w:rPr>
                <w:rFonts w:ascii="Arial" w:hAnsi="Arial" w:cs="Arial"/>
                <w:strike/>
              </w:rPr>
              <w:t>293 999.76 zł</w:t>
            </w:r>
          </w:p>
          <w:p w14:paraId="4F0F1ADC" w14:textId="1037D7AA" w:rsidR="00FC27AD" w:rsidRPr="00FC27AD" w:rsidRDefault="00FC27AD" w:rsidP="00AC1251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294 000,00 zł</w:t>
            </w:r>
          </w:p>
        </w:tc>
      </w:tr>
      <w:tr w:rsidR="00B71DDA" w:rsidRPr="00BB547B" w14:paraId="651E682C" w14:textId="77777777" w:rsidTr="00AC1251">
        <w:tc>
          <w:tcPr>
            <w:tcW w:w="993" w:type="dxa"/>
            <w:shd w:val="clear" w:color="auto" w:fill="auto"/>
            <w:vAlign w:val="center"/>
          </w:tcPr>
          <w:p w14:paraId="67F0955A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9E99B4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67B5978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Salus International Sp. z o.o. </w:t>
            </w:r>
          </w:p>
          <w:p w14:paraId="05242A96" w14:textId="77777777" w:rsidR="00B71DDA" w:rsidRPr="00BB547B" w:rsidRDefault="00130483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="00B71DDA" w:rsidRPr="00B71DDA">
              <w:rPr>
                <w:rFonts w:ascii="Arial" w:hAnsi="Arial" w:cs="Arial"/>
              </w:rPr>
              <w:t>Pułaskiego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9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14:paraId="578275BC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EBA4CF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61 074.00 zł</w:t>
            </w:r>
          </w:p>
        </w:tc>
      </w:tr>
      <w:tr w:rsidR="00B71DDA" w:rsidRPr="00BB547B" w14:paraId="260EC161" w14:textId="77777777" w:rsidTr="00AC1251">
        <w:tc>
          <w:tcPr>
            <w:tcW w:w="993" w:type="dxa"/>
            <w:shd w:val="clear" w:color="auto" w:fill="auto"/>
            <w:vAlign w:val="center"/>
          </w:tcPr>
          <w:p w14:paraId="5A8F4B0E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3F4794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04A9DD66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Salus International Sp. z o.o. </w:t>
            </w:r>
          </w:p>
          <w:p w14:paraId="039F435D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E7E7D5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3FC8BB" w14:textId="77777777" w:rsidR="00B71DDA" w:rsidRDefault="00B71DDA" w:rsidP="00AC1251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5B4BCE">
              <w:rPr>
                <w:rFonts w:ascii="Arial" w:hAnsi="Arial" w:cs="Arial"/>
                <w:strike/>
              </w:rPr>
              <w:t>37 723.86 zł</w:t>
            </w:r>
          </w:p>
          <w:p w14:paraId="4EB58DD3" w14:textId="07179CD7" w:rsidR="005B4BCE" w:rsidRPr="005B4BCE" w:rsidRDefault="005B4BCE" w:rsidP="00AC1251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37 724,00 zł</w:t>
            </w:r>
          </w:p>
        </w:tc>
      </w:tr>
      <w:tr w:rsidR="00B71DDA" w:rsidRPr="00BB547B" w14:paraId="062C3C7C" w14:textId="77777777" w:rsidTr="00AC1251">
        <w:tc>
          <w:tcPr>
            <w:tcW w:w="993" w:type="dxa"/>
            <w:shd w:val="clear" w:color="auto" w:fill="auto"/>
            <w:vAlign w:val="center"/>
          </w:tcPr>
          <w:p w14:paraId="1F1D6508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B99FA0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7D2D8E0B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Salus International Sp. z o.o. </w:t>
            </w:r>
          </w:p>
          <w:p w14:paraId="57AF42CA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9A236E4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E6E8C4" w14:textId="77777777" w:rsidR="00B71DDA" w:rsidRDefault="00B71DDA" w:rsidP="00AC1251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7A54C3">
              <w:rPr>
                <w:rFonts w:ascii="Arial" w:hAnsi="Arial" w:cs="Arial"/>
                <w:strike/>
              </w:rPr>
              <w:t>36 390.06 zł</w:t>
            </w:r>
          </w:p>
          <w:p w14:paraId="5F20BE2A" w14:textId="65335F60" w:rsidR="007A54C3" w:rsidRPr="007A54C3" w:rsidRDefault="007A54C3" w:rsidP="00AC1251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36 390,00 zł</w:t>
            </w:r>
          </w:p>
        </w:tc>
      </w:tr>
      <w:tr w:rsidR="00B71DDA" w:rsidRPr="00BB547B" w14:paraId="1091239F" w14:textId="77777777" w:rsidTr="00AC1251">
        <w:tc>
          <w:tcPr>
            <w:tcW w:w="993" w:type="dxa"/>
            <w:shd w:val="clear" w:color="auto" w:fill="auto"/>
            <w:vAlign w:val="center"/>
          </w:tcPr>
          <w:p w14:paraId="6A1911BF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CACF23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25794A22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Salus International Sp. z o.o. </w:t>
            </w:r>
          </w:p>
          <w:p w14:paraId="391DBAB7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90D972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E3089A" w14:textId="77777777" w:rsidR="00B71DDA" w:rsidRDefault="00B71DDA" w:rsidP="00AC1251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7A54C3">
              <w:rPr>
                <w:rFonts w:ascii="Arial" w:hAnsi="Arial" w:cs="Arial"/>
                <w:strike/>
              </w:rPr>
              <w:t>734.18 zł</w:t>
            </w:r>
          </w:p>
          <w:p w14:paraId="03F2B186" w14:textId="39252662" w:rsidR="007A54C3" w:rsidRPr="007A54C3" w:rsidRDefault="007A54C3" w:rsidP="00AC1251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734,20 zł</w:t>
            </w:r>
          </w:p>
        </w:tc>
      </w:tr>
      <w:tr w:rsidR="00B71DDA" w:rsidRPr="00BB547B" w14:paraId="0E327FB8" w14:textId="77777777" w:rsidTr="00AC1251">
        <w:tc>
          <w:tcPr>
            <w:tcW w:w="993" w:type="dxa"/>
            <w:shd w:val="clear" w:color="auto" w:fill="auto"/>
            <w:vAlign w:val="center"/>
          </w:tcPr>
          <w:p w14:paraId="2B10383F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4A862E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4E0A5C84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Salus International Sp. z o.o. </w:t>
            </w:r>
          </w:p>
          <w:p w14:paraId="7E8C0A91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7E5BFA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3B6059" w14:textId="77777777" w:rsidR="00B71DDA" w:rsidRDefault="00B71DDA" w:rsidP="00AC1251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7A54C3">
              <w:rPr>
                <w:rFonts w:ascii="Arial" w:hAnsi="Arial" w:cs="Arial"/>
                <w:strike/>
              </w:rPr>
              <w:t>98 150.29 zł</w:t>
            </w:r>
          </w:p>
          <w:p w14:paraId="539B7709" w14:textId="6F892C72" w:rsidR="007A54C3" w:rsidRPr="007A54C3" w:rsidRDefault="007A54C3" w:rsidP="00AC1251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98 152,50 zł</w:t>
            </w:r>
          </w:p>
        </w:tc>
      </w:tr>
      <w:tr w:rsidR="00B71DDA" w:rsidRPr="00BB547B" w14:paraId="057196A3" w14:textId="77777777" w:rsidTr="00AC1251">
        <w:tc>
          <w:tcPr>
            <w:tcW w:w="993" w:type="dxa"/>
            <w:shd w:val="clear" w:color="auto" w:fill="auto"/>
            <w:vAlign w:val="center"/>
          </w:tcPr>
          <w:p w14:paraId="425A7B74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3EE12B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1B50E1CD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Salus International Sp. z o.o. </w:t>
            </w:r>
          </w:p>
          <w:p w14:paraId="08F32B46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CFDFF0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BBBB14" w14:textId="77777777" w:rsidR="00B71DDA" w:rsidRDefault="00B71DDA" w:rsidP="00AC1251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7A54C3">
              <w:rPr>
                <w:rFonts w:ascii="Arial" w:hAnsi="Arial" w:cs="Arial"/>
                <w:strike/>
              </w:rPr>
              <w:t>149 277.17 zł</w:t>
            </w:r>
          </w:p>
          <w:p w14:paraId="08CEED48" w14:textId="2BD80CDD" w:rsidR="007A54C3" w:rsidRPr="007A54C3" w:rsidRDefault="007A54C3" w:rsidP="00AC1251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137 062,94 zł</w:t>
            </w:r>
          </w:p>
        </w:tc>
      </w:tr>
      <w:tr w:rsidR="00B71DDA" w:rsidRPr="00BB547B" w14:paraId="235E5E11" w14:textId="77777777" w:rsidTr="00AC1251">
        <w:tc>
          <w:tcPr>
            <w:tcW w:w="993" w:type="dxa"/>
            <w:shd w:val="clear" w:color="auto" w:fill="auto"/>
            <w:vAlign w:val="center"/>
          </w:tcPr>
          <w:p w14:paraId="71AC9685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176C13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6E99BCD6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Salus International Sp. z o.o. </w:t>
            </w:r>
          </w:p>
          <w:p w14:paraId="1AEE56D4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85CADF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59FE11" w14:textId="77777777" w:rsidR="00B71DDA" w:rsidRDefault="00B71DDA" w:rsidP="00AC1251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7A54C3">
              <w:rPr>
                <w:rFonts w:ascii="Arial" w:hAnsi="Arial" w:cs="Arial"/>
                <w:strike/>
              </w:rPr>
              <w:t>11 865.08 zł</w:t>
            </w:r>
          </w:p>
          <w:p w14:paraId="5BC4AE44" w14:textId="701D50F7" w:rsidR="007A54C3" w:rsidRPr="007A54C3" w:rsidRDefault="007A54C3" w:rsidP="00AC1251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11 864,85 zł</w:t>
            </w:r>
          </w:p>
        </w:tc>
      </w:tr>
      <w:tr w:rsidR="00B71DDA" w:rsidRPr="00BB547B" w14:paraId="48670C88" w14:textId="77777777" w:rsidTr="00AC1251">
        <w:tc>
          <w:tcPr>
            <w:tcW w:w="993" w:type="dxa"/>
            <w:shd w:val="clear" w:color="auto" w:fill="auto"/>
            <w:vAlign w:val="center"/>
          </w:tcPr>
          <w:p w14:paraId="764B7336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8FD1EF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73758647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Salus International Sp. z o.o. </w:t>
            </w:r>
          </w:p>
          <w:p w14:paraId="7EAD446E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8272CDE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F8B41F" w14:textId="77777777" w:rsidR="00B71DDA" w:rsidRDefault="00B71DDA" w:rsidP="00AC1251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7A54C3">
              <w:rPr>
                <w:rFonts w:ascii="Arial" w:hAnsi="Arial" w:cs="Arial"/>
                <w:strike/>
              </w:rPr>
              <w:t>783.48 zł</w:t>
            </w:r>
          </w:p>
          <w:p w14:paraId="71F112B1" w14:textId="40109BB0" w:rsidR="007A54C3" w:rsidRPr="007A54C3" w:rsidRDefault="007A54C3" w:rsidP="00AC1251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783,52 zł</w:t>
            </w:r>
          </w:p>
        </w:tc>
      </w:tr>
      <w:tr w:rsidR="00B71DDA" w:rsidRPr="00BB547B" w14:paraId="6DE70A5F" w14:textId="77777777" w:rsidTr="00AC1251">
        <w:tc>
          <w:tcPr>
            <w:tcW w:w="993" w:type="dxa"/>
            <w:shd w:val="clear" w:color="auto" w:fill="auto"/>
            <w:vAlign w:val="center"/>
          </w:tcPr>
          <w:p w14:paraId="34589D8A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A092B2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19288F28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Salus International Sp. z o.o. </w:t>
            </w:r>
          </w:p>
          <w:p w14:paraId="4408B8DD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A8CD21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7341D1" w14:textId="77777777" w:rsidR="00B71DDA" w:rsidRDefault="00B71DDA" w:rsidP="00AC1251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7A54C3">
              <w:rPr>
                <w:rFonts w:ascii="Arial" w:hAnsi="Arial" w:cs="Arial"/>
                <w:strike/>
              </w:rPr>
              <w:t>5 442.26 zł</w:t>
            </w:r>
          </w:p>
          <w:p w14:paraId="6FD23278" w14:textId="265E3D94" w:rsidR="007A54C3" w:rsidRPr="007A54C3" w:rsidRDefault="007A54C3" w:rsidP="00AC1251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5 442,01 zł</w:t>
            </w:r>
          </w:p>
        </w:tc>
      </w:tr>
      <w:tr w:rsidR="00B71DDA" w:rsidRPr="00BB547B" w14:paraId="25E86E3D" w14:textId="77777777" w:rsidTr="00AC1251">
        <w:tc>
          <w:tcPr>
            <w:tcW w:w="993" w:type="dxa"/>
            <w:shd w:val="clear" w:color="auto" w:fill="auto"/>
            <w:vAlign w:val="center"/>
          </w:tcPr>
          <w:p w14:paraId="5385C430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C45202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7F8AF821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Salus International Sp. z o.o. </w:t>
            </w:r>
          </w:p>
          <w:p w14:paraId="115E0F4A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07D42C0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96398A" w14:textId="77777777" w:rsidR="00B71DDA" w:rsidRDefault="00B71DDA" w:rsidP="00AC1251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7A54C3">
              <w:rPr>
                <w:rFonts w:ascii="Arial" w:hAnsi="Arial" w:cs="Arial"/>
                <w:strike/>
              </w:rPr>
              <w:t>22 382.57 zł</w:t>
            </w:r>
          </w:p>
          <w:p w14:paraId="4076BAC8" w14:textId="7CA3B295" w:rsidR="007A54C3" w:rsidRPr="007A54C3" w:rsidRDefault="007A54C3" w:rsidP="00AC1251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22 382,30 zł</w:t>
            </w:r>
          </w:p>
        </w:tc>
      </w:tr>
      <w:tr w:rsidR="00B71DDA" w:rsidRPr="00BB547B" w14:paraId="61796CE7" w14:textId="77777777" w:rsidTr="00AC1251">
        <w:tc>
          <w:tcPr>
            <w:tcW w:w="993" w:type="dxa"/>
            <w:shd w:val="clear" w:color="auto" w:fill="auto"/>
            <w:vAlign w:val="center"/>
          </w:tcPr>
          <w:p w14:paraId="60D9DCFF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FFFD61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17A82471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Salus International Sp. z o.o. </w:t>
            </w:r>
          </w:p>
          <w:p w14:paraId="288AD15A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08E3C6A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9FDCE7" w14:textId="77777777" w:rsidR="00B71DDA" w:rsidRDefault="00B71DDA" w:rsidP="00AC1251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7A54C3">
              <w:rPr>
                <w:rFonts w:ascii="Arial" w:hAnsi="Arial" w:cs="Arial"/>
                <w:strike/>
              </w:rPr>
              <w:t>123 041.80 zł</w:t>
            </w:r>
          </w:p>
          <w:p w14:paraId="1BB09CBB" w14:textId="5340D58A" w:rsidR="007A54C3" w:rsidRPr="007A54C3" w:rsidRDefault="007A54C3" w:rsidP="00AC1251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123 035,40 zł</w:t>
            </w:r>
          </w:p>
        </w:tc>
      </w:tr>
      <w:tr w:rsidR="00B71DDA" w:rsidRPr="00BB547B" w14:paraId="26D07255" w14:textId="77777777" w:rsidTr="00AC1251">
        <w:tc>
          <w:tcPr>
            <w:tcW w:w="993" w:type="dxa"/>
            <w:shd w:val="clear" w:color="auto" w:fill="auto"/>
            <w:vAlign w:val="center"/>
          </w:tcPr>
          <w:p w14:paraId="0A53B1E3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DC0E62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602092ED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Salus International Sp. z o.o. </w:t>
            </w:r>
          </w:p>
          <w:p w14:paraId="5CB17952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8815DC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41EDC1" w14:textId="77777777" w:rsidR="00B71DDA" w:rsidRDefault="00B71DDA" w:rsidP="00AC1251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7A54C3">
              <w:rPr>
                <w:rFonts w:ascii="Arial" w:hAnsi="Arial" w:cs="Arial"/>
                <w:strike/>
              </w:rPr>
              <w:t>5 644.08 zł</w:t>
            </w:r>
          </w:p>
          <w:p w14:paraId="42BB4EF2" w14:textId="0C96FFB7" w:rsidR="007A54C3" w:rsidRPr="007A54C3" w:rsidRDefault="007A54C3" w:rsidP="00AC1251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5 644,60 zł</w:t>
            </w:r>
          </w:p>
        </w:tc>
      </w:tr>
      <w:tr w:rsidR="00B71DDA" w:rsidRPr="00BB547B" w14:paraId="141865B4" w14:textId="77777777" w:rsidTr="00AC1251">
        <w:tc>
          <w:tcPr>
            <w:tcW w:w="993" w:type="dxa"/>
            <w:shd w:val="clear" w:color="auto" w:fill="auto"/>
            <w:vAlign w:val="center"/>
          </w:tcPr>
          <w:p w14:paraId="25BEE73F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BA107D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28175285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Salus International Sp. z o.o. </w:t>
            </w:r>
          </w:p>
          <w:p w14:paraId="21C57A41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EFE376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DCD1F1" w14:textId="77777777" w:rsidR="00B71DDA" w:rsidRDefault="00B71DDA" w:rsidP="00AC1251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7A54C3">
              <w:rPr>
                <w:rFonts w:ascii="Arial" w:hAnsi="Arial" w:cs="Arial"/>
                <w:strike/>
              </w:rPr>
              <w:t>1 379.38 zł</w:t>
            </w:r>
          </w:p>
          <w:p w14:paraId="20F5E329" w14:textId="4005F936" w:rsidR="007A54C3" w:rsidRPr="007A54C3" w:rsidRDefault="007A54C3" w:rsidP="00AC1251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1 379,40 zł</w:t>
            </w:r>
          </w:p>
        </w:tc>
      </w:tr>
      <w:tr w:rsidR="00B71DDA" w:rsidRPr="00BB547B" w14:paraId="6A42212E" w14:textId="77777777" w:rsidTr="00AC1251">
        <w:tc>
          <w:tcPr>
            <w:tcW w:w="993" w:type="dxa"/>
            <w:shd w:val="clear" w:color="auto" w:fill="auto"/>
            <w:vAlign w:val="center"/>
          </w:tcPr>
          <w:p w14:paraId="07025AA6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5C44E3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6ECB5CE1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Salus International Sp. z o.o. </w:t>
            </w:r>
          </w:p>
          <w:p w14:paraId="0AB70839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C32489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5D6D98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907.20 zł</w:t>
            </w:r>
          </w:p>
        </w:tc>
      </w:tr>
      <w:tr w:rsidR="00B71DDA" w:rsidRPr="00BB547B" w14:paraId="05BBB90F" w14:textId="77777777" w:rsidTr="00AC1251">
        <w:tc>
          <w:tcPr>
            <w:tcW w:w="993" w:type="dxa"/>
            <w:shd w:val="clear" w:color="auto" w:fill="auto"/>
            <w:vAlign w:val="center"/>
          </w:tcPr>
          <w:p w14:paraId="05FFCE10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90E1F4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6E391292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Salus International Sp. z o.o. </w:t>
            </w:r>
          </w:p>
          <w:p w14:paraId="1E8A6F71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FE1F407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1F7287" w14:textId="77777777" w:rsidR="00B71DDA" w:rsidRDefault="00B71DDA" w:rsidP="00AC1251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7A54C3">
              <w:rPr>
                <w:rFonts w:ascii="Arial" w:hAnsi="Arial" w:cs="Arial"/>
                <w:strike/>
              </w:rPr>
              <w:t>29 399.76 zł</w:t>
            </w:r>
          </w:p>
          <w:p w14:paraId="5A5B904D" w14:textId="63A539F6" w:rsidR="007A54C3" w:rsidRPr="007A54C3" w:rsidRDefault="007A54C3" w:rsidP="00AC1251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29 400,00 zł</w:t>
            </w:r>
          </w:p>
        </w:tc>
      </w:tr>
      <w:tr w:rsidR="00B71DDA" w:rsidRPr="00BB547B" w14:paraId="6B62CFF9" w14:textId="77777777" w:rsidTr="00AC1251">
        <w:tc>
          <w:tcPr>
            <w:tcW w:w="993" w:type="dxa"/>
            <w:shd w:val="clear" w:color="auto" w:fill="auto"/>
            <w:vAlign w:val="center"/>
          </w:tcPr>
          <w:p w14:paraId="0DB73B2F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663F88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72A02CDB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Salus International Sp. z o.o. </w:t>
            </w:r>
          </w:p>
          <w:p w14:paraId="05E5AF58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7847818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1F87C7" w14:textId="77777777" w:rsidR="00B71DDA" w:rsidRDefault="00B71DDA" w:rsidP="00AC1251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7A54C3">
              <w:rPr>
                <w:rFonts w:ascii="Arial" w:hAnsi="Arial" w:cs="Arial"/>
                <w:strike/>
              </w:rPr>
              <w:t>15 117.51 zł</w:t>
            </w:r>
          </w:p>
          <w:p w14:paraId="1000023E" w14:textId="108A972C" w:rsidR="007A54C3" w:rsidRPr="007A54C3" w:rsidRDefault="007A54C3" w:rsidP="00AC1251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15 117,30 zł</w:t>
            </w:r>
          </w:p>
        </w:tc>
      </w:tr>
      <w:tr w:rsidR="00B71DDA" w:rsidRPr="00BB547B" w14:paraId="0435F29E" w14:textId="77777777" w:rsidTr="00AC1251">
        <w:tc>
          <w:tcPr>
            <w:tcW w:w="993" w:type="dxa"/>
            <w:shd w:val="clear" w:color="auto" w:fill="auto"/>
            <w:vAlign w:val="center"/>
          </w:tcPr>
          <w:p w14:paraId="48D1804A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33620A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5644D43A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Urtica Sp. z o. o.</w:t>
            </w:r>
          </w:p>
          <w:p w14:paraId="298E908F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4C8F78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28E069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4 610.70 zł</w:t>
            </w:r>
          </w:p>
        </w:tc>
      </w:tr>
      <w:tr w:rsidR="00B71DDA" w:rsidRPr="00BB547B" w14:paraId="0187996A" w14:textId="77777777" w:rsidTr="00AC1251">
        <w:tc>
          <w:tcPr>
            <w:tcW w:w="993" w:type="dxa"/>
            <w:shd w:val="clear" w:color="auto" w:fill="auto"/>
            <w:vAlign w:val="center"/>
          </w:tcPr>
          <w:p w14:paraId="24A93C0A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711EA8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0DB1D067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Urtica Sp. z o. o.</w:t>
            </w:r>
          </w:p>
          <w:p w14:paraId="7994A9D3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743FC83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3B06FA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36 118.00 zł</w:t>
            </w:r>
          </w:p>
        </w:tc>
      </w:tr>
      <w:tr w:rsidR="00B71DDA" w:rsidRPr="00BB547B" w14:paraId="52A09546" w14:textId="77777777" w:rsidTr="00AC1251">
        <w:tc>
          <w:tcPr>
            <w:tcW w:w="993" w:type="dxa"/>
            <w:shd w:val="clear" w:color="auto" w:fill="auto"/>
            <w:vAlign w:val="center"/>
          </w:tcPr>
          <w:p w14:paraId="4A151CE6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026F89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37DA0C1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Urtica Sp. z o. o.</w:t>
            </w:r>
          </w:p>
          <w:p w14:paraId="258CD89E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5EEA56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509CE9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34 830.00 zł</w:t>
            </w:r>
          </w:p>
        </w:tc>
      </w:tr>
      <w:tr w:rsidR="00B71DDA" w:rsidRPr="00BB547B" w14:paraId="6E1FC37E" w14:textId="77777777" w:rsidTr="00AC1251">
        <w:tc>
          <w:tcPr>
            <w:tcW w:w="993" w:type="dxa"/>
            <w:shd w:val="clear" w:color="auto" w:fill="auto"/>
            <w:vAlign w:val="center"/>
          </w:tcPr>
          <w:p w14:paraId="758B775E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6F424B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014EF584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Urtica Sp. z o. o.</w:t>
            </w:r>
          </w:p>
          <w:p w14:paraId="4D2D7A42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B81461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F2B53E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629.00 zł</w:t>
            </w:r>
          </w:p>
        </w:tc>
      </w:tr>
      <w:tr w:rsidR="00B71DDA" w:rsidRPr="00BB547B" w14:paraId="453B4F7F" w14:textId="77777777" w:rsidTr="00AC1251">
        <w:tc>
          <w:tcPr>
            <w:tcW w:w="993" w:type="dxa"/>
            <w:shd w:val="clear" w:color="auto" w:fill="auto"/>
            <w:vAlign w:val="center"/>
          </w:tcPr>
          <w:p w14:paraId="539BACE9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455577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7CEC8281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Urtica Sp. z o. o.</w:t>
            </w:r>
          </w:p>
          <w:p w14:paraId="18578B9F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19416DE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3E471F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100 602.00 zł</w:t>
            </w:r>
          </w:p>
        </w:tc>
      </w:tr>
      <w:tr w:rsidR="00B71DDA" w:rsidRPr="00BB547B" w14:paraId="2713EA01" w14:textId="77777777" w:rsidTr="00AC1251">
        <w:tc>
          <w:tcPr>
            <w:tcW w:w="993" w:type="dxa"/>
            <w:shd w:val="clear" w:color="auto" w:fill="auto"/>
            <w:vAlign w:val="center"/>
          </w:tcPr>
          <w:p w14:paraId="0F658FCF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4AB56A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3B1E8CB5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Urtica Sp. z o. o.</w:t>
            </w:r>
          </w:p>
          <w:p w14:paraId="1E08D67F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4197856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2A6FE7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1 597.23 zł</w:t>
            </w:r>
          </w:p>
        </w:tc>
      </w:tr>
      <w:tr w:rsidR="00B71DDA" w:rsidRPr="00BB547B" w14:paraId="61AA5A41" w14:textId="77777777" w:rsidTr="00AC1251">
        <w:tc>
          <w:tcPr>
            <w:tcW w:w="993" w:type="dxa"/>
            <w:shd w:val="clear" w:color="auto" w:fill="auto"/>
            <w:vAlign w:val="center"/>
          </w:tcPr>
          <w:p w14:paraId="4204F038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80759A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252C65F2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Urtica Sp. z o. o.</w:t>
            </w:r>
          </w:p>
          <w:p w14:paraId="334FB5F4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041E98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167599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146 827.81 zł</w:t>
            </w:r>
          </w:p>
        </w:tc>
      </w:tr>
      <w:tr w:rsidR="00B71DDA" w:rsidRPr="00BB547B" w14:paraId="2EEBD5FE" w14:textId="77777777" w:rsidTr="00AC1251">
        <w:tc>
          <w:tcPr>
            <w:tcW w:w="993" w:type="dxa"/>
            <w:shd w:val="clear" w:color="auto" w:fill="auto"/>
            <w:vAlign w:val="center"/>
          </w:tcPr>
          <w:p w14:paraId="5F554A33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0C7784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0751FFDD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Urtica Sp. z o. o.</w:t>
            </w:r>
          </w:p>
          <w:p w14:paraId="6FD16CE4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4B5C17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18C288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11 446.92 zł</w:t>
            </w:r>
          </w:p>
        </w:tc>
      </w:tr>
      <w:tr w:rsidR="00B71DDA" w:rsidRPr="00BB547B" w14:paraId="4876ABF8" w14:textId="77777777" w:rsidTr="00AC1251">
        <w:tc>
          <w:tcPr>
            <w:tcW w:w="993" w:type="dxa"/>
            <w:shd w:val="clear" w:color="auto" w:fill="auto"/>
            <w:vAlign w:val="center"/>
          </w:tcPr>
          <w:p w14:paraId="287D2B0B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E9208E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5E92E670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Urtica Sp. z o. o.</w:t>
            </w:r>
          </w:p>
          <w:p w14:paraId="449F4462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0F3A72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41EEE5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5 493.35 zł</w:t>
            </w:r>
          </w:p>
        </w:tc>
      </w:tr>
      <w:tr w:rsidR="00B71DDA" w:rsidRPr="00BB547B" w14:paraId="6A62C31B" w14:textId="77777777" w:rsidTr="00AC1251">
        <w:tc>
          <w:tcPr>
            <w:tcW w:w="993" w:type="dxa"/>
            <w:shd w:val="clear" w:color="auto" w:fill="auto"/>
            <w:vAlign w:val="center"/>
          </w:tcPr>
          <w:p w14:paraId="0BB02EB3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FC4832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696A5E5C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Urtica Sp. z o. o.</w:t>
            </w:r>
          </w:p>
          <w:p w14:paraId="30B2D21B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7331D37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F4A4CA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24 690.20 zł</w:t>
            </w:r>
          </w:p>
        </w:tc>
      </w:tr>
      <w:tr w:rsidR="00B71DDA" w:rsidRPr="00BB547B" w14:paraId="6FD2ABC7" w14:textId="77777777" w:rsidTr="00AC1251">
        <w:tc>
          <w:tcPr>
            <w:tcW w:w="993" w:type="dxa"/>
            <w:shd w:val="clear" w:color="auto" w:fill="auto"/>
            <w:vAlign w:val="center"/>
          </w:tcPr>
          <w:p w14:paraId="69E3C7F6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7B0A72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254CAEB4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Urtica Sp. z o. o.</w:t>
            </w:r>
          </w:p>
          <w:p w14:paraId="09D6E977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C724F1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E0F98F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124 108.00 zł</w:t>
            </w:r>
          </w:p>
        </w:tc>
      </w:tr>
      <w:tr w:rsidR="00B71DDA" w:rsidRPr="00BB547B" w14:paraId="5F3CF23D" w14:textId="77777777" w:rsidTr="00AC1251">
        <w:tc>
          <w:tcPr>
            <w:tcW w:w="993" w:type="dxa"/>
            <w:shd w:val="clear" w:color="auto" w:fill="auto"/>
            <w:vAlign w:val="center"/>
          </w:tcPr>
          <w:p w14:paraId="0014E06A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F2045F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4E9E7D64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Urtica Sp. z o. o.</w:t>
            </w:r>
          </w:p>
          <w:p w14:paraId="313D3461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0F38EB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075462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1 623.80 zł</w:t>
            </w:r>
          </w:p>
        </w:tc>
      </w:tr>
      <w:tr w:rsidR="00B71DDA" w:rsidRPr="00BB547B" w14:paraId="635DF396" w14:textId="77777777" w:rsidTr="00AC1251">
        <w:tc>
          <w:tcPr>
            <w:tcW w:w="993" w:type="dxa"/>
            <w:shd w:val="clear" w:color="auto" w:fill="auto"/>
            <w:vAlign w:val="center"/>
          </w:tcPr>
          <w:p w14:paraId="402608AB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27614A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17CC0D35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Urtica Sp. z o. o.</w:t>
            </w:r>
          </w:p>
          <w:p w14:paraId="0A235C03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98D8395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FDB037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1 209 435.50 zł</w:t>
            </w:r>
          </w:p>
        </w:tc>
      </w:tr>
      <w:tr w:rsidR="00B71DDA" w:rsidRPr="00BB547B" w14:paraId="65883E64" w14:textId="77777777" w:rsidTr="00AC1251">
        <w:tc>
          <w:tcPr>
            <w:tcW w:w="993" w:type="dxa"/>
            <w:shd w:val="clear" w:color="auto" w:fill="auto"/>
            <w:vAlign w:val="center"/>
          </w:tcPr>
          <w:p w14:paraId="2656B7E1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D90C47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0CB8DBF5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Urtica Sp. z o. o.</w:t>
            </w:r>
          </w:p>
          <w:p w14:paraId="2ADB0984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08D9AE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93C20C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25 080.00 zł</w:t>
            </w:r>
          </w:p>
        </w:tc>
      </w:tr>
      <w:tr w:rsidR="00B71DDA" w:rsidRPr="00BB547B" w14:paraId="1E37C69A" w14:textId="77777777" w:rsidTr="00AC1251">
        <w:tc>
          <w:tcPr>
            <w:tcW w:w="993" w:type="dxa"/>
            <w:shd w:val="clear" w:color="auto" w:fill="auto"/>
            <w:vAlign w:val="center"/>
          </w:tcPr>
          <w:p w14:paraId="36CE8215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612DDB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4A28F650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Urtica Sp. z o. o.</w:t>
            </w:r>
          </w:p>
          <w:p w14:paraId="207E270B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2AC8B84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711B79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29 282.40 zł</w:t>
            </w:r>
          </w:p>
        </w:tc>
      </w:tr>
      <w:tr w:rsidR="00B71DDA" w:rsidRPr="00BB547B" w14:paraId="34642C99" w14:textId="77777777" w:rsidTr="00AC1251">
        <w:tc>
          <w:tcPr>
            <w:tcW w:w="993" w:type="dxa"/>
            <w:shd w:val="clear" w:color="auto" w:fill="auto"/>
            <w:vAlign w:val="center"/>
          </w:tcPr>
          <w:p w14:paraId="5CCACD06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28392B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0126063C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Urtica Sp. z o. o.</w:t>
            </w:r>
          </w:p>
          <w:p w14:paraId="2AC9D695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39E11B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7D9904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15 115.90 zł</w:t>
            </w:r>
          </w:p>
        </w:tc>
      </w:tr>
      <w:tr w:rsidR="00B71DDA" w:rsidRPr="00BB547B" w14:paraId="2E6D5421" w14:textId="77777777" w:rsidTr="00AC1251">
        <w:tc>
          <w:tcPr>
            <w:tcW w:w="993" w:type="dxa"/>
            <w:shd w:val="clear" w:color="auto" w:fill="auto"/>
            <w:vAlign w:val="center"/>
          </w:tcPr>
          <w:p w14:paraId="020FA84D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B846B9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117DFC42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Urtica Sp. z o. o.</w:t>
            </w:r>
          </w:p>
          <w:p w14:paraId="29431A50" w14:textId="77777777"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E553A98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B5904A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70 875.00 zł</w:t>
            </w:r>
          </w:p>
        </w:tc>
      </w:tr>
      <w:tr w:rsidR="00B71DDA" w:rsidRPr="00BB547B" w14:paraId="446506F9" w14:textId="77777777" w:rsidTr="00AC1251">
        <w:tc>
          <w:tcPr>
            <w:tcW w:w="993" w:type="dxa"/>
            <w:shd w:val="clear" w:color="auto" w:fill="auto"/>
            <w:vAlign w:val="center"/>
          </w:tcPr>
          <w:p w14:paraId="33414989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AED48C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01CFF83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Asclepios S.A.</w:t>
            </w:r>
          </w:p>
          <w:p w14:paraId="038319B6" w14:textId="77777777" w:rsidR="00B71DDA" w:rsidRPr="00BB547B" w:rsidRDefault="00130483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Hubska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44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14:paraId="577E1BC7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FC9822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21 433.00 zł</w:t>
            </w:r>
          </w:p>
        </w:tc>
      </w:tr>
      <w:tr w:rsidR="00B71DDA" w:rsidRPr="00BB547B" w14:paraId="579DFFCE" w14:textId="77777777" w:rsidTr="00AC1251">
        <w:tc>
          <w:tcPr>
            <w:tcW w:w="993" w:type="dxa"/>
            <w:shd w:val="clear" w:color="auto" w:fill="auto"/>
            <w:vAlign w:val="center"/>
          </w:tcPr>
          <w:p w14:paraId="72C96841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B171BC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9651755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Asclepios S.A.</w:t>
            </w:r>
          </w:p>
          <w:p w14:paraId="763CF024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D5943C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A47EB8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2 451.00 zł</w:t>
            </w:r>
          </w:p>
        </w:tc>
      </w:tr>
      <w:tr w:rsidR="00B71DDA" w:rsidRPr="00BB547B" w14:paraId="237AAFFB" w14:textId="77777777" w:rsidTr="00AC1251">
        <w:tc>
          <w:tcPr>
            <w:tcW w:w="993" w:type="dxa"/>
            <w:shd w:val="clear" w:color="auto" w:fill="auto"/>
            <w:vAlign w:val="center"/>
          </w:tcPr>
          <w:p w14:paraId="636B6D0E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43AF84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5EB13757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Asclepios S.A.</w:t>
            </w:r>
          </w:p>
          <w:p w14:paraId="4FA4DD05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2BFEF8C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558276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38 860.00 zł</w:t>
            </w:r>
          </w:p>
        </w:tc>
      </w:tr>
      <w:tr w:rsidR="00B71DDA" w:rsidRPr="00BB547B" w14:paraId="3ABE4BFD" w14:textId="77777777" w:rsidTr="00AC1251">
        <w:tc>
          <w:tcPr>
            <w:tcW w:w="993" w:type="dxa"/>
            <w:shd w:val="clear" w:color="auto" w:fill="auto"/>
            <w:vAlign w:val="center"/>
          </w:tcPr>
          <w:p w14:paraId="34BDE2C3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B11D9E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CCA1AE0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Asclepios S.A.</w:t>
            </w:r>
          </w:p>
          <w:p w14:paraId="2075F38B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0CF230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B3FB58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37 486.50 zł</w:t>
            </w:r>
          </w:p>
        </w:tc>
      </w:tr>
      <w:tr w:rsidR="00B71DDA" w:rsidRPr="00BB547B" w14:paraId="6B860D97" w14:textId="77777777" w:rsidTr="00AC1251">
        <w:tc>
          <w:tcPr>
            <w:tcW w:w="993" w:type="dxa"/>
            <w:shd w:val="clear" w:color="auto" w:fill="auto"/>
            <w:vAlign w:val="center"/>
          </w:tcPr>
          <w:p w14:paraId="31760DC4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FADE6A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6B33438D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Asclepios S.A.</w:t>
            </w:r>
          </w:p>
          <w:p w14:paraId="28B35729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32378C5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DCCBE0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755.50 zł</w:t>
            </w:r>
          </w:p>
        </w:tc>
      </w:tr>
      <w:tr w:rsidR="00B71DDA" w:rsidRPr="00BB547B" w14:paraId="276217D3" w14:textId="77777777" w:rsidTr="00AC1251">
        <w:tc>
          <w:tcPr>
            <w:tcW w:w="993" w:type="dxa"/>
            <w:shd w:val="clear" w:color="auto" w:fill="auto"/>
            <w:vAlign w:val="center"/>
          </w:tcPr>
          <w:p w14:paraId="10C45A0E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BF9530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6BCB44ED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Asclepios S.A.</w:t>
            </w:r>
          </w:p>
          <w:p w14:paraId="702026EA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81D1BA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5783A5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82 940.76 zł</w:t>
            </w:r>
          </w:p>
        </w:tc>
      </w:tr>
      <w:tr w:rsidR="00B71DDA" w:rsidRPr="00BB547B" w14:paraId="1DB38245" w14:textId="77777777" w:rsidTr="00AC1251">
        <w:tc>
          <w:tcPr>
            <w:tcW w:w="993" w:type="dxa"/>
            <w:shd w:val="clear" w:color="auto" w:fill="auto"/>
            <w:vAlign w:val="center"/>
          </w:tcPr>
          <w:p w14:paraId="7938CD0B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1F2592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2CF10E35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Asclepios S.A.</w:t>
            </w:r>
          </w:p>
          <w:p w14:paraId="36BADBA0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98850D5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91CEB3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151 676.32 zł</w:t>
            </w:r>
          </w:p>
        </w:tc>
      </w:tr>
      <w:tr w:rsidR="00B71DDA" w:rsidRPr="00BB547B" w14:paraId="5394C3F9" w14:textId="77777777" w:rsidTr="00AC1251">
        <w:tc>
          <w:tcPr>
            <w:tcW w:w="993" w:type="dxa"/>
            <w:shd w:val="clear" w:color="auto" w:fill="auto"/>
            <w:vAlign w:val="center"/>
          </w:tcPr>
          <w:p w14:paraId="0A99515C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D2E40E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5383B850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Asclepios S.A.</w:t>
            </w:r>
          </w:p>
          <w:p w14:paraId="7F42BCFC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E590D47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5F2ED6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11 597.88 zł</w:t>
            </w:r>
          </w:p>
        </w:tc>
      </w:tr>
      <w:tr w:rsidR="00B71DDA" w:rsidRPr="00BB547B" w14:paraId="45C2F5A4" w14:textId="77777777" w:rsidTr="00AC1251">
        <w:tc>
          <w:tcPr>
            <w:tcW w:w="993" w:type="dxa"/>
            <w:shd w:val="clear" w:color="auto" w:fill="auto"/>
            <w:vAlign w:val="center"/>
          </w:tcPr>
          <w:p w14:paraId="0D2F0798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43076B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06806C5E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Asclepios S.A.</w:t>
            </w:r>
          </w:p>
          <w:p w14:paraId="07C9F31F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9809CBD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09EC82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5 547.02 zł</w:t>
            </w:r>
          </w:p>
        </w:tc>
      </w:tr>
      <w:tr w:rsidR="00B71DDA" w:rsidRPr="00BB547B" w14:paraId="364B98F2" w14:textId="77777777" w:rsidTr="00AC1251">
        <w:tc>
          <w:tcPr>
            <w:tcW w:w="993" w:type="dxa"/>
            <w:shd w:val="clear" w:color="auto" w:fill="auto"/>
            <w:vAlign w:val="center"/>
          </w:tcPr>
          <w:p w14:paraId="63567A2E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9A1C3E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3E3A2EB8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Asclepios S.A.</w:t>
            </w:r>
          </w:p>
          <w:p w14:paraId="591F2B86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D595FD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E7CA5F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22 821.50 zł</w:t>
            </w:r>
          </w:p>
        </w:tc>
      </w:tr>
      <w:tr w:rsidR="00B71DDA" w:rsidRPr="00BB547B" w14:paraId="311128A6" w14:textId="77777777" w:rsidTr="00AC1251">
        <w:tc>
          <w:tcPr>
            <w:tcW w:w="993" w:type="dxa"/>
            <w:shd w:val="clear" w:color="auto" w:fill="auto"/>
            <w:vAlign w:val="center"/>
          </w:tcPr>
          <w:p w14:paraId="0D374E44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C22BB8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3D140158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Asclepios S.A.</w:t>
            </w:r>
          </w:p>
          <w:p w14:paraId="43845C18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CDD75D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CBF209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114 656.40 zł</w:t>
            </w:r>
          </w:p>
        </w:tc>
      </w:tr>
      <w:tr w:rsidR="00B71DDA" w:rsidRPr="00BB547B" w14:paraId="3CEEE603" w14:textId="77777777" w:rsidTr="00AC1251">
        <w:tc>
          <w:tcPr>
            <w:tcW w:w="993" w:type="dxa"/>
            <w:shd w:val="clear" w:color="auto" w:fill="auto"/>
            <w:vAlign w:val="center"/>
          </w:tcPr>
          <w:p w14:paraId="7A5138ED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1C706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743CEC72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Asclepios S.A.</w:t>
            </w:r>
          </w:p>
          <w:p w14:paraId="6047C540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67218F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7F47B6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1 425.60 zł</w:t>
            </w:r>
          </w:p>
        </w:tc>
      </w:tr>
      <w:tr w:rsidR="00B71DDA" w:rsidRPr="00BB547B" w14:paraId="5FC6E378" w14:textId="77777777" w:rsidTr="00AC1251">
        <w:tc>
          <w:tcPr>
            <w:tcW w:w="993" w:type="dxa"/>
            <w:shd w:val="clear" w:color="auto" w:fill="auto"/>
            <w:vAlign w:val="center"/>
          </w:tcPr>
          <w:p w14:paraId="33FAD336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859B74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78A98D00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Asclepios S.A.</w:t>
            </w:r>
          </w:p>
          <w:p w14:paraId="1B932D5E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402611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015FD9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17 216.00 zł</w:t>
            </w:r>
          </w:p>
        </w:tc>
      </w:tr>
      <w:tr w:rsidR="00B71DDA" w:rsidRPr="00BB547B" w14:paraId="78908C21" w14:textId="77777777" w:rsidTr="00AC1251">
        <w:tc>
          <w:tcPr>
            <w:tcW w:w="993" w:type="dxa"/>
            <w:shd w:val="clear" w:color="auto" w:fill="auto"/>
            <w:vAlign w:val="center"/>
          </w:tcPr>
          <w:p w14:paraId="6C11520D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85A64B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754988E6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Asclepios S.A.</w:t>
            </w:r>
          </w:p>
          <w:p w14:paraId="2115D0EC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FCC0D4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7E6FB6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11 736.90 zł</w:t>
            </w:r>
          </w:p>
        </w:tc>
      </w:tr>
      <w:tr w:rsidR="00B71DDA" w:rsidRPr="00BB547B" w14:paraId="24BB52F6" w14:textId="77777777" w:rsidTr="00AC1251">
        <w:tc>
          <w:tcPr>
            <w:tcW w:w="993" w:type="dxa"/>
            <w:shd w:val="clear" w:color="auto" w:fill="auto"/>
            <w:vAlign w:val="center"/>
          </w:tcPr>
          <w:p w14:paraId="5C5CC739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53ABA6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1AECE642" w14:textId="77777777"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Asclepios S.A.</w:t>
            </w:r>
          </w:p>
          <w:p w14:paraId="0D4A3BA2" w14:textId="77777777"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DE7E87" w14:textId="77777777"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A90897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56 608.90 zł</w:t>
            </w:r>
          </w:p>
        </w:tc>
      </w:tr>
      <w:tr w:rsidR="00B71DDA" w:rsidRPr="00BB547B" w14:paraId="6731A3EA" w14:textId="77777777" w:rsidTr="00AC1251">
        <w:tc>
          <w:tcPr>
            <w:tcW w:w="993" w:type="dxa"/>
            <w:shd w:val="clear" w:color="auto" w:fill="auto"/>
            <w:vAlign w:val="center"/>
          </w:tcPr>
          <w:p w14:paraId="416A737F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DD9798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6F0D6E7E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Takeda Pharma Sp. z o.o.</w:t>
            </w:r>
          </w:p>
          <w:p w14:paraId="7154D487" w14:textId="77777777" w:rsidR="00B71DDA" w:rsidRPr="00BB547B" w:rsidRDefault="00130483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Prosta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68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14:paraId="5E6A2984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00-838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C78B24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1 158 097.50 zł</w:t>
            </w:r>
          </w:p>
        </w:tc>
      </w:tr>
      <w:tr w:rsidR="00B71DDA" w:rsidRPr="00BB547B" w14:paraId="1222911C" w14:textId="77777777" w:rsidTr="00AC1251">
        <w:tc>
          <w:tcPr>
            <w:tcW w:w="993" w:type="dxa"/>
            <w:shd w:val="clear" w:color="auto" w:fill="auto"/>
            <w:vAlign w:val="center"/>
          </w:tcPr>
          <w:p w14:paraId="766A3EEA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FCA153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4AC5D2FB" w14:textId="77777777"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Bialmed Sp. z o.o.</w:t>
            </w:r>
          </w:p>
          <w:p w14:paraId="223BBB41" w14:textId="77777777" w:rsidR="00B71DDA" w:rsidRPr="00BB547B" w:rsidRDefault="00A96189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Kazimierzowska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46/48</w:t>
            </w:r>
            <w:r>
              <w:rPr>
                <w:rFonts w:ascii="Arial" w:hAnsi="Arial" w:cs="Arial"/>
              </w:rPr>
              <w:t xml:space="preserve"> lok. </w:t>
            </w:r>
            <w:r w:rsidR="00B71DDA" w:rsidRPr="00B71DDA">
              <w:rPr>
                <w:rFonts w:ascii="Arial" w:hAnsi="Arial" w:cs="Arial"/>
              </w:rPr>
              <w:t>35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14:paraId="688B7ECF" w14:textId="77777777"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8CAF01" w14:textId="77777777"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1 167 075.00 zł</w:t>
            </w:r>
          </w:p>
        </w:tc>
      </w:tr>
    </w:tbl>
    <w:bookmarkEnd w:id="0"/>
    <w:p w14:paraId="5325872F" w14:textId="77777777" w:rsidR="00A96189" w:rsidRPr="00A96189" w:rsidRDefault="00A96189" w:rsidP="00A96189">
      <w:pPr>
        <w:spacing w:line="360" w:lineRule="auto"/>
        <w:ind w:left="3117" w:firstLine="423"/>
        <w:jc w:val="center"/>
        <w:rPr>
          <w:i/>
        </w:rPr>
      </w:pPr>
      <w:r w:rsidRPr="00A96189">
        <w:rPr>
          <w:i/>
        </w:rPr>
        <w:t>Zamawiający</w:t>
      </w:r>
    </w:p>
    <w:p w14:paraId="61BFEFC3" w14:textId="77777777" w:rsidR="00A96189" w:rsidRPr="00A96189" w:rsidRDefault="00A96189" w:rsidP="00A96189">
      <w:pPr>
        <w:ind w:firstLine="425"/>
        <w:jc w:val="center"/>
      </w:pPr>
      <w:r w:rsidRPr="00A96189">
        <w:t xml:space="preserve">                                                            /-/ Dyrektor Szpitala Wojewódzkiego </w:t>
      </w:r>
    </w:p>
    <w:p w14:paraId="1B5DF5F1" w14:textId="77777777" w:rsidR="00A96189" w:rsidRPr="00A96189" w:rsidRDefault="00A96189" w:rsidP="00A96189">
      <w:pPr>
        <w:ind w:firstLine="425"/>
        <w:jc w:val="center"/>
      </w:pPr>
      <w:r w:rsidRPr="00A96189">
        <w:t xml:space="preserve">                                                          w Poznaniu</w:t>
      </w:r>
    </w:p>
    <w:p w14:paraId="7EB0D9D1" w14:textId="77777777" w:rsidR="00C236D3" w:rsidRPr="00BB547B" w:rsidRDefault="00A96189" w:rsidP="00A96189">
      <w:pPr>
        <w:ind w:firstLine="425"/>
        <w:jc w:val="center"/>
        <w:rPr>
          <w:rFonts w:ascii="Arial" w:hAnsi="Arial" w:cs="Arial"/>
          <w:sz w:val="22"/>
          <w:szCs w:val="22"/>
        </w:rPr>
      </w:pPr>
      <w:r w:rsidRPr="00A96189">
        <w:t xml:space="preserve">                                                             Piotr Nowicki</w:t>
      </w: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717E6" w14:textId="77777777" w:rsidR="00FF26C2" w:rsidRDefault="00FF26C2">
      <w:r>
        <w:separator/>
      </w:r>
    </w:p>
  </w:endnote>
  <w:endnote w:type="continuationSeparator" w:id="0">
    <w:p w14:paraId="0784F748" w14:textId="77777777" w:rsidR="00FF26C2" w:rsidRDefault="00FF2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5ACB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E041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62FD2" w14:textId="055A9E47" w:rsidR="009F189D" w:rsidRDefault="0097224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ECBEE" wp14:editId="6C68A3A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29944258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38FB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3856F1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C09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B072FB" w14:textId="77777777" w:rsidR="009F189D" w:rsidRDefault="009F189D">
    <w:pPr>
      <w:pStyle w:val="Stopka"/>
      <w:tabs>
        <w:tab w:val="clear" w:pos="4536"/>
      </w:tabs>
      <w:jc w:val="center"/>
    </w:pPr>
  </w:p>
  <w:p w14:paraId="1C37F6E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11AC3" w14:textId="77777777" w:rsidR="00FF26C2" w:rsidRDefault="00FF26C2">
      <w:r>
        <w:separator/>
      </w:r>
    </w:p>
  </w:footnote>
  <w:footnote w:type="continuationSeparator" w:id="0">
    <w:p w14:paraId="3A822291" w14:textId="77777777" w:rsidR="00FF26C2" w:rsidRDefault="00FF2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36516" w14:textId="77777777" w:rsidR="00B71DDA" w:rsidRDefault="00B71D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81686" w14:textId="77777777" w:rsidR="00B71DDA" w:rsidRDefault="00B71D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E543D" w14:textId="77777777" w:rsidR="00B71DDA" w:rsidRDefault="00B71D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6C2"/>
    <w:rsid w:val="00007727"/>
    <w:rsid w:val="00017720"/>
    <w:rsid w:val="00035488"/>
    <w:rsid w:val="000D7F25"/>
    <w:rsid w:val="000E00E5"/>
    <w:rsid w:val="0013048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B4BCE"/>
    <w:rsid w:val="0069085C"/>
    <w:rsid w:val="006B27ED"/>
    <w:rsid w:val="007A54C3"/>
    <w:rsid w:val="007F2485"/>
    <w:rsid w:val="00843263"/>
    <w:rsid w:val="00861E75"/>
    <w:rsid w:val="00972248"/>
    <w:rsid w:val="009B0167"/>
    <w:rsid w:val="009D19BD"/>
    <w:rsid w:val="009F189D"/>
    <w:rsid w:val="00A44C15"/>
    <w:rsid w:val="00A80738"/>
    <w:rsid w:val="00A96189"/>
    <w:rsid w:val="00B71DDA"/>
    <w:rsid w:val="00BB547B"/>
    <w:rsid w:val="00BF3C1E"/>
    <w:rsid w:val="00C236D3"/>
    <w:rsid w:val="00C659E2"/>
    <w:rsid w:val="00C82837"/>
    <w:rsid w:val="00CA3D66"/>
    <w:rsid w:val="00CB0802"/>
    <w:rsid w:val="00D665F5"/>
    <w:rsid w:val="00D7128F"/>
    <w:rsid w:val="00EA3476"/>
    <w:rsid w:val="00F0210D"/>
    <w:rsid w:val="00F16C60"/>
    <w:rsid w:val="00F95C33"/>
    <w:rsid w:val="00FC27AD"/>
    <w:rsid w:val="00FC7F5E"/>
    <w:rsid w:val="00FF26C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10003E"/>
  <w15:chartTrackingRefBased/>
  <w15:docId w15:val="{AF740C02-4AF2-4738-8072-C66595438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5</Pages>
  <Words>1221</Words>
  <Characters>5806</Characters>
  <Application>Microsoft Office Word</Application>
  <DocSecurity>0</DocSecurity>
  <Lines>48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8</cp:revision>
  <cp:lastPrinted>2023-09-26T08:21:00Z</cp:lastPrinted>
  <dcterms:created xsi:type="dcterms:W3CDTF">2023-09-27T06:32:00Z</dcterms:created>
  <dcterms:modified xsi:type="dcterms:W3CDTF">2023-09-28T07:11:00Z</dcterms:modified>
</cp:coreProperties>
</file>