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B51052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bookmarkStart w:id="0" w:name="_GoBack"/>
      <w:r w:rsidRPr="00B5105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9C1295" w:rsidRPr="00B51052">
        <w:rPr>
          <w:rFonts w:ascii="Arial Narrow" w:eastAsia="Times New Roman" w:hAnsi="Arial Narrow" w:cs="Arial"/>
          <w:bCs/>
          <w:sz w:val="24"/>
          <w:szCs w:val="24"/>
          <w:lang w:eastAsia="pl-PL"/>
        </w:rPr>
        <w:t>7</w:t>
      </w:r>
      <w:r w:rsidRPr="00B5105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B51052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B51052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51052" w:rsidRPr="00B51052" w:rsidRDefault="00B51052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B51052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51052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B51052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B51052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B51052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B51052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B51052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B51052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B51052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B51052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B51052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B51052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51052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B5105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C1295" w:rsidRPr="00B51052" w:rsidTr="00E33CB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C1295" w:rsidRPr="00B51052" w:rsidRDefault="009C1295" w:rsidP="00E33CB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5105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C1295" w:rsidRPr="00B51052" w:rsidRDefault="009C1295" w:rsidP="00E33CB0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B51052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B51052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B51052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B5105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51052">
              <w:rPr>
                <w:rFonts w:ascii="Arial Narrow" w:eastAsia="Times New Roman" w:hAnsi="Arial Narrow" w:cs="Arial"/>
                <w:lang w:eastAsia="pl-PL"/>
              </w:rPr>
              <w:t>. Dz. U. z 2022r. poz. 1710)</w:t>
            </w:r>
            <w:r w:rsidRPr="00B51052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B51052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B51052">
              <w:rPr>
                <w:rFonts w:ascii="Arial Narrow" w:eastAsia="Times New Roman" w:hAnsi="Arial Narrow" w:cs="Arial"/>
                <w:lang w:eastAsia="pl-PL"/>
              </w:rPr>
              <w:t xml:space="preserve">: ustawa </w:t>
            </w:r>
            <w:proofErr w:type="spellStart"/>
            <w:r w:rsidRPr="00B51052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51052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9C1295" w:rsidRPr="00B51052" w:rsidRDefault="009C1295" w:rsidP="00E33CB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B5105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B5105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9C1295" w:rsidRPr="00B51052" w:rsidRDefault="009C1295" w:rsidP="00E33CB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B51052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B51052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1052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B51052" w:rsidRDefault="009C1295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51052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Dostawy sukcesywne sprzętu jednorazowego użytku do </w:t>
      </w:r>
      <w:proofErr w:type="spellStart"/>
      <w:r w:rsidRPr="00B51052">
        <w:rPr>
          <w:rFonts w:ascii="Arial Narrow" w:eastAsia="Times New Roman" w:hAnsi="Arial Narrow" w:cs="Arial"/>
          <w:b/>
          <w:sz w:val="24"/>
          <w:szCs w:val="24"/>
          <w:lang w:eastAsia="pl-PL"/>
        </w:rPr>
        <w:t>hemofiltracji</w:t>
      </w:r>
      <w:proofErr w:type="spellEnd"/>
      <w:r w:rsidRPr="00B51052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, </w:t>
      </w:r>
      <w:proofErr w:type="spellStart"/>
      <w:proofErr w:type="gramStart"/>
      <w:r w:rsidRPr="00B51052">
        <w:rPr>
          <w:rFonts w:ascii="Arial Narrow" w:eastAsia="Times New Roman" w:hAnsi="Arial Narrow" w:cs="Arial"/>
          <w:b/>
          <w:sz w:val="24"/>
          <w:szCs w:val="24"/>
          <w:lang w:eastAsia="pl-PL"/>
        </w:rPr>
        <w:t>kolostomii</w:t>
      </w:r>
      <w:proofErr w:type="spellEnd"/>
      <w:r w:rsidRPr="00B51052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 i</w:t>
      </w:r>
      <w:proofErr w:type="gramEnd"/>
      <w:r w:rsidRPr="00B51052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</w:t>
      </w:r>
      <w:proofErr w:type="spellStart"/>
      <w:r w:rsidRPr="00B51052">
        <w:rPr>
          <w:rFonts w:ascii="Arial Narrow" w:eastAsia="Times New Roman" w:hAnsi="Arial Narrow" w:cs="Arial"/>
          <w:b/>
          <w:sz w:val="24"/>
          <w:szCs w:val="24"/>
          <w:lang w:eastAsia="pl-PL"/>
        </w:rPr>
        <w:t>urostomii</w:t>
      </w:r>
      <w:proofErr w:type="spellEnd"/>
    </w:p>
    <w:p w:rsidR="00BC121E" w:rsidRPr="00B51052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510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9C1295" w:rsidRPr="00B51052">
        <w:rPr>
          <w:rFonts w:ascii="Arial Narrow" w:eastAsia="Times New Roman" w:hAnsi="Arial Narrow" w:cs="Arial"/>
          <w:b/>
          <w:sz w:val="24"/>
          <w:szCs w:val="24"/>
          <w:lang w:eastAsia="pl-PL"/>
        </w:rPr>
        <w:t>113/2023</w:t>
      </w:r>
    </w:p>
    <w:p w:rsidR="00BC121E" w:rsidRPr="00B51052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B51052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B510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9C1295" w:rsidRPr="00B5105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B5105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B510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B5105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B51052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5105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B51052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B510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B51052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B510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B5105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B51052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105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B51052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B510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B51052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B510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B51052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105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5105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105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10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105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10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105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10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5105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105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10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105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105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5105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5105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10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105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5105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51052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5105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B51052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51052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5105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5105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5105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5105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B5105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51052" w:rsidTr="00620E37">
        <w:tc>
          <w:tcPr>
            <w:tcW w:w="2660" w:type="dxa"/>
            <w:shd w:val="clear" w:color="auto" w:fill="auto"/>
          </w:tcPr>
          <w:p w:rsidR="00BC121E" w:rsidRPr="00B5105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B5105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51052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B51052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51052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B5105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B5105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5105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51052" w:rsidRDefault="009C1295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B5105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B5105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B5105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B51052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B51052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bookmarkEnd w:id="0"/>
    <w:p w:rsidR="00106AC7" w:rsidRPr="00B51052" w:rsidRDefault="00106AC7" w:rsidP="00BC121E">
      <w:pPr>
        <w:rPr>
          <w:rFonts w:ascii="Arial Narrow" w:hAnsi="Arial Narrow"/>
        </w:rPr>
      </w:pPr>
    </w:p>
    <w:sectPr w:rsidR="00106AC7" w:rsidRPr="00B5105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5CF" w:rsidRDefault="003F65CF">
      <w:r>
        <w:separator/>
      </w:r>
    </w:p>
  </w:endnote>
  <w:endnote w:type="continuationSeparator" w:id="0">
    <w:p w:rsidR="003F65CF" w:rsidRDefault="003F6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0E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0E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295" w:rsidRDefault="009C12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5CF" w:rsidRDefault="003F65CF">
      <w:r>
        <w:separator/>
      </w:r>
    </w:p>
  </w:footnote>
  <w:footnote w:type="continuationSeparator" w:id="0">
    <w:p w:rsidR="003F65CF" w:rsidRDefault="003F6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295" w:rsidRDefault="009C12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295" w:rsidRDefault="009C12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295" w:rsidRDefault="009C12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65C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3990"/>
    <w:rsid w:val="002E71FA"/>
    <w:rsid w:val="002F1615"/>
    <w:rsid w:val="003024A8"/>
    <w:rsid w:val="00307E5F"/>
    <w:rsid w:val="00312A4F"/>
    <w:rsid w:val="00336EEB"/>
    <w:rsid w:val="00360BC3"/>
    <w:rsid w:val="003E5D20"/>
    <w:rsid w:val="003F65CF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1295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1052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B0EF9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F9700-889C-43D2-868C-AFEFBFDA2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229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2023-09-26T11:48:00Z</cp:lastPrinted>
  <dcterms:created xsi:type="dcterms:W3CDTF">2023-09-26T11:48:00Z</dcterms:created>
  <dcterms:modified xsi:type="dcterms:W3CDTF">2023-09-26T11:48:00Z</dcterms:modified>
</cp:coreProperties>
</file>