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27377" w14:textId="08BD1552" w:rsidR="00D665F5" w:rsidRPr="00E16861" w:rsidRDefault="0027520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E16861">
        <w:rPr>
          <w:sz w:val="24"/>
          <w:szCs w:val="24"/>
        </w:rPr>
        <w:t>Poznań</w:t>
      </w:r>
      <w:r w:rsidR="00D665F5" w:rsidRPr="00E16861">
        <w:rPr>
          <w:sz w:val="24"/>
          <w:szCs w:val="24"/>
        </w:rPr>
        <w:t xml:space="preserve"> dnia: </w:t>
      </w:r>
      <w:r w:rsidRPr="00E16861">
        <w:rPr>
          <w:sz w:val="24"/>
          <w:szCs w:val="24"/>
        </w:rPr>
        <w:t>2023-10-0</w:t>
      </w:r>
      <w:r w:rsidR="00247044">
        <w:rPr>
          <w:sz w:val="24"/>
          <w:szCs w:val="24"/>
        </w:rPr>
        <w:t>2</w:t>
      </w:r>
    </w:p>
    <w:p w14:paraId="5E97C087" w14:textId="77777777" w:rsidR="00275202" w:rsidRPr="00E16861" w:rsidRDefault="00275202" w:rsidP="00577BC6">
      <w:pPr>
        <w:spacing w:after="40"/>
        <w:rPr>
          <w:b/>
          <w:bCs/>
          <w:sz w:val="24"/>
          <w:szCs w:val="24"/>
        </w:rPr>
      </w:pPr>
      <w:r w:rsidRPr="00E16861">
        <w:rPr>
          <w:b/>
          <w:bCs/>
          <w:sz w:val="24"/>
          <w:szCs w:val="24"/>
        </w:rPr>
        <w:t>Szpital Wojewódzki w Poznaniu</w:t>
      </w:r>
    </w:p>
    <w:p w14:paraId="7EC1EBA8" w14:textId="77777777" w:rsidR="00D665F5" w:rsidRPr="00E16861" w:rsidRDefault="00275202" w:rsidP="00577BC6">
      <w:pPr>
        <w:spacing w:after="40"/>
        <w:rPr>
          <w:b/>
          <w:bCs/>
          <w:sz w:val="24"/>
          <w:szCs w:val="24"/>
        </w:rPr>
      </w:pPr>
      <w:r w:rsidRPr="00E16861">
        <w:rPr>
          <w:b/>
          <w:bCs/>
          <w:sz w:val="24"/>
          <w:szCs w:val="24"/>
        </w:rPr>
        <w:t>Dział Zamówień Publicznych</w:t>
      </w:r>
    </w:p>
    <w:p w14:paraId="707A8C75" w14:textId="77777777" w:rsidR="00D665F5" w:rsidRPr="00E16861" w:rsidRDefault="00275202" w:rsidP="00D665F5">
      <w:pPr>
        <w:rPr>
          <w:sz w:val="24"/>
          <w:szCs w:val="24"/>
        </w:rPr>
      </w:pPr>
      <w:r w:rsidRPr="00E16861">
        <w:rPr>
          <w:sz w:val="24"/>
          <w:szCs w:val="24"/>
        </w:rPr>
        <w:t>Juraszów</w:t>
      </w:r>
      <w:r w:rsidR="00D665F5" w:rsidRPr="00E16861">
        <w:rPr>
          <w:sz w:val="24"/>
          <w:szCs w:val="24"/>
        </w:rPr>
        <w:t xml:space="preserve"> </w:t>
      </w:r>
      <w:r w:rsidRPr="00E16861">
        <w:rPr>
          <w:sz w:val="24"/>
          <w:szCs w:val="24"/>
        </w:rPr>
        <w:t>7/19</w:t>
      </w:r>
    </w:p>
    <w:p w14:paraId="286B4B3B" w14:textId="77777777" w:rsidR="00D665F5" w:rsidRPr="00E16861" w:rsidRDefault="00275202" w:rsidP="00D665F5">
      <w:pPr>
        <w:rPr>
          <w:sz w:val="24"/>
          <w:szCs w:val="24"/>
        </w:rPr>
      </w:pPr>
      <w:r w:rsidRPr="00E16861">
        <w:rPr>
          <w:sz w:val="24"/>
          <w:szCs w:val="24"/>
        </w:rPr>
        <w:t>60-479</w:t>
      </w:r>
      <w:r w:rsidR="00D665F5" w:rsidRPr="00E16861">
        <w:rPr>
          <w:sz w:val="24"/>
          <w:szCs w:val="24"/>
        </w:rPr>
        <w:t xml:space="preserve"> </w:t>
      </w:r>
      <w:r w:rsidRPr="00E16861">
        <w:rPr>
          <w:sz w:val="24"/>
          <w:szCs w:val="24"/>
        </w:rPr>
        <w:t>Poznań</w:t>
      </w:r>
    </w:p>
    <w:p w14:paraId="7454A035" w14:textId="77777777" w:rsidR="00D665F5" w:rsidRPr="00E1686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D9317BF" w14:textId="77777777" w:rsidR="00A80738" w:rsidRPr="00E16861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E16861">
        <w:rPr>
          <w:sz w:val="24"/>
          <w:szCs w:val="24"/>
        </w:rPr>
        <w:t>Znak sprawy:</w:t>
      </w:r>
      <w:r w:rsidRPr="00E16861">
        <w:rPr>
          <w:b/>
          <w:sz w:val="24"/>
          <w:szCs w:val="24"/>
        </w:rPr>
        <w:t xml:space="preserve"> </w:t>
      </w:r>
      <w:r w:rsidR="00275202" w:rsidRPr="00E16861">
        <w:rPr>
          <w:b/>
          <w:sz w:val="24"/>
          <w:szCs w:val="24"/>
        </w:rPr>
        <w:t>SZW/DZP/95/2023</w:t>
      </w:r>
      <w:r w:rsidR="00A80738" w:rsidRPr="00E16861">
        <w:rPr>
          <w:sz w:val="24"/>
          <w:szCs w:val="24"/>
        </w:rPr>
        <w:tab/>
        <w:t xml:space="preserve"> </w:t>
      </w:r>
    </w:p>
    <w:p w14:paraId="3F02FC63" w14:textId="77777777" w:rsidR="00A80738" w:rsidRPr="00E1686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99417F" w14:textId="77777777" w:rsidR="00A80738" w:rsidRPr="00E1686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7295AE" w14:textId="77777777" w:rsidR="00A80738" w:rsidRPr="00E1686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E50775" w14:textId="77777777" w:rsidR="00A80738" w:rsidRPr="00E1686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E16861">
        <w:rPr>
          <w:b/>
          <w:spacing w:val="20"/>
          <w:sz w:val="28"/>
        </w:rPr>
        <w:t>INFORMACJA Z OTWARCIA OFERT</w:t>
      </w:r>
    </w:p>
    <w:p w14:paraId="2D5BE5C7" w14:textId="77777777" w:rsidR="00A80738" w:rsidRPr="00E1686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98AC7B4" w14:textId="0DFF9424" w:rsidR="00C659E2" w:rsidRPr="00E16861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E16861">
        <w:rPr>
          <w:bCs/>
          <w:sz w:val="24"/>
          <w:szCs w:val="24"/>
        </w:rPr>
        <w:t xml:space="preserve">Dotyczy </w:t>
      </w:r>
      <w:r w:rsidRPr="00E16861">
        <w:rPr>
          <w:sz w:val="24"/>
          <w:szCs w:val="24"/>
        </w:rPr>
        <w:t xml:space="preserve">postępowania o udzielenie zamówienia publicznego prowadzonego w trybie </w:t>
      </w:r>
      <w:r w:rsidR="00275202" w:rsidRPr="00E16861">
        <w:rPr>
          <w:sz w:val="24"/>
          <w:szCs w:val="24"/>
        </w:rPr>
        <w:t>podstawowy</w:t>
      </w:r>
      <w:r w:rsidR="00E16861">
        <w:rPr>
          <w:sz w:val="24"/>
          <w:szCs w:val="24"/>
        </w:rPr>
        <w:t>m</w:t>
      </w:r>
      <w:r w:rsidR="00275202" w:rsidRPr="00E16861">
        <w:rPr>
          <w:sz w:val="24"/>
          <w:szCs w:val="24"/>
        </w:rPr>
        <w:t xml:space="preserve"> bez negocjacji - art. 275 pkt. 1 ustawy </w:t>
      </w:r>
      <w:proofErr w:type="spellStart"/>
      <w:r w:rsidR="00275202" w:rsidRPr="00E16861">
        <w:rPr>
          <w:sz w:val="24"/>
          <w:szCs w:val="24"/>
        </w:rPr>
        <w:t>Pzp</w:t>
      </w:r>
      <w:proofErr w:type="spellEnd"/>
      <w:r w:rsidRPr="00E16861">
        <w:rPr>
          <w:sz w:val="24"/>
          <w:szCs w:val="24"/>
        </w:rPr>
        <w:t xml:space="preserve"> na:</w:t>
      </w:r>
    </w:p>
    <w:p w14:paraId="1C1C1803" w14:textId="77777777" w:rsidR="00A80738" w:rsidRPr="00E16861" w:rsidRDefault="0027520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E16861">
        <w:rPr>
          <w:b/>
          <w:szCs w:val="24"/>
        </w:rPr>
        <w:t>Zakup wyposażenia na potrzeby Oddziału Leczenia Uzależnień Szpitala Wojewódzkiego w Poznaniu</w:t>
      </w:r>
    </w:p>
    <w:p w14:paraId="7CD1F9D6" w14:textId="77777777" w:rsidR="00D665F5" w:rsidRPr="00E16861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>Zamawiający, działając na podstawie art. 22</w:t>
      </w:r>
      <w:r w:rsidR="00FC7F5E" w:rsidRPr="00E16861">
        <w:rPr>
          <w:sz w:val="24"/>
          <w:szCs w:val="24"/>
        </w:rPr>
        <w:t>2</w:t>
      </w:r>
      <w:r w:rsidRPr="00E16861">
        <w:rPr>
          <w:sz w:val="24"/>
          <w:szCs w:val="24"/>
        </w:rPr>
        <w:t xml:space="preserve"> ust. 5 </w:t>
      </w:r>
      <w:r w:rsidRPr="00E16861">
        <w:rPr>
          <w:bCs/>
          <w:sz w:val="24"/>
          <w:szCs w:val="24"/>
        </w:rPr>
        <w:t>ustawy z dnia 11 września 2019 r. Prawo zamówień publicznych</w:t>
      </w:r>
      <w:r w:rsidRPr="00E16861">
        <w:rPr>
          <w:sz w:val="24"/>
          <w:szCs w:val="24"/>
        </w:rPr>
        <w:t xml:space="preserve"> </w:t>
      </w:r>
      <w:r w:rsidR="00275202" w:rsidRPr="00E16861">
        <w:rPr>
          <w:sz w:val="24"/>
          <w:szCs w:val="24"/>
        </w:rPr>
        <w:t>(</w:t>
      </w:r>
      <w:proofErr w:type="spellStart"/>
      <w:r w:rsidR="00275202" w:rsidRPr="00E16861">
        <w:rPr>
          <w:sz w:val="24"/>
          <w:szCs w:val="24"/>
        </w:rPr>
        <w:t>t.j</w:t>
      </w:r>
      <w:proofErr w:type="spellEnd"/>
      <w:r w:rsidR="00275202" w:rsidRPr="00E16861">
        <w:rPr>
          <w:sz w:val="24"/>
          <w:szCs w:val="24"/>
        </w:rPr>
        <w:t>. Dz. U. z 2022r. poz. 1710)</w:t>
      </w:r>
      <w:r w:rsidR="00490DC0" w:rsidRPr="00E16861">
        <w:rPr>
          <w:sz w:val="24"/>
          <w:szCs w:val="24"/>
        </w:rPr>
        <w:t xml:space="preserve"> </w:t>
      </w:r>
      <w:r w:rsidRPr="00E16861">
        <w:rPr>
          <w:sz w:val="24"/>
          <w:szCs w:val="24"/>
        </w:rPr>
        <w:t>udostępnia</w:t>
      </w:r>
      <w:r w:rsidR="00F95C33" w:rsidRPr="00E16861">
        <w:rPr>
          <w:sz w:val="24"/>
          <w:szCs w:val="24"/>
        </w:rPr>
        <w:t xml:space="preserve"> </w:t>
      </w:r>
      <w:r w:rsidR="004C7E9B" w:rsidRPr="00E16861">
        <w:rPr>
          <w:sz w:val="24"/>
          <w:szCs w:val="24"/>
        </w:rPr>
        <w:t>informacj</w:t>
      </w:r>
      <w:r w:rsidR="00577BC6" w:rsidRPr="00E16861">
        <w:rPr>
          <w:sz w:val="24"/>
          <w:szCs w:val="24"/>
        </w:rPr>
        <w:t>ę</w:t>
      </w:r>
      <w:r w:rsidR="00035488" w:rsidRPr="00E16861">
        <w:rPr>
          <w:sz w:val="24"/>
          <w:szCs w:val="24"/>
        </w:rPr>
        <w:t xml:space="preserve"> z otwarcia ofert</w:t>
      </w:r>
      <w:r w:rsidR="00577BC6" w:rsidRPr="00E16861">
        <w:rPr>
          <w:sz w:val="24"/>
          <w:szCs w:val="24"/>
        </w:rPr>
        <w:t>.</w:t>
      </w:r>
    </w:p>
    <w:p w14:paraId="76457130" w14:textId="77777777" w:rsidR="00E16861" w:rsidRPr="00E16861" w:rsidRDefault="00E16861" w:rsidP="00E16861">
      <w:pPr>
        <w:spacing w:before="120" w:after="120"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6443AE4" w14:textId="77777777" w:rsidR="00E16861" w:rsidRDefault="00E16861" w:rsidP="00E16861">
      <w:pPr>
        <w:spacing w:before="120" w:after="120" w:line="276" w:lineRule="auto"/>
        <w:jc w:val="both"/>
        <w:rPr>
          <w:sz w:val="24"/>
          <w:szCs w:val="24"/>
        </w:rPr>
        <w:sectPr w:rsidR="00E16861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708" w:footer="708" w:gutter="0"/>
          <w:cols w:space="708"/>
        </w:sectPr>
      </w:pPr>
    </w:p>
    <w:p w14:paraId="322EE44F" w14:textId="32F01F97" w:rsidR="00E16861" w:rsidRPr="00E16861" w:rsidRDefault="00E16861" w:rsidP="00E16861">
      <w:pPr>
        <w:spacing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 xml:space="preserve">Zadanie 1 </w:t>
      </w:r>
      <w:r>
        <w:rPr>
          <w:sz w:val="24"/>
          <w:szCs w:val="24"/>
        </w:rPr>
        <w:t xml:space="preserve">– </w:t>
      </w:r>
      <w:r w:rsidRPr="00E16861">
        <w:rPr>
          <w:sz w:val="24"/>
          <w:szCs w:val="24"/>
        </w:rPr>
        <w:t>109</w:t>
      </w:r>
      <w:r>
        <w:rPr>
          <w:sz w:val="24"/>
          <w:szCs w:val="24"/>
        </w:rPr>
        <w:t xml:space="preserve"> </w:t>
      </w:r>
      <w:r w:rsidRPr="00E16861">
        <w:rPr>
          <w:sz w:val="24"/>
          <w:szCs w:val="24"/>
        </w:rPr>
        <w:t>620,00 zł brutto</w:t>
      </w:r>
    </w:p>
    <w:p w14:paraId="3A4DE29F" w14:textId="1C666CC6" w:rsidR="00E16861" w:rsidRPr="00E16861" w:rsidRDefault="00E16861" w:rsidP="00E16861">
      <w:pPr>
        <w:spacing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 xml:space="preserve">Zadanie 2 </w:t>
      </w:r>
      <w:r>
        <w:rPr>
          <w:sz w:val="24"/>
          <w:szCs w:val="24"/>
        </w:rPr>
        <w:t xml:space="preserve">– </w:t>
      </w:r>
      <w:r w:rsidRPr="00E16861">
        <w:rPr>
          <w:sz w:val="24"/>
          <w:szCs w:val="24"/>
        </w:rPr>
        <w:t>750,30 zł brutto</w:t>
      </w:r>
    </w:p>
    <w:p w14:paraId="4D6D38E5" w14:textId="75D5DBF0" w:rsidR="00E16861" w:rsidRPr="00E16861" w:rsidRDefault="00E16861" w:rsidP="00E16861">
      <w:pPr>
        <w:spacing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 xml:space="preserve">Zadanie 3 </w:t>
      </w:r>
      <w:r w:rsidR="00030347">
        <w:rPr>
          <w:sz w:val="24"/>
          <w:szCs w:val="24"/>
        </w:rPr>
        <w:t xml:space="preserve">– </w:t>
      </w:r>
      <w:r w:rsidRPr="00E16861">
        <w:rPr>
          <w:sz w:val="24"/>
          <w:szCs w:val="24"/>
        </w:rPr>
        <w:t>3</w:t>
      </w:r>
      <w:r w:rsidR="00030347">
        <w:rPr>
          <w:sz w:val="24"/>
          <w:szCs w:val="24"/>
        </w:rPr>
        <w:t xml:space="preserve"> </w:t>
      </w:r>
      <w:r w:rsidRPr="00E16861">
        <w:rPr>
          <w:sz w:val="24"/>
          <w:szCs w:val="24"/>
        </w:rPr>
        <w:t>321,00 zł brutto</w:t>
      </w:r>
    </w:p>
    <w:p w14:paraId="2FE264A2" w14:textId="348E5BD5" w:rsidR="00E16861" w:rsidRPr="00E16861" w:rsidRDefault="00E16861" w:rsidP="00E16861">
      <w:pPr>
        <w:spacing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 xml:space="preserve">Zadanie 4 </w:t>
      </w:r>
      <w:r>
        <w:rPr>
          <w:sz w:val="24"/>
          <w:szCs w:val="24"/>
        </w:rPr>
        <w:t xml:space="preserve">– </w:t>
      </w:r>
      <w:r w:rsidRPr="00E16861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Pr="00E16861">
        <w:rPr>
          <w:sz w:val="24"/>
          <w:szCs w:val="24"/>
        </w:rPr>
        <w:t>348,00 zł brutto</w:t>
      </w:r>
    </w:p>
    <w:p w14:paraId="50241C90" w14:textId="22ED891A" w:rsidR="00E16861" w:rsidRPr="00E16861" w:rsidRDefault="00E16861" w:rsidP="00E16861">
      <w:pPr>
        <w:spacing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 xml:space="preserve">Zadanie 5 </w:t>
      </w:r>
      <w:r>
        <w:rPr>
          <w:sz w:val="24"/>
          <w:szCs w:val="24"/>
        </w:rPr>
        <w:t xml:space="preserve">– </w:t>
      </w:r>
      <w:r w:rsidRPr="00E16861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Pr="00E16861">
        <w:rPr>
          <w:sz w:val="24"/>
          <w:szCs w:val="24"/>
        </w:rPr>
        <w:t>402,20 zł brutto</w:t>
      </w:r>
    </w:p>
    <w:p w14:paraId="0C44D7F7" w14:textId="68796645" w:rsidR="00E16861" w:rsidRPr="00E16861" w:rsidRDefault="00E16861" w:rsidP="00E16861">
      <w:pPr>
        <w:spacing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 xml:space="preserve">Zadanie 6 </w:t>
      </w:r>
      <w:r>
        <w:rPr>
          <w:sz w:val="24"/>
          <w:szCs w:val="24"/>
        </w:rPr>
        <w:t xml:space="preserve">– </w:t>
      </w:r>
      <w:r w:rsidRPr="00E16861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Pr="00E16861">
        <w:rPr>
          <w:sz w:val="24"/>
          <w:szCs w:val="24"/>
        </w:rPr>
        <w:t>150,00 zł brutto</w:t>
      </w:r>
    </w:p>
    <w:p w14:paraId="39BD1C72" w14:textId="715E1884" w:rsidR="00E16861" w:rsidRPr="00E16861" w:rsidRDefault="00E16861" w:rsidP="00E16861">
      <w:pPr>
        <w:spacing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 xml:space="preserve">Zadanie 7 </w:t>
      </w:r>
      <w:r>
        <w:rPr>
          <w:sz w:val="24"/>
          <w:szCs w:val="24"/>
        </w:rPr>
        <w:t xml:space="preserve">– </w:t>
      </w:r>
      <w:r w:rsidRPr="00E16861">
        <w:rPr>
          <w:sz w:val="24"/>
          <w:szCs w:val="24"/>
        </w:rPr>
        <w:t>22</w:t>
      </w:r>
      <w:r>
        <w:rPr>
          <w:sz w:val="24"/>
          <w:szCs w:val="24"/>
        </w:rPr>
        <w:t xml:space="preserve"> </w:t>
      </w:r>
      <w:r w:rsidRPr="00E16861">
        <w:rPr>
          <w:sz w:val="24"/>
          <w:szCs w:val="24"/>
        </w:rPr>
        <w:t>140,00 zł brutto</w:t>
      </w:r>
    </w:p>
    <w:p w14:paraId="3CE5264E" w14:textId="43F61D3E" w:rsidR="00E16861" w:rsidRPr="00E16861" w:rsidRDefault="00E16861" w:rsidP="00E16861">
      <w:pPr>
        <w:spacing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 xml:space="preserve">Zadanie 8 </w:t>
      </w:r>
      <w:r>
        <w:rPr>
          <w:sz w:val="24"/>
          <w:szCs w:val="24"/>
        </w:rPr>
        <w:t xml:space="preserve">– </w:t>
      </w:r>
      <w:r w:rsidRPr="00E16861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Pr="00E16861">
        <w:rPr>
          <w:sz w:val="24"/>
          <w:szCs w:val="24"/>
        </w:rPr>
        <w:t>400,00 zł brutto</w:t>
      </w:r>
    </w:p>
    <w:p w14:paraId="6C6D1F4C" w14:textId="2FE8B0E7" w:rsidR="00E16861" w:rsidRPr="00E16861" w:rsidRDefault="00E16861" w:rsidP="00E16861">
      <w:pPr>
        <w:spacing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 xml:space="preserve">Zadanie 9 </w:t>
      </w:r>
      <w:r>
        <w:rPr>
          <w:sz w:val="24"/>
          <w:szCs w:val="24"/>
        </w:rPr>
        <w:t xml:space="preserve">– </w:t>
      </w:r>
      <w:r w:rsidRPr="00E16861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Pr="00E16861">
        <w:rPr>
          <w:sz w:val="24"/>
          <w:szCs w:val="24"/>
        </w:rPr>
        <w:t>300,00 zł brutto</w:t>
      </w:r>
    </w:p>
    <w:p w14:paraId="6067B80E" w14:textId="03E36AD5" w:rsidR="00E16861" w:rsidRPr="00E16861" w:rsidRDefault="00E16861" w:rsidP="00E16861">
      <w:pPr>
        <w:spacing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 xml:space="preserve">Zadanie 10 </w:t>
      </w:r>
      <w:r>
        <w:rPr>
          <w:sz w:val="24"/>
          <w:szCs w:val="24"/>
        </w:rPr>
        <w:t xml:space="preserve">– </w:t>
      </w:r>
      <w:r w:rsidRPr="00E16861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Pr="00E16861">
        <w:rPr>
          <w:sz w:val="24"/>
          <w:szCs w:val="24"/>
        </w:rPr>
        <w:t>902,80 zł brutto</w:t>
      </w:r>
    </w:p>
    <w:p w14:paraId="35C30166" w14:textId="1A0BDDBA" w:rsidR="00E16861" w:rsidRPr="00E16861" w:rsidRDefault="00E16861" w:rsidP="00E16861">
      <w:pPr>
        <w:spacing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 xml:space="preserve">Zadanie 11 </w:t>
      </w:r>
      <w:r>
        <w:rPr>
          <w:sz w:val="24"/>
          <w:szCs w:val="24"/>
        </w:rPr>
        <w:t xml:space="preserve">– </w:t>
      </w:r>
      <w:r w:rsidRPr="00E16861">
        <w:rPr>
          <w:sz w:val="24"/>
          <w:szCs w:val="24"/>
        </w:rPr>
        <w:t>8</w:t>
      </w:r>
      <w:r>
        <w:rPr>
          <w:sz w:val="24"/>
          <w:szCs w:val="24"/>
        </w:rPr>
        <w:t xml:space="preserve"> </w:t>
      </w:r>
      <w:r w:rsidRPr="00E16861">
        <w:rPr>
          <w:sz w:val="24"/>
          <w:szCs w:val="24"/>
        </w:rPr>
        <w:t>250,00 zł brutto</w:t>
      </w:r>
    </w:p>
    <w:p w14:paraId="0ADF8D50" w14:textId="0DA25B11" w:rsidR="00E16861" w:rsidRPr="00E16861" w:rsidRDefault="00E16861" w:rsidP="00E16861">
      <w:pPr>
        <w:spacing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 xml:space="preserve">Zadanie 12 </w:t>
      </w:r>
      <w:r>
        <w:rPr>
          <w:sz w:val="24"/>
          <w:szCs w:val="24"/>
        </w:rPr>
        <w:t xml:space="preserve">– </w:t>
      </w:r>
      <w:r w:rsidRPr="00E16861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Pr="00E16861">
        <w:rPr>
          <w:sz w:val="24"/>
          <w:szCs w:val="24"/>
        </w:rPr>
        <w:t>350,00 zł brutto</w:t>
      </w:r>
    </w:p>
    <w:p w14:paraId="636B153A" w14:textId="1199CEF6" w:rsidR="00E16861" w:rsidRPr="00E16861" w:rsidRDefault="00E16861" w:rsidP="00E16861">
      <w:pPr>
        <w:spacing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 xml:space="preserve">Zadanie 13 </w:t>
      </w:r>
      <w:r>
        <w:rPr>
          <w:sz w:val="24"/>
          <w:szCs w:val="24"/>
        </w:rPr>
        <w:t xml:space="preserve">– </w:t>
      </w:r>
      <w:r w:rsidRPr="00E16861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Pr="00E16861">
        <w:rPr>
          <w:sz w:val="24"/>
          <w:szCs w:val="24"/>
        </w:rPr>
        <w:t>030,00 zł brutto</w:t>
      </w:r>
    </w:p>
    <w:p w14:paraId="70B3D18B" w14:textId="2B42DD92" w:rsidR="00E16861" w:rsidRPr="00E16861" w:rsidRDefault="00E16861" w:rsidP="00E16861">
      <w:pPr>
        <w:spacing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 xml:space="preserve">Zadanie 14 </w:t>
      </w:r>
      <w:r>
        <w:rPr>
          <w:sz w:val="24"/>
          <w:szCs w:val="24"/>
        </w:rPr>
        <w:t xml:space="preserve">– </w:t>
      </w:r>
      <w:r w:rsidRPr="00E16861">
        <w:rPr>
          <w:sz w:val="24"/>
          <w:szCs w:val="24"/>
        </w:rPr>
        <w:t>7</w:t>
      </w:r>
      <w:r>
        <w:rPr>
          <w:sz w:val="24"/>
          <w:szCs w:val="24"/>
        </w:rPr>
        <w:t xml:space="preserve"> </w:t>
      </w:r>
      <w:r w:rsidRPr="00E16861">
        <w:rPr>
          <w:sz w:val="24"/>
          <w:szCs w:val="24"/>
        </w:rPr>
        <w:t>536,50 zł brutto</w:t>
      </w:r>
    </w:p>
    <w:p w14:paraId="3B67976C" w14:textId="1D3E76E1" w:rsidR="00E16861" w:rsidRDefault="00E16861" w:rsidP="00E16861">
      <w:pPr>
        <w:spacing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 xml:space="preserve">Zadanie 15 </w:t>
      </w:r>
      <w:r>
        <w:rPr>
          <w:sz w:val="24"/>
          <w:szCs w:val="24"/>
        </w:rPr>
        <w:t xml:space="preserve">– </w:t>
      </w:r>
      <w:r w:rsidRPr="00E16861">
        <w:rPr>
          <w:sz w:val="24"/>
          <w:szCs w:val="24"/>
        </w:rPr>
        <w:t>13</w:t>
      </w:r>
      <w:r>
        <w:rPr>
          <w:sz w:val="24"/>
          <w:szCs w:val="24"/>
        </w:rPr>
        <w:t xml:space="preserve"> </w:t>
      </w:r>
      <w:r w:rsidRPr="00E16861">
        <w:rPr>
          <w:sz w:val="24"/>
          <w:szCs w:val="24"/>
        </w:rPr>
        <w:t>200,00 zł brutto</w:t>
      </w:r>
    </w:p>
    <w:p w14:paraId="7294182A" w14:textId="77777777" w:rsidR="00E16861" w:rsidRDefault="00E16861" w:rsidP="00577BC6">
      <w:pPr>
        <w:spacing w:before="120" w:after="120" w:line="276" w:lineRule="auto"/>
        <w:jc w:val="both"/>
        <w:rPr>
          <w:sz w:val="24"/>
          <w:szCs w:val="24"/>
        </w:rPr>
        <w:sectPr w:rsidR="00E16861" w:rsidSect="00E16861">
          <w:type w:val="continuous"/>
          <w:pgSz w:w="11906" w:h="16838" w:code="9"/>
          <w:pgMar w:top="1418" w:right="1418" w:bottom="1418" w:left="1418" w:header="708" w:footer="708" w:gutter="0"/>
          <w:cols w:num="2" w:space="708"/>
        </w:sectPr>
      </w:pPr>
    </w:p>
    <w:p w14:paraId="3EA26281" w14:textId="77777777" w:rsidR="00E16861" w:rsidRDefault="00E16861" w:rsidP="00577BC6">
      <w:pPr>
        <w:spacing w:before="120" w:after="120" w:line="276" w:lineRule="auto"/>
        <w:jc w:val="both"/>
        <w:rPr>
          <w:sz w:val="24"/>
          <w:szCs w:val="24"/>
        </w:rPr>
      </w:pPr>
    </w:p>
    <w:p w14:paraId="1E6A8347" w14:textId="48BABAF0" w:rsidR="00A80738" w:rsidRPr="00E16861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E16861">
        <w:rPr>
          <w:sz w:val="24"/>
          <w:szCs w:val="24"/>
        </w:rPr>
        <w:t>Podczas otwarcia ofert, mającego miejsce</w:t>
      </w:r>
      <w:r w:rsidR="00FF4AB1" w:rsidRPr="00E16861">
        <w:rPr>
          <w:sz w:val="24"/>
          <w:szCs w:val="24"/>
        </w:rPr>
        <w:t xml:space="preserve"> w dniu </w:t>
      </w:r>
      <w:r w:rsidR="00275202" w:rsidRPr="00E16861">
        <w:rPr>
          <w:sz w:val="24"/>
          <w:szCs w:val="24"/>
        </w:rPr>
        <w:t>29/09/2023</w:t>
      </w:r>
      <w:r w:rsidR="00FF4AB1" w:rsidRPr="00E16861">
        <w:rPr>
          <w:sz w:val="24"/>
          <w:szCs w:val="24"/>
        </w:rPr>
        <w:t xml:space="preserve"> o godz. </w:t>
      </w:r>
      <w:r w:rsidR="00275202" w:rsidRPr="00E16861">
        <w:rPr>
          <w:sz w:val="24"/>
          <w:szCs w:val="24"/>
        </w:rPr>
        <w:t>10:00</w:t>
      </w:r>
      <w:r w:rsidRPr="00E16861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16861" w14:paraId="79CC4F4B" w14:textId="77777777" w:rsidTr="00C82837">
        <w:tc>
          <w:tcPr>
            <w:tcW w:w="993" w:type="dxa"/>
            <w:shd w:val="clear" w:color="auto" w:fill="auto"/>
            <w:vAlign w:val="center"/>
          </w:tcPr>
          <w:p w14:paraId="773AEA12" w14:textId="77777777" w:rsidR="006B27ED" w:rsidRPr="00E16861" w:rsidRDefault="006B27ED" w:rsidP="00C82837">
            <w:pPr>
              <w:spacing w:before="120" w:after="120"/>
              <w:jc w:val="center"/>
            </w:pPr>
            <w:r w:rsidRPr="00E16861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32A5FB" w14:textId="77777777" w:rsidR="006B27ED" w:rsidRPr="00E16861" w:rsidRDefault="006B27ED" w:rsidP="00C82837">
            <w:pPr>
              <w:spacing w:before="120" w:after="120"/>
              <w:jc w:val="center"/>
            </w:pPr>
            <w:r w:rsidRPr="00E16861">
              <w:t>Nr</w:t>
            </w:r>
            <w:r w:rsidR="00C82837" w:rsidRPr="00E16861">
              <w:t xml:space="preserve"> </w:t>
            </w:r>
            <w:r w:rsidRPr="00E16861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4166852" w14:textId="77777777" w:rsidR="006B27ED" w:rsidRPr="00E16861" w:rsidRDefault="006B27ED" w:rsidP="00BB547B">
            <w:pPr>
              <w:spacing w:before="120" w:after="120"/>
              <w:jc w:val="center"/>
            </w:pPr>
            <w:r w:rsidRPr="00E16861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ACFF56" w14:textId="77777777" w:rsidR="006B27ED" w:rsidRPr="00E16861" w:rsidRDefault="006B27ED" w:rsidP="00C82837">
            <w:pPr>
              <w:spacing w:before="120" w:after="120"/>
              <w:jc w:val="center"/>
            </w:pPr>
            <w:r w:rsidRPr="00E16861">
              <w:t>Cena oferty</w:t>
            </w:r>
          </w:p>
        </w:tc>
      </w:tr>
      <w:tr w:rsidR="00275202" w:rsidRPr="00E16861" w14:paraId="3A886193" w14:textId="77777777" w:rsidTr="00F94344">
        <w:tc>
          <w:tcPr>
            <w:tcW w:w="993" w:type="dxa"/>
            <w:shd w:val="clear" w:color="auto" w:fill="auto"/>
            <w:vAlign w:val="center"/>
          </w:tcPr>
          <w:p w14:paraId="2E0AF445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49D700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</w:t>
            </w:r>
          </w:p>
        </w:tc>
        <w:tc>
          <w:tcPr>
            <w:tcW w:w="4110" w:type="dxa"/>
            <w:shd w:val="clear" w:color="auto" w:fill="auto"/>
          </w:tcPr>
          <w:p w14:paraId="2CCA1655" w14:textId="77777777" w:rsidR="00275202" w:rsidRPr="00E16861" w:rsidRDefault="00275202" w:rsidP="00F94344">
            <w:pPr>
              <w:spacing w:before="80"/>
            </w:pPr>
            <w:proofErr w:type="spellStart"/>
            <w:r w:rsidRPr="00E16861">
              <w:t>Tronus</w:t>
            </w:r>
            <w:proofErr w:type="spellEnd"/>
            <w:r w:rsidRPr="00E16861">
              <w:t xml:space="preserve"> Polska Sp. z o.o.</w:t>
            </w:r>
          </w:p>
          <w:p w14:paraId="5FC7941E" w14:textId="77777777" w:rsidR="00275202" w:rsidRPr="00E16861" w:rsidRDefault="00275202" w:rsidP="00F94344">
            <w:r w:rsidRPr="00E16861">
              <w:t xml:space="preserve">Ordona 2a </w:t>
            </w:r>
          </w:p>
          <w:p w14:paraId="068A298E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68DA37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1 063 335.00 zł</w:t>
            </w:r>
          </w:p>
        </w:tc>
      </w:tr>
      <w:tr w:rsidR="00275202" w:rsidRPr="00E16861" w14:paraId="334F2A42" w14:textId="77777777" w:rsidTr="00F94344">
        <w:tc>
          <w:tcPr>
            <w:tcW w:w="993" w:type="dxa"/>
            <w:shd w:val="clear" w:color="auto" w:fill="auto"/>
            <w:vAlign w:val="center"/>
          </w:tcPr>
          <w:p w14:paraId="1D1405F8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35AC19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2</w:t>
            </w:r>
          </w:p>
        </w:tc>
        <w:tc>
          <w:tcPr>
            <w:tcW w:w="4110" w:type="dxa"/>
            <w:shd w:val="clear" w:color="auto" w:fill="auto"/>
          </w:tcPr>
          <w:p w14:paraId="3A180CFB" w14:textId="77777777" w:rsidR="00275202" w:rsidRPr="00E16861" w:rsidRDefault="00275202" w:rsidP="00F94344">
            <w:pPr>
              <w:spacing w:before="80"/>
            </w:pPr>
            <w:proofErr w:type="spellStart"/>
            <w:r w:rsidRPr="00E16861">
              <w:t>Tronus</w:t>
            </w:r>
            <w:proofErr w:type="spellEnd"/>
            <w:r w:rsidRPr="00E16861">
              <w:t xml:space="preserve"> Polska Sp. z o.o.</w:t>
            </w:r>
          </w:p>
          <w:p w14:paraId="47B6C11D" w14:textId="77777777" w:rsidR="00275202" w:rsidRPr="00E16861" w:rsidRDefault="00275202" w:rsidP="00F94344">
            <w:r w:rsidRPr="00E16861">
              <w:t xml:space="preserve">Ordona 2a </w:t>
            </w:r>
          </w:p>
          <w:p w14:paraId="491B5DC3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E8CEB8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11 808.00 zł</w:t>
            </w:r>
          </w:p>
        </w:tc>
      </w:tr>
      <w:tr w:rsidR="00275202" w:rsidRPr="00E16861" w14:paraId="542F4933" w14:textId="77777777" w:rsidTr="00F94344">
        <w:tc>
          <w:tcPr>
            <w:tcW w:w="993" w:type="dxa"/>
            <w:shd w:val="clear" w:color="auto" w:fill="auto"/>
            <w:vAlign w:val="center"/>
          </w:tcPr>
          <w:p w14:paraId="7F14EF67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3142EB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3</w:t>
            </w:r>
          </w:p>
        </w:tc>
        <w:tc>
          <w:tcPr>
            <w:tcW w:w="4110" w:type="dxa"/>
            <w:shd w:val="clear" w:color="auto" w:fill="auto"/>
          </w:tcPr>
          <w:p w14:paraId="39E11EFE" w14:textId="77777777" w:rsidR="00275202" w:rsidRPr="00E16861" w:rsidRDefault="00275202" w:rsidP="00F94344">
            <w:pPr>
              <w:spacing w:before="80"/>
            </w:pPr>
            <w:proofErr w:type="spellStart"/>
            <w:r w:rsidRPr="00E16861">
              <w:t>Tronus</w:t>
            </w:r>
            <w:proofErr w:type="spellEnd"/>
            <w:r w:rsidRPr="00E16861">
              <w:t xml:space="preserve"> Polska Sp. z o.o.</w:t>
            </w:r>
          </w:p>
          <w:p w14:paraId="0C6EC627" w14:textId="77777777" w:rsidR="00275202" w:rsidRPr="00E16861" w:rsidRDefault="00275202" w:rsidP="00F94344">
            <w:r w:rsidRPr="00E16861">
              <w:t xml:space="preserve">Ordona 2a </w:t>
            </w:r>
          </w:p>
          <w:p w14:paraId="10B46B69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89592F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18 081.00 zł</w:t>
            </w:r>
          </w:p>
        </w:tc>
      </w:tr>
      <w:tr w:rsidR="00275202" w:rsidRPr="00E16861" w14:paraId="128E0059" w14:textId="77777777" w:rsidTr="00F94344">
        <w:tc>
          <w:tcPr>
            <w:tcW w:w="993" w:type="dxa"/>
            <w:shd w:val="clear" w:color="auto" w:fill="auto"/>
            <w:vAlign w:val="center"/>
          </w:tcPr>
          <w:p w14:paraId="3517FD60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60092A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4</w:t>
            </w:r>
          </w:p>
        </w:tc>
        <w:tc>
          <w:tcPr>
            <w:tcW w:w="4110" w:type="dxa"/>
            <w:shd w:val="clear" w:color="auto" w:fill="auto"/>
          </w:tcPr>
          <w:p w14:paraId="234C806D" w14:textId="77777777" w:rsidR="00275202" w:rsidRPr="00E16861" w:rsidRDefault="00275202" w:rsidP="00F94344">
            <w:pPr>
              <w:spacing w:before="80"/>
            </w:pPr>
            <w:proofErr w:type="spellStart"/>
            <w:r w:rsidRPr="00E16861">
              <w:t>Tronus</w:t>
            </w:r>
            <w:proofErr w:type="spellEnd"/>
            <w:r w:rsidRPr="00E16861">
              <w:t xml:space="preserve"> Polska Sp. z o.o.</w:t>
            </w:r>
          </w:p>
          <w:p w14:paraId="48E7AC4A" w14:textId="77777777" w:rsidR="00275202" w:rsidRPr="00E16861" w:rsidRDefault="00275202" w:rsidP="00F94344">
            <w:r w:rsidRPr="00E16861">
              <w:t xml:space="preserve">Ordona 2a </w:t>
            </w:r>
          </w:p>
          <w:p w14:paraId="7AC972CA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459C68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24 354.00 zł</w:t>
            </w:r>
          </w:p>
        </w:tc>
      </w:tr>
      <w:tr w:rsidR="00275202" w:rsidRPr="00E16861" w14:paraId="4CF579CF" w14:textId="77777777" w:rsidTr="00F94344">
        <w:tc>
          <w:tcPr>
            <w:tcW w:w="993" w:type="dxa"/>
            <w:shd w:val="clear" w:color="auto" w:fill="auto"/>
            <w:vAlign w:val="center"/>
          </w:tcPr>
          <w:p w14:paraId="6CB02381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4F0F83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5</w:t>
            </w:r>
          </w:p>
        </w:tc>
        <w:tc>
          <w:tcPr>
            <w:tcW w:w="4110" w:type="dxa"/>
            <w:shd w:val="clear" w:color="auto" w:fill="auto"/>
          </w:tcPr>
          <w:p w14:paraId="4012F3F9" w14:textId="77777777" w:rsidR="00275202" w:rsidRPr="00E16861" w:rsidRDefault="00275202" w:rsidP="00F94344">
            <w:pPr>
              <w:spacing w:before="80"/>
            </w:pPr>
            <w:proofErr w:type="spellStart"/>
            <w:r w:rsidRPr="00E16861">
              <w:t>Tronus</w:t>
            </w:r>
            <w:proofErr w:type="spellEnd"/>
            <w:r w:rsidRPr="00E16861">
              <w:t xml:space="preserve"> Polska Sp. z o.o.</w:t>
            </w:r>
          </w:p>
          <w:p w14:paraId="32267A10" w14:textId="77777777" w:rsidR="00275202" w:rsidRPr="00E16861" w:rsidRDefault="00275202" w:rsidP="00F94344">
            <w:r w:rsidRPr="00E16861">
              <w:t xml:space="preserve">Ordona 2a </w:t>
            </w:r>
          </w:p>
          <w:p w14:paraId="09259327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8B02C2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11 070.00 zł</w:t>
            </w:r>
          </w:p>
        </w:tc>
      </w:tr>
      <w:tr w:rsidR="00275202" w:rsidRPr="00E16861" w14:paraId="0A718C21" w14:textId="77777777" w:rsidTr="00F94344">
        <w:tc>
          <w:tcPr>
            <w:tcW w:w="993" w:type="dxa"/>
            <w:shd w:val="clear" w:color="auto" w:fill="auto"/>
            <w:vAlign w:val="center"/>
          </w:tcPr>
          <w:p w14:paraId="004ECFEC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8B47E1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6</w:t>
            </w:r>
          </w:p>
        </w:tc>
        <w:tc>
          <w:tcPr>
            <w:tcW w:w="4110" w:type="dxa"/>
            <w:shd w:val="clear" w:color="auto" w:fill="auto"/>
          </w:tcPr>
          <w:p w14:paraId="7C5176F3" w14:textId="77777777" w:rsidR="00275202" w:rsidRPr="00E16861" w:rsidRDefault="00275202" w:rsidP="00F94344">
            <w:pPr>
              <w:spacing w:before="80"/>
            </w:pPr>
            <w:proofErr w:type="spellStart"/>
            <w:r w:rsidRPr="00E16861">
              <w:t>Tronus</w:t>
            </w:r>
            <w:proofErr w:type="spellEnd"/>
            <w:r w:rsidRPr="00E16861">
              <w:t xml:space="preserve"> Polska Sp. z o.o.</w:t>
            </w:r>
          </w:p>
          <w:p w14:paraId="5C4D4C4D" w14:textId="77777777" w:rsidR="00275202" w:rsidRPr="00E16861" w:rsidRDefault="00275202" w:rsidP="00F94344">
            <w:r w:rsidRPr="00E16861">
              <w:t xml:space="preserve">Ordona 2a </w:t>
            </w:r>
          </w:p>
          <w:p w14:paraId="1C7501EA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D71C9D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23 370.00 zł</w:t>
            </w:r>
          </w:p>
        </w:tc>
      </w:tr>
      <w:tr w:rsidR="00275202" w:rsidRPr="00E16861" w14:paraId="211D1A8D" w14:textId="77777777" w:rsidTr="00F94344">
        <w:tc>
          <w:tcPr>
            <w:tcW w:w="993" w:type="dxa"/>
            <w:shd w:val="clear" w:color="auto" w:fill="auto"/>
            <w:vAlign w:val="center"/>
          </w:tcPr>
          <w:p w14:paraId="41198057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5D65D9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7</w:t>
            </w:r>
          </w:p>
        </w:tc>
        <w:tc>
          <w:tcPr>
            <w:tcW w:w="4110" w:type="dxa"/>
            <w:shd w:val="clear" w:color="auto" w:fill="auto"/>
          </w:tcPr>
          <w:p w14:paraId="3C18D9F3" w14:textId="77777777" w:rsidR="00275202" w:rsidRPr="00E16861" w:rsidRDefault="00275202" w:rsidP="00F94344">
            <w:pPr>
              <w:spacing w:before="80"/>
            </w:pPr>
            <w:proofErr w:type="spellStart"/>
            <w:r w:rsidRPr="00E16861">
              <w:t>Tronus</w:t>
            </w:r>
            <w:proofErr w:type="spellEnd"/>
            <w:r w:rsidRPr="00E16861">
              <w:t xml:space="preserve"> Polska Sp. z o.o.</w:t>
            </w:r>
          </w:p>
          <w:p w14:paraId="206E07E3" w14:textId="77777777" w:rsidR="00275202" w:rsidRPr="00E16861" w:rsidRDefault="00275202" w:rsidP="00F94344">
            <w:r w:rsidRPr="00E16861">
              <w:t xml:space="preserve">Ordona 2a </w:t>
            </w:r>
          </w:p>
          <w:p w14:paraId="38314351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F04893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48 216.00 zł</w:t>
            </w:r>
          </w:p>
        </w:tc>
      </w:tr>
      <w:tr w:rsidR="00275202" w:rsidRPr="00E16861" w14:paraId="4F511ABA" w14:textId="77777777" w:rsidTr="00F94344">
        <w:tc>
          <w:tcPr>
            <w:tcW w:w="993" w:type="dxa"/>
            <w:shd w:val="clear" w:color="auto" w:fill="auto"/>
            <w:vAlign w:val="center"/>
          </w:tcPr>
          <w:p w14:paraId="74906351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3F214C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8</w:t>
            </w:r>
          </w:p>
        </w:tc>
        <w:tc>
          <w:tcPr>
            <w:tcW w:w="4110" w:type="dxa"/>
            <w:shd w:val="clear" w:color="auto" w:fill="auto"/>
          </w:tcPr>
          <w:p w14:paraId="2AED38A7" w14:textId="77777777" w:rsidR="00275202" w:rsidRPr="00E16861" w:rsidRDefault="00275202" w:rsidP="00F94344">
            <w:pPr>
              <w:spacing w:before="80"/>
            </w:pPr>
            <w:proofErr w:type="spellStart"/>
            <w:r w:rsidRPr="00E16861">
              <w:t>Tronus</w:t>
            </w:r>
            <w:proofErr w:type="spellEnd"/>
            <w:r w:rsidRPr="00E16861">
              <w:t xml:space="preserve"> Polska Sp. z o.o.</w:t>
            </w:r>
          </w:p>
          <w:p w14:paraId="69A3228D" w14:textId="77777777" w:rsidR="00275202" w:rsidRPr="00E16861" w:rsidRDefault="00275202" w:rsidP="00F94344">
            <w:r w:rsidRPr="00E16861">
              <w:t xml:space="preserve">Ordona 2a </w:t>
            </w:r>
          </w:p>
          <w:p w14:paraId="32716ACB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1AB2FB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44 280.00 zł</w:t>
            </w:r>
          </w:p>
        </w:tc>
      </w:tr>
      <w:tr w:rsidR="00275202" w:rsidRPr="00E16861" w14:paraId="4344D6BA" w14:textId="77777777" w:rsidTr="00F94344">
        <w:tc>
          <w:tcPr>
            <w:tcW w:w="993" w:type="dxa"/>
            <w:shd w:val="clear" w:color="auto" w:fill="auto"/>
            <w:vAlign w:val="center"/>
          </w:tcPr>
          <w:p w14:paraId="757B3FB6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4829C6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9</w:t>
            </w:r>
          </w:p>
        </w:tc>
        <w:tc>
          <w:tcPr>
            <w:tcW w:w="4110" w:type="dxa"/>
            <w:shd w:val="clear" w:color="auto" w:fill="auto"/>
          </w:tcPr>
          <w:p w14:paraId="2F773FC3" w14:textId="77777777" w:rsidR="00275202" w:rsidRPr="00E16861" w:rsidRDefault="00275202" w:rsidP="00F94344">
            <w:pPr>
              <w:spacing w:before="80"/>
            </w:pPr>
            <w:proofErr w:type="spellStart"/>
            <w:r w:rsidRPr="00E16861">
              <w:t>Tronus</w:t>
            </w:r>
            <w:proofErr w:type="spellEnd"/>
            <w:r w:rsidRPr="00E16861">
              <w:t xml:space="preserve"> Polska Sp. z o.o.</w:t>
            </w:r>
          </w:p>
          <w:p w14:paraId="0CD5E37A" w14:textId="77777777" w:rsidR="00275202" w:rsidRPr="00E16861" w:rsidRDefault="00275202" w:rsidP="00F94344">
            <w:r w:rsidRPr="00E16861">
              <w:t xml:space="preserve">Ordona 2a </w:t>
            </w:r>
          </w:p>
          <w:p w14:paraId="04846550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2F650F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11 365.20 zł</w:t>
            </w:r>
          </w:p>
        </w:tc>
      </w:tr>
      <w:tr w:rsidR="00275202" w:rsidRPr="00E16861" w14:paraId="442BBCB6" w14:textId="77777777" w:rsidTr="00F94344">
        <w:tc>
          <w:tcPr>
            <w:tcW w:w="993" w:type="dxa"/>
            <w:shd w:val="clear" w:color="auto" w:fill="auto"/>
            <w:vAlign w:val="center"/>
          </w:tcPr>
          <w:p w14:paraId="42EE7516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0EACD3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10</w:t>
            </w:r>
          </w:p>
        </w:tc>
        <w:tc>
          <w:tcPr>
            <w:tcW w:w="4110" w:type="dxa"/>
            <w:shd w:val="clear" w:color="auto" w:fill="auto"/>
          </w:tcPr>
          <w:p w14:paraId="3B0900B5" w14:textId="77777777" w:rsidR="00275202" w:rsidRPr="00E16861" w:rsidRDefault="00275202" w:rsidP="00F94344">
            <w:pPr>
              <w:spacing w:before="80"/>
            </w:pPr>
            <w:proofErr w:type="spellStart"/>
            <w:r w:rsidRPr="00E16861">
              <w:t>Tronus</w:t>
            </w:r>
            <w:proofErr w:type="spellEnd"/>
            <w:r w:rsidRPr="00E16861">
              <w:t xml:space="preserve"> Polska Sp. z o.o.</w:t>
            </w:r>
          </w:p>
          <w:p w14:paraId="636CE25D" w14:textId="77777777" w:rsidR="00275202" w:rsidRPr="00E16861" w:rsidRDefault="00275202" w:rsidP="00F94344">
            <w:r w:rsidRPr="00E16861">
              <w:t xml:space="preserve">Ordona 2a </w:t>
            </w:r>
          </w:p>
          <w:p w14:paraId="6334F5FB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CD831E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4 870.80 zł</w:t>
            </w:r>
          </w:p>
        </w:tc>
      </w:tr>
      <w:tr w:rsidR="00275202" w:rsidRPr="00E16861" w14:paraId="086662FE" w14:textId="77777777" w:rsidTr="00F94344">
        <w:tc>
          <w:tcPr>
            <w:tcW w:w="993" w:type="dxa"/>
            <w:shd w:val="clear" w:color="auto" w:fill="auto"/>
            <w:vAlign w:val="center"/>
          </w:tcPr>
          <w:p w14:paraId="5CF36F67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05B8BC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11</w:t>
            </w:r>
          </w:p>
        </w:tc>
        <w:tc>
          <w:tcPr>
            <w:tcW w:w="4110" w:type="dxa"/>
            <w:shd w:val="clear" w:color="auto" w:fill="auto"/>
          </w:tcPr>
          <w:p w14:paraId="308CB081" w14:textId="77777777" w:rsidR="00275202" w:rsidRPr="00E16861" w:rsidRDefault="00275202" w:rsidP="00F94344">
            <w:pPr>
              <w:spacing w:before="80"/>
            </w:pPr>
            <w:proofErr w:type="spellStart"/>
            <w:r w:rsidRPr="00E16861">
              <w:t>Tronus</w:t>
            </w:r>
            <w:proofErr w:type="spellEnd"/>
            <w:r w:rsidRPr="00E16861">
              <w:t xml:space="preserve"> Polska Sp. z o.o.</w:t>
            </w:r>
          </w:p>
          <w:p w14:paraId="205C2527" w14:textId="77777777" w:rsidR="00275202" w:rsidRPr="00E16861" w:rsidRDefault="00275202" w:rsidP="00F94344">
            <w:r w:rsidRPr="00E16861">
              <w:t xml:space="preserve">Ordona 2a </w:t>
            </w:r>
          </w:p>
          <w:p w14:paraId="0A09FCF2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399719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16 236.00 zł</w:t>
            </w:r>
          </w:p>
        </w:tc>
      </w:tr>
      <w:tr w:rsidR="00275202" w:rsidRPr="00E16861" w14:paraId="2646DB25" w14:textId="77777777" w:rsidTr="00F94344">
        <w:tc>
          <w:tcPr>
            <w:tcW w:w="993" w:type="dxa"/>
            <w:shd w:val="clear" w:color="auto" w:fill="auto"/>
            <w:vAlign w:val="center"/>
          </w:tcPr>
          <w:p w14:paraId="5AF053A2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C551E1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12</w:t>
            </w:r>
          </w:p>
        </w:tc>
        <w:tc>
          <w:tcPr>
            <w:tcW w:w="4110" w:type="dxa"/>
            <w:shd w:val="clear" w:color="auto" w:fill="auto"/>
          </w:tcPr>
          <w:p w14:paraId="3CE31163" w14:textId="77777777" w:rsidR="00275202" w:rsidRPr="00E16861" w:rsidRDefault="00275202" w:rsidP="00F94344">
            <w:pPr>
              <w:spacing w:before="80"/>
            </w:pPr>
            <w:proofErr w:type="spellStart"/>
            <w:r w:rsidRPr="00E16861">
              <w:t>Tronus</w:t>
            </w:r>
            <w:proofErr w:type="spellEnd"/>
            <w:r w:rsidRPr="00E16861">
              <w:t xml:space="preserve"> Polska Sp. z o.o.</w:t>
            </w:r>
          </w:p>
          <w:p w14:paraId="6E1EC4F9" w14:textId="77777777" w:rsidR="00275202" w:rsidRPr="00E16861" w:rsidRDefault="00275202" w:rsidP="00F94344">
            <w:r w:rsidRPr="00E16861">
              <w:t xml:space="preserve">Ordona 2a </w:t>
            </w:r>
          </w:p>
          <w:p w14:paraId="2D7785A3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4E7762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5 658.00 zł</w:t>
            </w:r>
          </w:p>
        </w:tc>
      </w:tr>
      <w:tr w:rsidR="00275202" w:rsidRPr="00E16861" w14:paraId="6EFD8F77" w14:textId="77777777" w:rsidTr="00F94344">
        <w:tc>
          <w:tcPr>
            <w:tcW w:w="993" w:type="dxa"/>
            <w:shd w:val="clear" w:color="auto" w:fill="auto"/>
            <w:vAlign w:val="center"/>
          </w:tcPr>
          <w:p w14:paraId="0751ED8A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128B77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13</w:t>
            </w:r>
          </w:p>
        </w:tc>
        <w:tc>
          <w:tcPr>
            <w:tcW w:w="4110" w:type="dxa"/>
            <w:shd w:val="clear" w:color="auto" w:fill="auto"/>
          </w:tcPr>
          <w:p w14:paraId="7B7D473E" w14:textId="77777777" w:rsidR="00275202" w:rsidRPr="00E16861" w:rsidRDefault="00275202" w:rsidP="00F94344">
            <w:pPr>
              <w:spacing w:before="80"/>
            </w:pPr>
            <w:proofErr w:type="spellStart"/>
            <w:r w:rsidRPr="00E16861">
              <w:t>Tronus</w:t>
            </w:r>
            <w:proofErr w:type="spellEnd"/>
            <w:r w:rsidRPr="00E16861">
              <w:t xml:space="preserve"> Polska Sp. z o.o.</w:t>
            </w:r>
          </w:p>
          <w:p w14:paraId="10230ED6" w14:textId="77777777" w:rsidR="00275202" w:rsidRPr="00E16861" w:rsidRDefault="00275202" w:rsidP="00F94344">
            <w:r w:rsidRPr="00E16861">
              <w:t xml:space="preserve">Ordona 2a </w:t>
            </w:r>
          </w:p>
          <w:p w14:paraId="2BFCDE37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E5BFD8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8 265.60 zł</w:t>
            </w:r>
          </w:p>
        </w:tc>
      </w:tr>
      <w:tr w:rsidR="00275202" w:rsidRPr="00E16861" w14:paraId="327E920A" w14:textId="77777777" w:rsidTr="00F94344">
        <w:tc>
          <w:tcPr>
            <w:tcW w:w="993" w:type="dxa"/>
            <w:shd w:val="clear" w:color="auto" w:fill="auto"/>
            <w:vAlign w:val="center"/>
          </w:tcPr>
          <w:p w14:paraId="1075CBCF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18762E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14</w:t>
            </w:r>
          </w:p>
        </w:tc>
        <w:tc>
          <w:tcPr>
            <w:tcW w:w="4110" w:type="dxa"/>
            <w:shd w:val="clear" w:color="auto" w:fill="auto"/>
          </w:tcPr>
          <w:p w14:paraId="4F7A7C1B" w14:textId="77777777" w:rsidR="00275202" w:rsidRPr="00E16861" w:rsidRDefault="00275202" w:rsidP="00F94344">
            <w:pPr>
              <w:spacing w:before="80"/>
            </w:pPr>
            <w:proofErr w:type="spellStart"/>
            <w:r w:rsidRPr="00E16861">
              <w:t>Tronus</w:t>
            </w:r>
            <w:proofErr w:type="spellEnd"/>
            <w:r w:rsidRPr="00E16861">
              <w:t xml:space="preserve"> Polska Sp. z o.o.</w:t>
            </w:r>
          </w:p>
          <w:p w14:paraId="28F7F6E5" w14:textId="77777777" w:rsidR="00275202" w:rsidRPr="00E16861" w:rsidRDefault="00275202" w:rsidP="00F94344">
            <w:r w:rsidRPr="00E16861">
              <w:t xml:space="preserve">Ordona 2a </w:t>
            </w:r>
          </w:p>
          <w:p w14:paraId="4BC775EC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03CA8E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18 511.50 zł</w:t>
            </w:r>
          </w:p>
        </w:tc>
      </w:tr>
      <w:tr w:rsidR="00275202" w:rsidRPr="00E16861" w14:paraId="6150505A" w14:textId="77777777" w:rsidTr="00F94344">
        <w:tc>
          <w:tcPr>
            <w:tcW w:w="993" w:type="dxa"/>
            <w:shd w:val="clear" w:color="auto" w:fill="auto"/>
            <w:vAlign w:val="center"/>
          </w:tcPr>
          <w:p w14:paraId="3CB5450D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26DF23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15</w:t>
            </w:r>
          </w:p>
        </w:tc>
        <w:tc>
          <w:tcPr>
            <w:tcW w:w="4110" w:type="dxa"/>
            <w:shd w:val="clear" w:color="auto" w:fill="auto"/>
          </w:tcPr>
          <w:p w14:paraId="1B4B0C45" w14:textId="77777777" w:rsidR="00275202" w:rsidRPr="00E16861" w:rsidRDefault="00275202" w:rsidP="00F94344">
            <w:pPr>
              <w:spacing w:before="80"/>
            </w:pPr>
            <w:proofErr w:type="spellStart"/>
            <w:r w:rsidRPr="00E16861">
              <w:t>Tronus</w:t>
            </w:r>
            <w:proofErr w:type="spellEnd"/>
            <w:r w:rsidRPr="00E16861">
              <w:t xml:space="preserve"> Polska Sp. z o.o.</w:t>
            </w:r>
          </w:p>
          <w:p w14:paraId="292282A4" w14:textId="77777777" w:rsidR="00275202" w:rsidRPr="00E16861" w:rsidRDefault="00275202" w:rsidP="00F94344">
            <w:r w:rsidRPr="00E16861">
              <w:t xml:space="preserve">Ordona 2a </w:t>
            </w:r>
          </w:p>
          <w:p w14:paraId="2BFAA3AC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65CC02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23 370.00 zł</w:t>
            </w:r>
          </w:p>
        </w:tc>
      </w:tr>
      <w:tr w:rsidR="00275202" w:rsidRPr="00E16861" w14:paraId="7D1B1630" w14:textId="77777777" w:rsidTr="00F94344">
        <w:tc>
          <w:tcPr>
            <w:tcW w:w="993" w:type="dxa"/>
            <w:shd w:val="clear" w:color="auto" w:fill="auto"/>
            <w:vAlign w:val="center"/>
          </w:tcPr>
          <w:p w14:paraId="61276E8D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C8F99B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4</w:t>
            </w:r>
          </w:p>
        </w:tc>
        <w:tc>
          <w:tcPr>
            <w:tcW w:w="4110" w:type="dxa"/>
            <w:shd w:val="clear" w:color="auto" w:fill="auto"/>
          </w:tcPr>
          <w:p w14:paraId="791C75BD" w14:textId="77777777" w:rsidR="00275202" w:rsidRPr="00E16861" w:rsidRDefault="00275202" w:rsidP="00F94344">
            <w:pPr>
              <w:spacing w:before="80"/>
            </w:pPr>
            <w:r w:rsidRPr="00E16861">
              <w:t xml:space="preserve">Biuro Inżynieryjne </w:t>
            </w:r>
            <w:proofErr w:type="spellStart"/>
            <w:r w:rsidRPr="00E16861">
              <w:t>Martex</w:t>
            </w:r>
            <w:proofErr w:type="spellEnd"/>
            <w:r w:rsidRPr="00E16861">
              <w:t xml:space="preserve"> Marcin </w:t>
            </w:r>
            <w:proofErr w:type="spellStart"/>
            <w:r w:rsidRPr="00E16861">
              <w:t>Puźniak</w:t>
            </w:r>
            <w:proofErr w:type="spellEnd"/>
          </w:p>
          <w:p w14:paraId="53DDC9F9" w14:textId="77777777" w:rsidR="00275202" w:rsidRPr="00E16861" w:rsidRDefault="00275202" w:rsidP="00F94344">
            <w:r w:rsidRPr="00E16861">
              <w:t xml:space="preserve">Gorzeszów 19 </w:t>
            </w:r>
          </w:p>
          <w:p w14:paraId="7E9A2819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58-405 Krzeszów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0154B1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13 197.90 zł</w:t>
            </w:r>
          </w:p>
        </w:tc>
      </w:tr>
      <w:tr w:rsidR="00275202" w:rsidRPr="00E16861" w14:paraId="5FEE3C0D" w14:textId="77777777" w:rsidTr="00F94344">
        <w:tc>
          <w:tcPr>
            <w:tcW w:w="993" w:type="dxa"/>
            <w:shd w:val="clear" w:color="auto" w:fill="auto"/>
            <w:vAlign w:val="center"/>
          </w:tcPr>
          <w:p w14:paraId="132F3470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FB700D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5</w:t>
            </w:r>
          </w:p>
        </w:tc>
        <w:tc>
          <w:tcPr>
            <w:tcW w:w="4110" w:type="dxa"/>
            <w:shd w:val="clear" w:color="auto" w:fill="auto"/>
          </w:tcPr>
          <w:p w14:paraId="0D066184" w14:textId="77777777" w:rsidR="00275202" w:rsidRPr="00E16861" w:rsidRDefault="00275202" w:rsidP="00F94344">
            <w:pPr>
              <w:spacing w:before="80"/>
            </w:pPr>
            <w:r w:rsidRPr="00E16861">
              <w:t xml:space="preserve">Biuro Inżynieryjne </w:t>
            </w:r>
            <w:proofErr w:type="spellStart"/>
            <w:r w:rsidRPr="00E16861">
              <w:t>Martex</w:t>
            </w:r>
            <w:proofErr w:type="spellEnd"/>
            <w:r w:rsidRPr="00E16861">
              <w:t xml:space="preserve"> Marcin </w:t>
            </w:r>
            <w:proofErr w:type="spellStart"/>
            <w:r w:rsidRPr="00E16861">
              <w:t>Puźniak</w:t>
            </w:r>
            <w:proofErr w:type="spellEnd"/>
          </w:p>
          <w:p w14:paraId="48D7C0AC" w14:textId="77777777" w:rsidR="00275202" w:rsidRPr="00E16861" w:rsidRDefault="00275202" w:rsidP="00F94344">
            <w:r w:rsidRPr="00E16861">
              <w:t xml:space="preserve">Gorzeszów 19 </w:t>
            </w:r>
          </w:p>
          <w:p w14:paraId="18075769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58-405 Krzeszów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B11136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1 677.72 zł</w:t>
            </w:r>
          </w:p>
        </w:tc>
      </w:tr>
      <w:tr w:rsidR="00275202" w:rsidRPr="00E16861" w14:paraId="72B82FF0" w14:textId="77777777" w:rsidTr="00F94344">
        <w:tc>
          <w:tcPr>
            <w:tcW w:w="993" w:type="dxa"/>
            <w:shd w:val="clear" w:color="auto" w:fill="auto"/>
            <w:vAlign w:val="center"/>
          </w:tcPr>
          <w:p w14:paraId="5182AD3E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3CFA4B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6</w:t>
            </w:r>
          </w:p>
        </w:tc>
        <w:tc>
          <w:tcPr>
            <w:tcW w:w="4110" w:type="dxa"/>
            <w:shd w:val="clear" w:color="auto" w:fill="auto"/>
          </w:tcPr>
          <w:p w14:paraId="475ACFC2" w14:textId="77777777" w:rsidR="00275202" w:rsidRPr="00E16861" w:rsidRDefault="00275202" w:rsidP="00F94344">
            <w:pPr>
              <w:spacing w:before="80"/>
            </w:pPr>
            <w:r w:rsidRPr="00E16861">
              <w:t xml:space="preserve">Biuro Inżynieryjne </w:t>
            </w:r>
            <w:proofErr w:type="spellStart"/>
            <w:r w:rsidRPr="00E16861">
              <w:t>Martex</w:t>
            </w:r>
            <w:proofErr w:type="spellEnd"/>
            <w:r w:rsidRPr="00E16861">
              <w:t xml:space="preserve"> Marcin </w:t>
            </w:r>
            <w:proofErr w:type="spellStart"/>
            <w:r w:rsidRPr="00E16861">
              <w:t>Puźniak</w:t>
            </w:r>
            <w:proofErr w:type="spellEnd"/>
          </w:p>
          <w:p w14:paraId="01E12E61" w14:textId="77777777" w:rsidR="00275202" w:rsidRPr="00E16861" w:rsidRDefault="00275202" w:rsidP="00F94344">
            <w:r w:rsidRPr="00E16861">
              <w:t xml:space="preserve">Gorzeszów 19 </w:t>
            </w:r>
          </w:p>
          <w:p w14:paraId="36BCFE1B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58-405 Krzeszów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6D1480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5 997.48 zł</w:t>
            </w:r>
          </w:p>
        </w:tc>
      </w:tr>
      <w:tr w:rsidR="00275202" w:rsidRPr="00E16861" w14:paraId="654E8A97" w14:textId="77777777" w:rsidTr="00F94344">
        <w:tc>
          <w:tcPr>
            <w:tcW w:w="993" w:type="dxa"/>
            <w:shd w:val="clear" w:color="auto" w:fill="auto"/>
            <w:vAlign w:val="center"/>
          </w:tcPr>
          <w:p w14:paraId="1F14084B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8EF3B2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11</w:t>
            </w:r>
          </w:p>
        </w:tc>
        <w:tc>
          <w:tcPr>
            <w:tcW w:w="4110" w:type="dxa"/>
            <w:shd w:val="clear" w:color="auto" w:fill="auto"/>
          </w:tcPr>
          <w:p w14:paraId="2D27D453" w14:textId="77777777" w:rsidR="00275202" w:rsidRPr="00E16861" w:rsidRDefault="00275202" w:rsidP="00F94344">
            <w:pPr>
              <w:spacing w:before="80"/>
            </w:pPr>
            <w:r w:rsidRPr="00E16861">
              <w:t xml:space="preserve">Biuro Inżynieryjne </w:t>
            </w:r>
            <w:proofErr w:type="spellStart"/>
            <w:r w:rsidRPr="00E16861">
              <w:t>Martex</w:t>
            </w:r>
            <w:proofErr w:type="spellEnd"/>
            <w:r w:rsidRPr="00E16861">
              <w:t xml:space="preserve"> Marcin </w:t>
            </w:r>
            <w:proofErr w:type="spellStart"/>
            <w:r w:rsidRPr="00E16861">
              <w:t>Puźniak</w:t>
            </w:r>
            <w:proofErr w:type="spellEnd"/>
          </w:p>
          <w:p w14:paraId="6C0933C4" w14:textId="77777777" w:rsidR="00275202" w:rsidRPr="00E16861" w:rsidRDefault="00275202" w:rsidP="00F94344">
            <w:r w:rsidRPr="00E16861">
              <w:t xml:space="preserve">Gorzeszów 19 </w:t>
            </w:r>
          </w:p>
          <w:p w14:paraId="3813C836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58-405 Krzeszów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F48992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10 077.39 zł</w:t>
            </w:r>
          </w:p>
        </w:tc>
      </w:tr>
      <w:tr w:rsidR="00275202" w:rsidRPr="00E16861" w14:paraId="26A585A6" w14:textId="77777777" w:rsidTr="00F94344">
        <w:tc>
          <w:tcPr>
            <w:tcW w:w="993" w:type="dxa"/>
            <w:shd w:val="clear" w:color="auto" w:fill="auto"/>
            <w:vAlign w:val="center"/>
          </w:tcPr>
          <w:p w14:paraId="1127B9EB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1437E6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3</w:t>
            </w:r>
          </w:p>
        </w:tc>
        <w:tc>
          <w:tcPr>
            <w:tcW w:w="4110" w:type="dxa"/>
            <w:shd w:val="clear" w:color="auto" w:fill="auto"/>
          </w:tcPr>
          <w:p w14:paraId="753E4201" w14:textId="77777777" w:rsidR="00E16861" w:rsidRPr="00E16861" w:rsidRDefault="00E16861" w:rsidP="00E16861">
            <w:pPr>
              <w:spacing w:before="80"/>
            </w:pPr>
            <w:r w:rsidRPr="00E16861">
              <w:t xml:space="preserve">Pomagamy24h.pl </w:t>
            </w:r>
            <w:proofErr w:type="spellStart"/>
            <w:r>
              <w:t>S</w:t>
            </w:r>
            <w:r w:rsidRPr="00E16861">
              <w:t>p</w:t>
            </w:r>
            <w:proofErr w:type="spellEnd"/>
            <w:r w:rsidRPr="00E16861">
              <w:t xml:space="preserve"> z o.o.</w:t>
            </w:r>
          </w:p>
          <w:p w14:paraId="7077273B" w14:textId="77777777" w:rsidR="00E16861" w:rsidRPr="00E16861" w:rsidRDefault="00E16861" w:rsidP="00E16861">
            <w:r w:rsidRPr="00E16861">
              <w:t>os.</w:t>
            </w:r>
            <w:r>
              <w:t xml:space="preserve"> </w:t>
            </w:r>
            <w:r w:rsidRPr="00E16861">
              <w:t>Powstańców Warszawy 6</w:t>
            </w:r>
            <w:r>
              <w:t>m</w:t>
            </w:r>
            <w:r w:rsidRPr="00E16861">
              <w:t>/</w:t>
            </w:r>
            <w:r>
              <w:t>l</w:t>
            </w:r>
            <w:r w:rsidRPr="00E16861">
              <w:t xml:space="preserve">ok.1 </w:t>
            </w:r>
          </w:p>
          <w:p w14:paraId="49FEF413" w14:textId="262900D7" w:rsidR="00275202" w:rsidRPr="00E16861" w:rsidRDefault="00E16861" w:rsidP="00E16861">
            <w:pPr>
              <w:spacing w:after="80"/>
              <w:jc w:val="both"/>
            </w:pPr>
            <w:r w:rsidRPr="00E16861">
              <w:t xml:space="preserve">61-656 </w:t>
            </w:r>
            <w:r>
              <w:t>P</w:t>
            </w:r>
            <w:r w:rsidRPr="00E16861">
              <w:t>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E66B0C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4 171.05 zł</w:t>
            </w:r>
          </w:p>
        </w:tc>
      </w:tr>
      <w:tr w:rsidR="00275202" w:rsidRPr="00E16861" w14:paraId="207CE521" w14:textId="77777777" w:rsidTr="00F94344">
        <w:tc>
          <w:tcPr>
            <w:tcW w:w="993" w:type="dxa"/>
            <w:shd w:val="clear" w:color="auto" w:fill="auto"/>
            <w:vAlign w:val="center"/>
          </w:tcPr>
          <w:p w14:paraId="3705066D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D44442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5</w:t>
            </w:r>
          </w:p>
        </w:tc>
        <w:tc>
          <w:tcPr>
            <w:tcW w:w="4110" w:type="dxa"/>
            <w:shd w:val="clear" w:color="auto" w:fill="auto"/>
          </w:tcPr>
          <w:p w14:paraId="62FFE859" w14:textId="77777777" w:rsidR="00E16861" w:rsidRPr="00E16861" w:rsidRDefault="00E16861" w:rsidP="00E16861">
            <w:pPr>
              <w:spacing w:before="80"/>
            </w:pPr>
            <w:r w:rsidRPr="00E16861">
              <w:t xml:space="preserve">Pomagamy24h.pl </w:t>
            </w:r>
            <w:proofErr w:type="spellStart"/>
            <w:r>
              <w:t>S</w:t>
            </w:r>
            <w:r w:rsidRPr="00E16861">
              <w:t>p</w:t>
            </w:r>
            <w:proofErr w:type="spellEnd"/>
            <w:r w:rsidRPr="00E16861">
              <w:t xml:space="preserve"> z o.o.</w:t>
            </w:r>
          </w:p>
          <w:p w14:paraId="0E8185D0" w14:textId="77777777" w:rsidR="00E16861" w:rsidRPr="00E16861" w:rsidRDefault="00E16861" w:rsidP="00E16861">
            <w:r w:rsidRPr="00E16861">
              <w:t>os.</w:t>
            </w:r>
            <w:r>
              <w:t xml:space="preserve"> </w:t>
            </w:r>
            <w:r w:rsidRPr="00E16861">
              <w:t>Powstańców Warszawy 6</w:t>
            </w:r>
            <w:r>
              <w:t>m</w:t>
            </w:r>
            <w:r w:rsidRPr="00E16861">
              <w:t>/</w:t>
            </w:r>
            <w:r>
              <w:t>l</w:t>
            </w:r>
            <w:r w:rsidRPr="00E16861">
              <w:t xml:space="preserve">ok.1 </w:t>
            </w:r>
          </w:p>
          <w:p w14:paraId="60794AA8" w14:textId="19F72A1F" w:rsidR="00275202" w:rsidRPr="00E16861" w:rsidRDefault="00E16861" w:rsidP="00E16861">
            <w:pPr>
              <w:spacing w:after="80"/>
              <w:jc w:val="both"/>
            </w:pPr>
            <w:r w:rsidRPr="00E16861">
              <w:t xml:space="preserve">61-656 </w:t>
            </w:r>
            <w:r>
              <w:t>P</w:t>
            </w:r>
            <w:r w:rsidRPr="00E16861">
              <w:t>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31FB28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1 125.00 zł</w:t>
            </w:r>
          </w:p>
        </w:tc>
      </w:tr>
      <w:tr w:rsidR="00275202" w:rsidRPr="00E16861" w14:paraId="00FC6758" w14:textId="77777777" w:rsidTr="00F94344">
        <w:tc>
          <w:tcPr>
            <w:tcW w:w="993" w:type="dxa"/>
            <w:shd w:val="clear" w:color="auto" w:fill="auto"/>
            <w:vAlign w:val="center"/>
          </w:tcPr>
          <w:p w14:paraId="726EF448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9E716F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6</w:t>
            </w:r>
          </w:p>
        </w:tc>
        <w:tc>
          <w:tcPr>
            <w:tcW w:w="4110" w:type="dxa"/>
            <w:shd w:val="clear" w:color="auto" w:fill="auto"/>
          </w:tcPr>
          <w:p w14:paraId="4A726BCB" w14:textId="67BC9322" w:rsidR="00275202" w:rsidRPr="00E16861" w:rsidRDefault="00275202" w:rsidP="00F94344">
            <w:pPr>
              <w:spacing w:before="80"/>
            </w:pPr>
            <w:r w:rsidRPr="00E16861">
              <w:t xml:space="preserve">Pomagamy24h.pl </w:t>
            </w:r>
            <w:proofErr w:type="spellStart"/>
            <w:r w:rsidR="00E16861">
              <w:t>S</w:t>
            </w:r>
            <w:r w:rsidRPr="00E16861">
              <w:t>p</w:t>
            </w:r>
            <w:proofErr w:type="spellEnd"/>
            <w:r w:rsidRPr="00E16861">
              <w:t xml:space="preserve"> z o.o.</w:t>
            </w:r>
          </w:p>
          <w:p w14:paraId="229E14A1" w14:textId="3C284A21" w:rsidR="00275202" w:rsidRPr="00E16861" w:rsidRDefault="00275202" w:rsidP="00F94344">
            <w:r w:rsidRPr="00E16861">
              <w:t>os.</w:t>
            </w:r>
            <w:r w:rsidR="00E16861">
              <w:t xml:space="preserve"> </w:t>
            </w:r>
            <w:r w:rsidRPr="00E16861">
              <w:t>Powstańców Warszawy 6</w:t>
            </w:r>
            <w:r w:rsidR="00E16861">
              <w:t>m</w:t>
            </w:r>
            <w:r w:rsidRPr="00E16861">
              <w:t>/</w:t>
            </w:r>
            <w:r w:rsidR="00E16861">
              <w:t>l</w:t>
            </w:r>
            <w:r w:rsidRPr="00E16861">
              <w:t xml:space="preserve">ok.1 </w:t>
            </w:r>
          </w:p>
          <w:p w14:paraId="258A1BB6" w14:textId="42351047" w:rsidR="00275202" w:rsidRPr="00E16861" w:rsidRDefault="00275202" w:rsidP="00F94344">
            <w:pPr>
              <w:spacing w:after="80"/>
              <w:jc w:val="both"/>
            </w:pPr>
            <w:r w:rsidRPr="00E16861">
              <w:t xml:space="preserve">61-656 </w:t>
            </w:r>
            <w:r w:rsidR="00E16861">
              <w:t>P</w:t>
            </w:r>
            <w:r w:rsidRPr="00E16861">
              <w:t>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55E9F0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6 437.70 zł</w:t>
            </w:r>
          </w:p>
        </w:tc>
      </w:tr>
      <w:tr w:rsidR="00275202" w:rsidRPr="00E16861" w14:paraId="04F40640" w14:textId="77777777" w:rsidTr="00F94344">
        <w:tc>
          <w:tcPr>
            <w:tcW w:w="993" w:type="dxa"/>
            <w:shd w:val="clear" w:color="auto" w:fill="auto"/>
            <w:vAlign w:val="center"/>
          </w:tcPr>
          <w:p w14:paraId="6E15558F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8050CD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8</w:t>
            </w:r>
          </w:p>
        </w:tc>
        <w:tc>
          <w:tcPr>
            <w:tcW w:w="4110" w:type="dxa"/>
            <w:shd w:val="clear" w:color="auto" w:fill="auto"/>
          </w:tcPr>
          <w:p w14:paraId="391BF95D" w14:textId="77777777" w:rsidR="00E16861" w:rsidRPr="00E16861" w:rsidRDefault="00E16861" w:rsidP="00E16861">
            <w:pPr>
              <w:spacing w:before="80"/>
            </w:pPr>
            <w:r w:rsidRPr="00E16861">
              <w:t xml:space="preserve">Pomagamy24h.pl </w:t>
            </w:r>
            <w:proofErr w:type="spellStart"/>
            <w:r>
              <w:t>S</w:t>
            </w:r>
            <w:r w:rsidRPr="00E16861">
              <w:t>p</w:t>
            </w:r>
            <w:proofErr w:type="spellEnd"/>
            <w:r w:rsidRPr="00E16861">
              <w:t xml:space="preserve"> z o.o.</w:t>
            </w:r>
          </w:p>
          <w:p w14:paraId="013A3BC8" w14:textId="77777777" w:rsidR="00E16861" w:rsidRPr="00E16861" w:rsidRDefault="00E16861" w:rsidP="00E16861">
            <w:r w:rsidRPr="00E16861">
              <w:t>os.</w:t>
            </w:r>
            <w:r>
              <w:t xml:space="preserve"> </w:t>
            </w:r>
            <w:r w:rsidRPr="00E16861">
              <w:t>Powstańców Warszawy 6</w:t>
            </w:r>
            <w:r>
              <w:t>m</w:t>
            </w:r>
            <w:r w:rsidRPr="00E16861">
              <w:t>/</w:t>
            </w:r>
            <w:r>
              <w:t>l</w:t>
            </w:r>
            <w:r w:rsidRPr="00E16861">
              <w:t xml:space="preserve">ok.1 </w:t>
            </w:r>
          </w:p>
          <w:p w14:paraId="03DB40E1" w14:textId="321416B6" w:rsidR="00275202" w:rsidRPr="00E16861" w:rsidRDefault="00E16861" w:rsidP="00E16861">
            <w:pPr>
              <w:spacing w:after="80"/>
              <w:jc w:val="both"/>
            </w:pPr>
            <w:r w:rsidRPr="00E16861">
              <w:t xml:space="preserve">61-656 </w:t>
            </w:r>
            <w:r>
              <w:t>P</w:t>
            </w:r>
            <w:r w:rsidRPr="00E16861">
              <w:t>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54B016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9 660.00 zł</w:t>
            </w:r>
          </w:p>
        </w:tc>
      </w:tr>
      <w:tr w:rsidR="00275202" w:rsidRPr="00E16861" w14:paraId="0DBC9CC4" w14:textId="77777777" w:rsidTr="00F94344">
        <w:tc>
          <w:tcPr>
            <w:tcW w:w="993" w:type="dxa"/>
            <w:shd w:val="clear" w:color="auto" w:fill="auto"/>
            <w:vAlign w:val="center"/>
          </w:tcPr>
          <w:p w14:paraId="20A078F4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4CE8DB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10</w:t>
            </w:r>
          </w:p>
        </w:tc>
        <w:tc>
          <w:tcPr>
            <w:tcW w:w="4110" w:type="dxa"/>
            <w:shd w:val="clear" w:color="auto" w:fill="auto"/>
          </w:tcPr>
          <w:p w14:paraId="7DC99885" w14:textId="77777777" w:rsidR="00E16861" w:rsidRPr="00E16861" w:rsidRDefault="00E16861" w:rsidP="00E16861">
            <w:pPr>
              <w:spacing w:before="80"/>
            </w:pPr>
            <w:r w:rsidRPr="00E16861">
              <w:t xml:space="preserve">Pomagamy24h.pl </w:t>
            </w:r>
            <w:proofErr w:type="spellStart"/>
            <w:r>
              <w:t>S</w:t>
            </w:r>
            <w:r w:rsidRPr="00E16861">
              <w:t>p</w:t>
            </w:r>
            <w:proofErr w:type="spellEnd"/>
            <w:r w:rsidRPr="00E16861">
              <w:t xml:space="preserve"> z o.o.</w:t>
            </w:r>
          </w:p>
          <w:p w14:paraId="39ED136A" w14:textId="77777777" w:rsidR="00E16861" w:rsidRPr="00E16861" w:rsidRDefault="00E16861" w:rsidP="00E16861">
            <w:r w:rsidRPr="00E16861">
              <w:t>os.</w:t>
            </w:r>
            <w:r>
              <w:t xml:space="preserve"> </w:t>
            </w:r>
            <w:r w:rsidRPr="00E16861">
              <w:t>Powstańców Warszawy 6</w:t>
            </w:r>
            <w:r>
              <w:t>m</w:t>
            </w:r>
            <w:r w:rsidRPr="00E16861">
              <w:t>/</w:t>
            </w:r>
            <w:r>
              <w:t>l</w:t>
            </w:r>
            <w:r w:rsidRPr="00E16861">
              <w:t xml:space="preserve">ok.1 </w:t>
            </w:r>
          </w:p>
          <w:p w14:paraId="4C0C3ABB" w14:textId="570E8EF7" w:rsidR="00275202" w:rsidRPr="00E16861" w:rsidRDefault="00E16861" w:rsidP="00E16861">
            <w:pPr>
              <w:spacing w:after="80"/>
              <w:jc w:val="both"/>
            </w:pPr>
            <w:r w:rsidRPr="00E16861">
              <w:t xml:space="preserve">61-656 </w:t>
            </w:r>
            <w:r>
              <w:t>P</w:t>
            </w:r>
            <w:r w:rsidRPr="00E16861">
              <w:t>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35F9CB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2 745.00 zł</w:t>
            </w:r>
          </w:p>
        </w:tc>
      </w:tr>
      <w:tr w:rsidR="00275202" w:rsidRPr="00E16861" w14:paraId="56A0EE50" w14:textId="77777777" w:rsidTr="00F94344">
        <w:tc>
          <w:tcPr>
            <w:tcW w:w="993" w:type="dxa"/>
            <w:shd w:val="clear" w:color="auto" w:fill="auto"/>
            <w:vAlign w:val="center"/>
          </w:tcPr>
          <w:p w14:paraId="17D6D1A3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352A2A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</w:t>
            </w:r>
          </w:p>
        </w:tc>
        <w:tc>
          <w:tcPr>
            <w:tcW w:w="4110" w:type="dxa"/>
            <w:shd w:val="clear" w:color="auto" w:fill="auto"/>
          </w:tcPr>
          <w:p w14:paraId="3D9F5FD4" w14:textId="77777777" w:rsidR="00275202" w:rsidRPr="00E16861" w:rsidRDefault="00275202" w:rsidP="00F94344">
            <w:pPr>
              <w:spacing w:before="80"/>
            </w:pPr>
            <w:r w:rsidRPr="00E16861">
              <w:t>Przedsiębiorstwo Handlowo-Usługowe "Joanna" s.c. W. Cichoń, I.P. Cichoń</w:t>
            </w:r>
          </w:p>
          <w:p w14:paraId="262C284D" w14:textId="77777777" w:rsidR="00275202" w:rsidRPr="00E16861" w:rsidRDefault="00275202" w:rsidP="00F94344">
            <w:r w:rsidRPr="00E16861">
              <w:t xml:space="preserve">ul. Długa 2 </w:t>
            </w:r>
          </w:p>
          <w:p w14:paraId="0712D51D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68-100 Żagań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86636B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114 275.07 zł</w:t>
            </w:r>
          </w:p>
        </w:tc>
      </w:tr>
      <w:tr w:rsidR="00275202" w:rsidRPr="00E16861" w14:paraId="3E93243C" w14:textId="77777777" w:rsidTr="00F94344">
        <w:tc>
          <w:tcPr>
            <w:tcW w:w="993" w:type="dxa"/>
            <w:shd w:val="clear" w:color="auto" w:fill="auto"/>
            <w:vAlign w:val="center"/>
          </w:tcPr>
          <w:p w14:paraId="76E3695F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4E5A73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3</w:t>
            </w:r>
          </w:p>
        </w:tc>
        <w:tc>
          <w:tcPr>
            <w:tcW w:w="4110" w:type="dxa"/>
            <w:shd w:val="clear" w:color="auto" w:fill="auto"/>
          </w:tcPr>
          <w:p w14:paraId="11F0A7DA" w14:textId="77777777" w:rsidR="00275202" w:rsidRPr="00E16861" w:rsidRDefault="00275202" w:rsidP="00F94344">
            <w:pPr>
              <w:spacing w:before="80"/>
            </w:pPr>
            <w:r w:rsidRPr="00E16861">
              <w:t>PH ENERGIA S.C.  P. WIELGO H. WIDOMSKI</w:t>
            </w:r>
          </w:p>
          <w:p w14:paraId="586400E7" w14:textId="12DC422C" w:rsidR="00275202" w:rsidRPr="00E16861" w:rsidRDefault="00E16861" w:rsidP="00F94344">
            <w:r>
              <w:t xml:space="preserve">ul. </w:t>
            </w:r>
            <w:r w:rsidR="00275202" w:rsidRPr="00E16861">
              <w:t xml:space="preserve">Warszawska 151 </w:t>
            </w:r>
          </w:p>
          <w:p w14:paraId="0F838C4A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25-547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A9BBB7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4 116.00 zł</w:t>
            </w:r>
          </w:p>
        </w:tc>
      </w:tr>
      <w:tr w:rsidR="00275202" w:rsidRPr="00E16861" w14:paraId="48C842B5" w14:textId="77777777" w:rsidTr="00F94344">
        <w:tc>
          <w:tcPr>
            <w:tcW w:w="993" w:type="dxa"/>
            <w:shd w:val="clear" w:color="auto" w:fill="auto"/>
            <w:vAlign w:val="center"/>
          </w:tcPr>
          <w:p w14:paraId="2DE1F9F3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3EA52F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5</w:t>
            </w:r>
          </w:p>
        </w:tc>
        <w:tc>
          <w:tcPr>
            <w:tcW w:w="4110" w:type="dxa"/>
            <w:shd w:val="clear" w:color="auto" w:fill="auto"/>
          </w:tcPr>
          <w:p w14:paraId="6B53E7F8" w14:textId="77777777" w:rsidR="00275202" w:rsidRPr="00E16861" w:rsidRDefault="00275202" w:rsidP="00F94344">
            <w:pPr>
              <w:spacing w:before="80"/>
            </w:pPr>
            <w:r w:rsidRPr="00E16861">
              <w:t>PH ENERGIA S.C.  P. WIELGO H. WIDOMSKI</w:t>
            </w:r>
          </w:p>
          <w:p w14:paraId="0CF70484" w14:textId="05FCD49D" w:rsidR="00275202" w:rsidRPr="00E16861" w:rsidRDefault="00E16861" w:rsidP="00F94344">
            <w:r>
              <w:t xml:space="preserve">ul. </w:t>
            </w:r>
            <w:r w:rsidR="00275202" w:rsidRPr="00E16861">
              <w:t xml:space="preserve">Warszawska 151 </w:t>
            </w:r>
          </w:p>
          <w:p w14:paraId="7B74F352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25-547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A799E8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1 932.00 zł</w:t>
            </w:r>
          </w:p>
        </w:tc>
      </w:tr>
      <w:tr w:rsidR="00275202" w:rsidRPr="00E16861" w14:paraId="0BA5D9D9" w14:textId="77777777" w:rsidTr="00F94344">
        <w:tc>
          <w:tcPr>
            <w:tcW w:w="993" w:type="dxa"/>
            <w:shd w:val="clear" w:color="auto" w:fill="auto"/>
            <w:vAlign w:val="center"/>
          </w:tcPr>
          <w:p w14:paraId="45B3E309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199C79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9</w:t>
            </w:r>
          </w:p>
        </w:tc>
        <w:tc>
          <w:tcPr>
            <w:tcW w:w="4110" w:type="dxa"/>
            <w:shd w:val="clear" w:color="auto" w:fill="auto"/>
          </w:tcPr>
          <w:p w14:paraId="6E949D61" w14:textId="77777777" w:rsidR="00275202" w:rsidRPr="00E16861" w:rsidRDefault="00275202" w:rsidP="00F94344">
            <w:pPr>
              <w:spacing w:before="80"/>
            </w:pPr>
            <w:r w:rsidRPr="00E16861">
              <w:t>PH ENERGIA S.C.  P. WIELGO H. WIDOMSKI</w:t>
            </w:r>
          </w:p>
          <w:p w14:paraId="566680C2" w14:textId="48A6B6D7" w:rsidR="00275202" w:rsidRPr="00E16861" w:rsidRDefault="00E16861" w:rsidP="00F94344">
            <w:r>
              <w:t xml:space="preserve">ul. </w:t>
            </w:r>
            <w:r w:rsidR="00275202" w:rsidRPr="00E16861">
              <w:t xml:space="preserve">Warszawska 151 </w:t>
            </w:r>
          </w:p>
          <w:p w14:paraId="35666952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25-547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E33646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4 704.00 zł</w:t>
            </w:r>
          </w:p>
        </w:tc>
      </w:tr>
      <w:tr w:rsidR="00275202" w:rsidRPr="00E16861" w14:paraId="6AF53494" w14:textId="77777777" w:rsidTr="00F94344">
        <w:tc>
          <w:tcPr>
            <w:tcW w:w="993" w:type="dxa"/>
            <w:shd w:val="clear" w:color="auto" w:fill="auto"/>
            <w:vAlign w:val="center"/>
          </w:tcPr>
          <w:p w14:paraId="74A31912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05AD11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10</w:t>
            </w:r>
          </w:p>
        </w:tc>
        <w:tc>
          <w:tcPr>
            <w:tcW w:w="4110" w:type="dxa"/>
            <w:shd w:val="clear" w:color="auto" w:fill="auto"/>
          </w:tcPr>
          <w:p w14:paraId="64CD43CF" w14:textId="77777777" w:rsidR="00275202" w:rsidRPr="00E16861" w:rsidRDefault="00275202" w:rsidP="00F94344">
            <w:pPr>
              <w:spacing w:before="80"/>
            </w:pPr>
            <w:r w:rsidRPr="00E16861">
              <w:t>PH ENERGIA S.C.  P. WIELGO H. WIDOMSKI</w:t>
            </w:r>
          </w:p>
          <w:p w14:paraId="31AF45D9" w14:textId="5643E5D1" w:rsidR="00275202" w:rsidRPr="00E16861" w:rsidRDefault="00E16861" w:rsidP="00F94344">
            <w:r>
              <w:t xml:space="preserve">ul. </w:t>
            </w:r>
            <w:r w:rsidR="00275202" w:rsidRPr="00E16861">
              <w:t xml:space="preserve">Warszawska 151 </w:t>
            </w:r>
          </w:p>
          <w:p w14:paraId="2C177405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25-547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CAA3A8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3 520.00 zł</w:t>
            </w:r>
          </w:p>
        </w:tc>
      </w:tr>
      <w:tr w:rsidR="00275202" w:rsidRPr="00E16861" w14:paraId="30737574" w14:textId="77777777" w:rsidTr="00F94344">
        <w:tc>
          <w:tcPr>
            <w:tcW w:w="993" w:type="dxa"/>
            <w:shd w:val="clear" w:color="auto" w:fill="auto"/>
            <w:vAlign w:val="center"/>
          </w:tcPr>
          <w:p w14:paraId="5BEEF5B8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5579AB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11</w:t>
            </w:r>
          </w:p>
        </w:tc>
        <w:tc>
          <w:tcPr>
            <w:tcW w:w="4110" w:type="dxa"/>
            <w:shd w:val="clear" w:color="auto" w:fill="auto"/>
          </w:tcPr>
          <w:p w14:paraId="5F298F8D" w14:textId="77777777" w:rsidR="00275202" w:rsidRPr="00E16861" w:rsidRDefault="00275202" w:rsidP="00F94344">
            <w:pPr>
              <w:spacing w:before="80"/>
            </w:pPr>
            <w:r w:rsidRPr="00E16861">
              <w:t>PH ENERGIA S.C.  P. WIELGO H. WIDOMSKI</w:t>
            </w:r>
          </w:p>
          <w:p w14:paraId="58750CEE" w14:textId="0E5586B9" w:rsidR="00275202" w:rsidRPr="00E16861" w:rsidRDefault="00E16861" w:rsidP="00F94344">
            <w:r>
              <w:t xml:space="preserve">ul. </w:t>
            </w:r>
            <w:r w:rsidR="00275202" w:rsidRPr="00E16861">
              <w:t xml:space="preserve">Warszawska 151 </w:t>
            </w:r>
          </w:p>
          <w:p w14:paraId="1D7DF834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25-547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A7B265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9 904.92 zł</w:t>
            </w:r>
          </w:p>
        </w:tc>
      </w:tr>
      <w:tr w:rsidR="00275202" w:rsidRPr="00E16861" w14:paraId="02B55DEF" w14:textId="77777777" w:rsidTr="00F94344">
        <w:tc>
          <w:tcPr>
            <w:tcW w:w="993" w:type="dxa"/>
            <w:shd w:val="clear" w:color="auto" w:fill="auto"/>
            <w:vAlign w:val="center"/>
          </w:tcPr>
          <w:p w14:paraId="586DB5C9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E3C746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12</w:t>
            </w:r>
          </w:p>
        </w:tc>
        <w:tc>
          <w:tcPr>
            <w:tcW w:w="4110" w:type="dxa"/>
            <w:shd w:val="clear" w:color="auto" w:fill="auto"/>
          </w:tcPr>
          <w:p w14:paraId="54608772" w14:textId="77777777" w:rsidR="00275202" w:rsidRPr="00E16861" w:rsidRDefault="00275202" w:rsidP="00F94344">
            <w:pPr>
              <w:spacing w:before="80"/>
            </w:pPr>
            <w:r w:rsidRPr="00E16861">
              <w:t>PH ENERGIA S.C.  P. WIELGO H. WIDOMSKI</w:t>
            </w:r>
          </w:p>
          <w:p w14:paraId="1638F10A" w14:textId="7BFF8761" w:rsidR="00275202" w:rsidRPr="00E16861" w:rsidRDefault="00E16861" w:rsidP="00F94344">
            <w:r>
              <w:t xml:space="preserve">ul. </w:t>
            </w:r>
            <w:r w:rsidR="00275202" w:rsidRPr="00E16861">
              <w:t xml:space="preserve">Warszawska 151 </w:t>
            </w:r>
          </w:p>
          <w:p w14:paraId="2183D132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25-547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FD265B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3 596.60 zł</w:t>
            </w:r>
          </w:p>
        </w:tc>
      </w:tr>
      <w:tr w:rsidR="00275202" w:rsidRPr="00E16861" w14:paraId="5695421A" w14:textId="77777777" w:rsidTr="00F94344">
        <w:tc>
          <w:tcPr>
            <w:tcW w:w="993" w:type="dxa"/>
            <w:shd w:val="clear" w:color="auto" w:fill="auto"/>
            <w:vAlign w:val="center"/>
          </w:tcPr>
          <w:p w14:paraId="02E14A62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EF39B1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13</w:t>
            </w:r>
          </w:p>
        </w:tc>
        <w:tc>
          <w:tcPr>
            <w:tcW w:w="4110" w:type="dxa"/>
            <w:shd w:val="clear" w:color="auto" w:fill="auto"/>
          </w:tcPr>
          <w:p w14:paraId="4F850C98" w14:textId="77777777" w:rsidR="00275202" w:rsidRPr="00E16861" w:rsidRDefault="00275202" w:rsidP="00F94344">
            <w:pPr>
              <w:spacing w:before="80"/>
            </w:pPr>
            <w:r w:rsidRPr="00E16861">
              <w:t>PH ENERGIA S.C.  P. WIELGO H. WIDOMSKI</w:t>
            </w:r>
          </w:p>
          <w:p w14:paraId="3E40F882" w14:textId="3AD1C622" w:rsidR="00275202" w:rsidRPr="00E16861" w:rsidRDefault="00E16861" w:rsidP="00F94344">
            <w:r>
              <w:t xml:space="preserve">ul. </w:t>
            </w:r>
            <w:r w:rsidR="00275202" w:rsidRPr="00E16861">
              <w:t xml:space="preserve">Warszawska 151 </w:t>
            </w:r>
          </w:p>
          <w:p w14:paraId="5D8A59F5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25-547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A9F7D4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1 320.00 zł</w:t>
            </w:r>
          </w:p>
        </w:tc>
      </w:tr>
      <w:tr w:rsidR="00275202" w:rsidRPr="00E16861" w14:paraId="758ED486" w14:textId="77777777" w:rsidTr="00F94344">
        <w:tc>
          <w:tcPr>
            <w:tcW w:w="993" w:type="dxa"/>
            <w:shd w:val="clear" w:color="auto" w:fill="auto"/>
            <w:vAlign w:val="center"/>
          </w:tcPr>
          <w:p w14:paraId="3715C13A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A2A97B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14</w:t>
            </w:r>
          </w:p>
        </w:tc>
        <w:tc>
          <w:tcPr>
            <w:tcW w:w="4110" w:type="dxa"/>
            <w:shd w:val="clear" w:color="auto" w:fill="auto"/>
          </w:tcPr>
          <w:p w14:paraId="734CC499" w14:textId="77777777" w:rsidR="00275202" w:rsidRPr="00E16861" w:rsidRDefault="00275202" w:rsidP="00F94344">
            <w:pPr>
              <w:spacing w:before="80"/>
            </w:pPr>
            <w:r w:rsidRPr="00E16861">
              <w:t>PH ENERGIA S.C.  P. WIELGO H. WIDOMSKI</w:t>
            </w:r>
          </w:p>
          <w:p w14:paraId="631F1784" w14:textId="6DED08AB" w:rsidR="00275202" w:rsidRPr="00E16861" w:rsidRDefault="00E16861" w:rsidP="00F94344">
            <w:r>
              <w:t xml:space="preserve">ul. </w:t>
            </w:r>
            <w:r w:rsidR="00275202" w:rsidRPr="00E16861">
              <w:t xml:space="preserve">Warszawska 151 </w:t>
            </w:r>
          </w:p>
          <w:p w14:paraId="3AD61F8F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lastRenderedPageBreak/>
              <w:t>25-547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858D69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lastRenderedPageBreak/>
              <w:t>12 033.60 zł</w:t>
            </w:r>
          </w:p>
        </w:tc>
      </w:tr>
      <w:tr w:rsidR="00275202" w:rsidRPr="00E16861" w14:paraId="1D0EE864" w14:textId="77777777" w:rsidTr="00F94344">
        <w:tc>
          <w:tcPr>
            <w:tcW w:w="993" w:type="dxa"/>
            <w:shd w:val="clear" w:color="auto" w:fill="auto"/>
            <w:vAlign w:val="center"/>
          </w:tcPr>
          <w:p w14:paraId="037C21A7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23B8A4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1</w:t>
            </w:r>
          </w:p>
        </w:tc>
        <w:tc>
          <w:tcPr>
            <w:tcW w:w="4110" w:type="dxa"/>
            <w:shd w:val="clear" w:color="auto" w:fill="auto"/>
          </w:tcPr>
          <w:p w14:paraId="116F5588" w14:textId="77777777" w:rsidR="00275202" w:rsidRPr="00E16861" w:rsidRDefault="00275202" w:rsidP="00F94344">
            <w:pPr>
              <w:spacing w:before="80"/>
            </w:pPr>
            <w:r w:rsidRPr="00E16861">
              <w:t>Metalowiec sp. z o.o.</w:t>
            </w:r>
          </w:p>
          <w:p w14:paraId="7730EFBC" w14:textId="3A49F276" w:rsidR="00275202" w:rsidRPr="00E16861" w:rsidRDefault="00E16861" w:rsidP="00F94344">
            <w:r>
              <w:t xml:space="preserve">ul. </w:t>
            </w:r>
            <w:r w:rsidR="00275202" w:rsidRPr="00E16861">
              <w:t xml:space="preserve">Fabryczna 2 </w:t>
            </w:r>
          </w:p>
          <w:p w14:paraId="2B69FB61" w14:textId="77777777" w:rsidR="00275202" w:rsidRPr="00E16861" w:rsidRDefault="00275202" w:rsidP="00F94344">
            <w:pPr>
              <w:spacing w:after="80"/>
              <w:jc w:val="both"/>
            </w:pPr>
            <w:r w:rsidRPr="00E16861">
              <w:t>46-100 Namysłów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DD8A4A" w14:textId="77777777" w:rsidR="00275202" w:rsidRPr="00E16861" w:rsidRDefault="00275202" w:rsidP="00F94344">
            <w:pPr>
              <w:spacing w:before="80" w:after="80"/>
              <w:jc w:val="center"/>
            </w:pPr>
            <w:r w:rsidRPr="00E16861">
              <w:t>77 490.00 zł</w:t>
            </w:r>
          </w:p>
        </w:tc>
      </w:tr>
    </w:tbl>
    <w:p w14:paraId="65F4C2CF" w14:textId="77777777" w:rsidR="004B5A53" w:rsidRDefault="004B5A53" w:rsidP="004B5A53">
      <w:pPr>
        <w:pStyle w:val="Tekstpodstawowy"/>
        <w:spacing w:line="240" w:lineRule="auto"/>
        <w:ind w:left="3119" w:firstLine="425"/>
        <w:jc w:val="center"/>
        <w:rPr>
          <w:i/>
          <w:sz w:val="22"/>
        </w:rPr>
      </w:pPr>
    </w:p>
    <w:p w14:paraId="7FABF631" w14:textId="77777777" w:rsidR="004B5A53" w:rsidRDefault="004B5A53" w:rsidP="004B5A53">
      <w:pPr>
        <w:pStyle w:val="Tekstpodstawowy"/>
        <w:spacing w:line="240" w:lineRule="auto"/>
        <w:ind w:left="3119" w:firstLine="425"/>
        <w:jc w:val="center"/>
        <w:rPr>
          <w:i/>
          <w:sz w:val="22"/>
        </w:rPr>
      </w:pPr>
    </w:p>
    <w:p w14:paraId="1A224B46" w14:textId="77777777" w:rsidR="00B42EC4" w:rsidRDefault="00B42EC4" w:rsidP="002B1467">
      <w:pPr>
        <w:pStyle w:val="Tekstpodstawowy"/>
        <w:spacing w:line="240" w:lineRule="auto"/>
        <w:ind w:left="3119" w:firstLine="425"/>
        <w:jc w:val="center"/>
        <w:rPr>
          <w:i/>
          <w:sz w:val="22"/>
        </w:rPr>
      </w:pPr>
      <w:r>
        <w:rPr>
          <w:i/>
          <w:sz w:val="22"/>
        </w:rPr>
        <w:t>Zamawiający</w:t>
      </w:r>
    </w:p>
    <w:p w14:paraId="30AE7500" w14:textId="77777777" w:rsidR="00B42EC4" w:rsidRDefault="00B42EC4" w:rsidP="002B1467">
      <w:pPr>
        <w:pStyle w:val="Tekstpodstawowy"/>
        <w:spacing w:line="240" w:lineRule="auto"/>
        <w:ind w:left="3119" w:firstLine="425"/>
        <w:jc w:val="center"/>
        <w:rPr>
          <w:i/>
          <w:sz w:val="22"/>
        </w:rPr>
      </w:pPr>
      <w:r>
        <w:rPr>
          <w:i/>
          <w:sz w:val="22"/>
        </w:rPr>
        <w:t xml:space="preserve">         /-/ Dyrektor Szpitala Wojewódzkiego </w:t>
      </w:r>
    </w:p>
    <w:p w14:paraId="2FCB6029" w14:textId="77777777" w:rsidR="00B42EC4" w:rsidRDefault="00B42EC4" w:rsidP="002B1467">
      <w:pPr>
        <w:pStyle w:val="Tekstpodstawowy"/>
        <w:spacing w:line="240" w:lineRule="auto"/>
        <w:ind w:left="3119" w:firstLine="425"/>
        <w:jc w:val="center"/>
        <w:rPr>
          <w:i/>
          <w:sz w:val="22"/>
        </w:rPr>
      </w:pPr>
      <w:r>
        <w:rPr>
          <w:i/>
          <w:sz w:val="22"/>
        </w:rPr>
        <w:t xml:space="preserve">  w Poznaniu</w:t>
      </w:r>
    </w:p>
    <w:p w14:paraId="2834D299" w14:textId="77777777" w:rsidR="00B42EC4" w:rsidRDefault="00B42EC4" w:rsidP="002B1467">
      <w:pPr>
        <w:pStyle w:val="Tekstpodstawowy"/>
        <w:spacing w:line="240" w:lineRule="auto"/>
        <w:ind w:left="3119" w:firstLine="425"/>
        <w:rPr>
          <w:i/>
          <w:sz w:val="22"/>
        </w:rPr>
      </w:pPr>
      <w:r>
        <w:rPr>
          <w:i/>
          <w:sz w:val="22"/>
        </w:rPr>
        <w:t xml:space="preserve">                                         Piotr Nowicki</w:t>
      </w:r>
    </w:p>
    <w:p w14:paraId="7B1C20E6" w14:textId="41E76392" w:rsidR="00C236D3" w:rsidRPr="00E16861" w:rsidRDefault="00275202" w:rsidP="00173B20">
      <w:pPr>
        <w:jc w:val="right"/>
        <w:rPr>
          <w:sz w:val="22"/>
          <w:szCs w:val="22"/>
        </w:rPr>
      </w:pPr>
      <w:r w:rsidRPr="00E16861">
        <w:rPr>
          <w:sz w:val="24"/>
          <w:szCs w:val="24"/>
        </w:rPr>
        <w:t xml:space="preserve">  </w:t>
      </w:r>
      <w:bookmarkEnd w:id="0"/>
    </w:p>
    <w:sectPr w:rsidR="00C236D3" w:rsidRPr="00E16861" w:rsidSect="00E16861"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80B04" w14:textId="77777777" w:rsidR="00C82561" w:rsidRDefault="00C82561">
      <w:r>
        <w:separator/>
      </w:r>
    </w:p>
  </w:endnote>
  <w:endnote w:type="continuationSeparator" w:id="0">
    <w:p w14:paraId="64B43493" w14:textId="77777777" w:rsidR="00C82561" w:rsidRDefault="00C82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6D22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3902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EAF5A" w14:textId="2DF8864C" w:rsidR="009F189D" w:rsidRDefault="00FB7CF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26EA23" wp14:editId="6B621CD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64439065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1D5DD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489D22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B9B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063A06" w14:textId="77777777" w:rsidR="009F189D" w:rsidRDefault="009F189D">
    <w:pPr>
      <w:pStyle w:val="Stopka"/>
      <w:tabs>
        <w:tab w:val="clear" w:pos="4536"/>
      </w:tabs>
      <w:jc w:val="center"/>
    </w:pPr>
  </w:p>
  <w:p w14:paraId="39ECF66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D9085" w14:textId="77777777" w:rsidR="00C82561" w:rsidRDefault="00C82561">
      <w:r>
        <w:separator/>
      </w:r>
    </w:p>
  </w:footnote>
  <w:footnote w:type="continuationSeparator" w:id="0">
    <w:p w14:paraId="77BACB73" w14:textId="77777777" w:rsidR="00C82561" w:rsidRDefault="00C82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6180C" w14:textId="77777777" w:rsidR="00275202" w:rsidRDefault="002752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02905" w14:textId="77777777" w:rsidR="00275202" w:rsidRDefault="002752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D008E" w14:textId="77777777" w:rsidR="00275202" w:rsidRDefault="002752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561"/>
    <w:rsid w:val="00007727"/>
    <w:rsid w:val="00017720"/>
    <w:rsid w:val="00030347"/>
    <w:rsid w:val="00035488"/>
    <w:rsid w:val="000D7F25"/>
    <w:rsid w:val="000E00E5"/>
    <w:rsid w:val="00173B20"/>
    <w:rsid w:val="001C69FF"/>
    <w:rsid w:val="0023318D"/>
    <w:rsid w:val="00247044"/>
    <w:rsid w:val="00275202"/>
    <w:rsid w:val="002B1467"/>
    <w:rsid w:val="00325E48"/>
    <w:rsid w:val="003D72FD"/>
    <w:rsid w:val="00423179"/>
    <w:rsid w:val="00490DC0"/>
    <w:rsid w:val="00493F8C"/>
    <w:rsid w:val="004B5A53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42EC4"/>
    <w:rsid w:val="00BB547B"/>
    <w:rsid w:val="00C236D3"/>
    <w:rsid w:val="00C659E2"/>
    <w:rsid w:val="00C82561"/>
    <w:rsid w:val="00C82837"/>
    <w:rsid w:val="00CA3D66"/>
    <w:rsid w:val="00CB0802"/>
    <w:rsid w:val="00D665F5"/>
    <w:rsid w:val="00D7128F"/>
    <w:rsid w:val="00E16861"/>
    <w:rsid w:val="00EA3476"/>
    <w:rsid w:val="00F16C60"/>
    <w:rsid w:val="00F95C33"/>
    <w:rsid w:val="00FB7CF5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FFEB88"/>
  <w15:chartTrackingRefBased/>
  <w15:docId w15:val="{9C3AE5F7-9E9F-4A9B-9954-ECABCABA4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1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738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9</cp:revision>
  <cp:lastPrinted>2023-10-02T12:00:00Z</cp:lastPrinted>
  <dcterms:created xsi:type="dcterms:W3CDTF">2023-10-02T11:41:00Z</dcterms:created>
  <dcterms:modified xsi:type="dcterms:W3CDTF">2023-10-02T12:01:00Z</dcterms:modified>
</cp:coreProperties>
</file>