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BE68" w14:textId="77777777" w:rsidR="004E25F5" w:rsidRDefault="004E25F5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</w:p>
    <w:p w14:paraId="1F095D1C" w14:textId="15020CE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183332">
        <w:tc>
          <w:tcPr>
            <w:tcW w:w="8952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EACC93C" w14:textId="77777777" w:rsidR="00183332" w:rsidRDefault="00183332" w:rsidP="00183332">
      <w:pPr>
        <w:spacing w:line="276" w:lineRule="auto"/>
        <w:jc w:val="center"/>
        <w:rPr>
          <w:b/>
          <w:bCs/>
          <w:sz w:val="28"/>
          <w:szCs w:val="28"/>
        </w:rPr>
      </w:pPr>
      <w:r w:rsidRPr="00183332">
        <w:rPr>
          <w:b/>
          <w:bCs/>
          <w:sz w:val="28"/>
          <w:szCs w:val="28"/>
        </w:rPr>
        <w:t xml:space="preserve">Zakup i dostawa różnych worków na potrzeby </w:t>
      </w:r>
    </w:p>
    <w:p w14:paraId="715C7B2A" w14:textId="34781AE6" w:rsidR="00183332" w:rsidRPr="00183332" w:rsidRDefault="00183332" w:rsidP="00183332">
      <w:pPr>
        <w:spacing w:line="276" w:lineRule="auto"/>
        <w:jc w:val="center"/>
        <w:rPr>
          <w:b/>
          <w:bCs/>
          <w:sz w:val="28"/>
          <w:szCs w:val="28"/>
        </w:rPr>
      </w:pPr>
      <w:r w:rsidRPr="00183332">
        <w:rPr>
          <w:b/>
          <w:bCs/>
          <w:sz w:val="28"/>
          <w:szCs w:val="28"/>
        </w:rPr>
        <w:t>Szpitala Wojewódzkiego w Poznaniu</w:t>
      </w:r>
    </w:p>
    <w:p w14:paraId="52264483" w14:textId="7B83262D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7F695D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7F69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4C6ACC1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Adres (</w:t>
            </w:r>
            <w:r w:rsidR="00183332">
              <w:t xml:space="preserve">ulica, miasto, kod pocztowy,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7F69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7F69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7F69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7F69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39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1CD6BD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003F67">
        <w:rPr>
          <w:bCs/>
          <w:sz w:val="22"/>
          <w:u w:val="single"/>
        </w:rPr>
        <w:t>Worki na odpady komunalne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54C1804F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4E25F5">
        <w:rPr>
          <w:bCs/>
          <w:sz w:val="22"/>
        </w:rPr>
        <w:t>max. 5 dni roboczych od daty złożenia zamówienia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4896ADDF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1E591B3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na odpady medyczne</w:t>
      </w:r>
    </w:p>
    <w:p w14:paraId="4FDCC5E3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3A083D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EE7F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93059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24B77C8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80BC562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37101D1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15F6206" w14:textId="3D11C1DD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71CE7B3" w14:textId="40AFF6D3" w:rsidR="0064110C" w:rsidRDefault="00CB2BE7" w:rsidP="002235C4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do przechowywania dokumentów</w:t>
      </w:r>
    </w:p>
    <w:p w14:paraId="7054EE8A" w14:textId="1B22F4FA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502AB5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F831DE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1FBB1B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59C2AB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6A0308B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231CB74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56E22E" w14:textId="58C64CAF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2FCB663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 xml:space="preserve">Worki na zwłoki </w:t>
      </w:r>
    </w:p>
    <w:p w14:paraId="3029878A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4417B38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F20F521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68A80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035230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A732C92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2D9D082F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4FC199" w14:textId="5C16DBF4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3E9C72F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3F67">
        <w:rPr>
          <w:bCs/>
          <w:sz w:val="22"/>
          <w:u w:val="single"/>
        </w:rPr>
        <w:t>Worki foliowe</w:t>
      </w:r>
    </w:p>
    <w:p w14:paraId="1AC2F236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D2BD2F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B09D6D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9420E9" w14:textId="77777777" w:rsidR="002235C4" w:rsidRPr="00281DC6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DBF5AF9" w14:textId="77777777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00973A1" w14:textId="77777777" w:rsidR="004E25F5" w:rsidRPr="00281DC6" w:rsidRDefault="004E25F5" w:rsidP="004E25F5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max. 5 dni roboczych od daty złożenia zamówienia</w:t>
      </w:r>
    </w:p>
    <w:p w14:paraId="1DDF761F" w14:textId="0F81C258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C34846" w14:textId="24407DDB" w:rsidR="002235C4" w:rsidRDefault="002235C4" w:rsidP="002235C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2F0212">
        <w:rPr>
          <w:bCs/>
          <w:sz w:val="22"/>
        </w:rPr>
        <w:t>nie mniej niż</w:t>
      </w:r>
      <w:r>
        <w:rPr>
          <w:bCs/>
          <w:sz w:val="22"/>
        </w:rPr>
        <w:t xml:space="preserve"> 12 miesięcy od daty dostawy</w:t>
      </w: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4E25F5">
        <w:trPr>
          <w:trHeight w:val="312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4E25F5">
        <w:trPr>
          <w:trHeight w:val="22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A0834B9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8230909" w:rsidR="00D74BC1" w:rsidRDefault="00281DC6">
    <w:pPr>
      <w:pStyle w:val="Nagwek"/>
    </w:pPr>
    <w:r>
      <w:t>Znak sprawy: SZW/DZP/</w:t>
    </w:r>
    <w:r w:rsidR="00183332">
      <w:t>103/2023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0"/>
  </w:num>
  <w:num w:numId="3" w16cid:durableId="1749300435">
    <w:abstractNumId w:val="23"/>
  </w:num>
  <w:num w:numId="4" w16cid:durableId="2115246163">
    <w:abstractNumId w:val="5"/>
  </w:num>
  <w:num w:numId="5" w16cid:durableId="714357909">
    <w:abstractNumId w:val="27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1"/>
  </w:num>
  <w:num w:numId="9" w16cid:durableId="1168446756">
    <w:abstractNumId w:val="4"/>
  </w:num>
  <w:num w:numId="10" w16cid:durableId="556864208">
    <w:abstractNumId w:val="30"/>
  </w:num>
  <w:num w:numId="11" w16cid:durableId="2122218736">
    <w:abstractNumId w:val="25"/>
  </w:num>
  <w:num w:numId="12" w16cid:durableId="1243755863">
    <w:abstractNumId w:val="11"/>
  </w:num>
  <w:num w:numId="13" w16cid:durableId="1228498267">
    <w:abstractNumId w:val="24"/>
  </w:num>
  <w:num w:numId="14" w16cid:durableId="457572429">
    <w:abstractNumId w:val="37"/>
  </w:num>
  <w:num w:numId="15" w16cid:durableId="1522351824">
    <w:abstractNumId w:val="21"/>
  </w:num>
  <w:num w:numId="16" w16cid:durableId="676808626">
    <w:abstractNumId w:val="36"/>
  </w:num>
  <w:num w:numId="17" w16cid:durableId="1023629069">
    <w:abstractNumId w:val="10"/>
  </w:num>
  <w:num w:numId="18" w16cid:durableId="395055910">
    <w:abstractNumId w:val="15"/>
  </w:num>
  <w:num w:numId="19" w16cid:durableId="354431564">
    <w:abstractNumId w:val="34"/>
  </w:num>
  <w:num w:numId="20" w16cid:durableId="2027513847">
    <w:abstractNumId w:val="1"/>
  </w:num>
  <w:num w:numId="21" w16cid:durableId="304748680">
    <w:abstractNumId w:val="28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2"/>
  </w:num>
  <w:num w:numId="25" w16cid:durableId="1366827154">
    <w:abstractNumId w:val="8"/>
  </w:num>
  <w:num w:numId="26" w16cid:durableId="1210457743">
    <w:abstractNumId w:val="14"/>
  </w:num>
  <w:num w:numId="27" w16cid:durableId="160391729">
    <w:abstractNumId w:val="18"/>
  </w:num>
  <w:num w:numId="28" w16cid:durableId="120803303">
    <w:abstractNumId w:val="16"/>
  </w:num>
  <w:num w:numId="29" w16cid:durableId="1766538579">
    <w:abstractNumId w:val="3"/>
  </w:num>
  <w:num w:numId="30" w16cid:durableId="502622963">
    <w:abstractNumId w:val="17"/>
  </w:num>
  <w:num w:numId="31" w16cid:durableId="2001884912">
    <w:abstractNumId w:val="0"/>
  </w:num>
  <w:num w:numId="32" w16cid:durableId="1725832020">
    <w:abstractNumId w:val="26"/>
  </w:num>
  <w:num w:numId="33" w16cid:durableId="773399063">
    <w:abstractNumId w:val="19"/>
  </w:num>
  <w:num w:numId="34" w16cid:durableId="785543281">
    <w:abstractNumId w:val="29"/>
  </w:num>
  <w:num w:numId="35" w16cid:durableId="231434699">
    <w:abstractNumId w:val="35"/>
  </w:num>
  <w:num w:numId="36" w16cid:durableId="1983540252">
    <w:abstractNumId w:val="33"/>
  </w:num>
  <w:num w:numId="37" w16cid:durableId="237134075">
    <w:abstractNumId w:val="13"/>
  </w:num>
  <w:num w:numId="38" w16cid:durableId="9675857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11274B"/>
    <w:rsid w:val="00180314"/>
    <w:rsid w:val="00183332"/>
    <w:rsid w:val="0018410E"/>
    <w:rsid w:val="002235C4"/>
    <w:rsid w:val="00281DC6"/>
    <w:rsid w:val="002C3230"/>
    <w:rsid w:val="002F0212"/>
    <w:rsid w:val="0030391A"/>
    <w:rsid w:val="003A652F"/>
    <w:rsid w:val="00443C09"/>
    <w:rsid w:val="00460383"/>
    <w:rsid w:val="004A2566"/>
    <w:rsid w:val="004E25F5"/>
    <w:rsid w:val="00535E57"/>
    <w:rsid w:val="005A70C7"/>
    <w:rsid w:val="00613B65"/>
    <w:rsid w:val="0064110C"/>
    <w:rsid w:val="006A0EFD"/>
    <w:rsid w:val="006F00E1"/>
    <w:rsid w:val="00740C0B"/>
    <w:rsid w:val="007717C3"/>
    <w:rsid w:val="007B7258"/>
    <w:rsid w:val="007F695D"/>
    <w:rsid w:val="00804388"/>
    <w:rsid w:val="00812E90"/>
    <w:rsid w:val="008C18CA"/>
    <w:rsid w:val="00B22D6B"/>
    <w:rsid w:val="00B679F6"/>
    <w:rsid w:val="00C15918"/>
    <w:rsid w:val="00C248BF"/>
    <w:rsid w:val="00C434DC"/>
    <w:rsid w:val="00CA0475"/>
    <w:rsid w:val="00CA7C6C"/>
    <w:rsid w:val="00CB2BE7"/>
    <w:rsid w:val="00D052E3"/>
    <w:rsid w:val="00D74BC1"/>
    <w:rsid w:val="00EE0FA4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4</Pages>
  <Words>857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Zbigniew Spiralski</cp:lastModifiedBy>
  <cp:revision>25</cp:revision>
  <cp:lastPrinted>2007-10-05T06:59:00Z</cp:lastPrinted>
  <dcterms:created xsi:type="dcterms:W3CDTF">2021-03-05T08:11:00Z</dcterms:created>
  <dcterms:modified xsi:type="dcterms:W3CDTF">2023-09-14T08:48:00Z</dcterms:modified>
</cp:coreProperties>
</file>