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2D76F" w14:textId="0E93EAC8" w:rsidR="006A5DF1" w:rsidRPr="0067070B" w:rsidRDefault="0038131D" w:rsidP="00801C74">
      <w:pPr>
        <w:jc w:val="right"/>
        <w:rPr>
          <w:sz w:val="24"/>
          <w:szCs w:val="24"/>
        </w:rPr>
      </w:pPr>
      <w:r w:rsidRPr="0067070B">
        <w:rPr>
          <w:sz w:val="24"/>
          <w:szCs w:val="24"/>
        </w:rPr>
        <w:t>Poznań</w:t>
      </w:r>
      <w:r w:rsidR="006A5DF1" w:rsidRPr="0067070B">
        <w:rPr>
          <w:sz w:val="24"/>
          <w:szCs w:val="24"/>
        </w:rPr>
        <w:t xml:space="preserve"> dnia: </w:t>
      </w:r>
      <w:r w:rsidRPr="0067070B">
        <w:rPr>
          <w:sz w:val="24"/>
          <w:szCs w:val="24"/>
        </w:rPr>
        <w:t>202</w:t>
      </w:r>
      <w:r w:rsidR="0067070B">
        <w:rPr>
          <w:sz w:val="24"/>
          <w:szCs w:val="24"/>
        </w:rPr>
        <w:t>3</w:t>
      </w:r>
      <w:r w:rsidRPr="0067070B">
        <w:rPr>
          <w:sz w:val="24"/>
          <w:szCs w:val="24"/>
        </w:rPr>
        <w:t>-</w:t>
      </w:r>
      <w:r w:rsidR="0067070B">
        <w:rPr>
          <w:sz w:val="24"/>
          <w:szCs w:val="24"/>
        </w:rPr>
        <w:t>10</w:t>
      </w:r>
      <w:r w:rsidRPr="0067070B">
        <w:rPr>
          <w:sz w:val="24"/>
          <w:szCs w:val="24"/>
        </w:rPr>
        <w:t>-</w:t>
      </w:r>
      <w:r w:rsidR="0067070B">
        <w:rPr>
          <w:sz w:val="24"/>
          <w:szCs w:val="24"/>
        </w:rPr>
        <w:t>03</w:t>
      </w:r>
    </w:p>
    <w:p w14:paraId="3A6DB4C1" w14:textId="77777777" w:rsidR="0038131D" w:rsidRPr="0067070B" w:rsidRDefault="0038131D" w:rsidP="00801C74">
      <w:pPr>
        <w:rPr>
          <w:b/>
          <w:bCs/>
          <w:sz w:val="24"/>
          <w:szCs w:val="24"/>
        </w:rPr>
      </w:pPr>
      <w:r w:rsidRPr="0067070B">
        <w:rPr>
          <w:b/>
          <w:bCs/>
          <w:sz w:val="24"/>
          <w:szCs w:val="24"/>
        </w:rPr>
        <w:t>Szpital Wojewódzki w Poznaniu</w:t>
      </w:r>
    </w:p>
    <w:p w14:paraId="1DBC35DE" w14:textId="77777777" w:rsidR="006A5DF1" w:rsidRPr="0067070B" w:rsidRDefault="0038131D" w:rsidP="00801C74">
      <w:pPr>
        <w:rPr>
          <w:b/>
          <w:bCs/>
          <w:sz w:val="24"/>
          <w:szCs w:val="24"/>
        </w:rPr>
      </w:pPr>
      <w:r w:rsidRPr="0067070B">
        <w:rPr>
          <w:b/>
          <w:bCs/>
          <w:sz w:val="24"/>
          <w:szCs w:val="24"/>
        </w:rPr>
        <w:t>Dział Zamówień Publicznych</w:t>
      </w:r>
    </w:p>
    <w:p w14:paraId="586B52C0" w14:textId="77777777" w:rsidR="006A5DF1" w:rsidRPr="0067070B" w:rsidRDefault="0038131D" w:rsidP="00801C74">
      <w:pPr>
        <w:rPr>
          <w:sz w:val="24"/>
          <w:szCs w:val="24"/>
        </w:rPr>
      </w:pPr>
      <w:r w:rsidRPr="0067070B">
        <w:rPr>
          <w:sz w:val="24"/>
          <w:szCs w:val="24"/>
        </w:rPr>
        <w:t>Juraszów</w:t>
      </w:r>
      <w:r w:rsidR="006A5DF1" w:rsidRPr="0067070B">
        <w:rPr>
          <w:sz w:val="24"/>
          <w:szCs w:val="24"/>
        </w:rPr>
        <w:t xml:space="preserve"> </w:t>
      </w:r>
      <w:r w:rsidRPr="0067070B">
        <w:rPr>
          <w:sz w:val="24"/>
          <w:szCs w:val="24"/>
        </w:rPr>
        <w:t>7/19</w:t>
      </w:r>
    </w:p>
    <w:p w14:paraId="28526612" w14:textId="77777777" w:rsidR="006A5DF1" w:rsidRPr="0067070B" w:rsidRDefault="0038131D" w:rsidP="00801C74">
      <w:pPr>
        <w:rPr>
          <w:sz w:val="24"/>
          <w:szCs w:val="24"/>
        </w:rPr>
      </w:pPr>
      <w:r w:rsidRPr="0067070B">
        <w:rPr>
          <w:sz w:val="24"/>
          <w:szCs w:val="24"/>
        </w:rPr>
        <w:t>60-479</w:t>
      </w:r>
      <w:r w:rsidR="006A5DF1" w:rsidRPr="0067070B">
        <w:rPr>
          <w:sz w:val="24"/>
          <w:szCs w:val="24"/>
        </w:rPr>
        <w:t xml:space="preserve"> </w:t>
      </w:r>
      <w:r w:rsidRPr="0067070B">
        <w:rPr>
          <w:sz w:val="24"/>
          <w:szCs w:val="24"/>
        </w:rPr>
        <w:t>Poznań</w:t>
      </w:r>
    </w:p>
    <w:p w14:paraId="22F67960" w14:textId="77777777" w:rsidR="006A5DF1" w:rsidRPr="0067070B" w:rsidRDefault="006A5DF1" w:rsidP="00801C74">
      <w:pPr>
        <w:pStyle w:val="Nagwek"/>
        <w:tabs>
          <w:tab w:val="clear" w:pos="4536"/>
        </w:tabs>
        <w:rPr>
          <w:sz w:val="24"/>
          <w:szCs w:val="24"/>
        </w:rPr>
      </w:pPr>
      <w:r w:rsidRPr="0067070B">
        <w:rPr>
          <w:sz w:val="24"/>
          <w:szCs w:val="24"/>
        </w:rPr>
        <w:tab/>
        <w:t xml:space="preserve"> </w:t>
      </w:r>
    </w:p>
    <w:p w14:paraId="649B24FA" w14:textId="77777777" w:rsidR="006A5DF1" w:rsidRPr="0067070B" w:rsidRDefault="006A5DF1" w:rsidP="00801C7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E67824" w14:textId="77777777" w:rsidR="006A5DF1" w:rsidRPr="0067070B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67070B">
        <w:rPr>
          <w:b/>
          <w:sz w:val="24"/>
          <w:szCs w:val="24"/>
        </w:rPr>
        <w:t>WYKONAWCY</w:t>
      </w:r>
    </w:p>
    <w:p w14:paraId="5A9BD771" w14:textId="77777777" w:rsidR="006A5DF1" w:rsidRPr="0067070B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67070B">
        <w:rPr>
          <w:sz w:val="24"/>
          <w:szCs w:val="24"/>
        </w:rPr>
        <w:t>ubiegający się o zamówienie publiczne</w:t>
      </w:r>
    </w:p>
    <w:p w14:paraId="27A4E624" w14:textId="77777777" w:rsidR="006D4AB3" w:rsidRPr="0067070B" w:rsidRDefault="006D4AB3" w:rsidP="00801C74">
      <w:pPr>
        <w:pStyle w:val="Nagwek"/>
        <w:tabs>
          <w:tab w:val="clear" w:pos="4536"/>
        </w:tabs>
        <w:rPr>
          <w:sz w:val="24"/>
          <w:szCs w:val="24"/>
        </w:rPr>
      </w:pPr>
    </w:p>
    <w:p w14:paraId="7C1DAF9E" w14:textId="77777777" w:rsidR="006D4AB3" w:rsidRPr="0067070B" w:rsidRDefault="006D4AB3" w:rsidP="00801C7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E7379D" w14:textId="77777777" w:rsidR="006D4AB3" w:rsidRPr="0067070B" w:rsidRDefault="006D4AB3" w:rsidP="00801C7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6E334E" w14:textId="77777777" w:rsidR="00A56E95" w:rsidRPr="00A56E95" w:rsidRDefault="00A56E95" w:rsidP="00A56E95">
      <w:pPr>
        <w:pStyle w:val="Nagwek1"/>
        <w:spacing w:before="0"/>
        <w:jc w:val="center"/>
        <w:rPr>
          <w:rFonts w:ascii="Times New Roman" w:hAnsi="Times New Roman"/>
          <w:bCs/>
          <w:color w:val="FF0000"/>
          <w:szCs w:val="28"/>
        </w:rPr>
      </w:pPr>
      <w:r w:rsidRPr="00A56E95">
        <w:rPr>
          <w:rFonts w:ascii="Times New Roman" w:hAnsi="Times New Roman"/>
          <w:b w:val="0"/>
          <w:bCs/>
          <w:color w:val="FF0000"/>
          <w:szCs w:val="28"/>
        </w:rPr>
        <w:t>SPROSTOWANIE</w:t>
      </w:r>
    </w:p>
    <w:p w14:paraId="0EB2F634" w14:textId="77777777" w:rsidR="00A56E95" w:rsidRPr="00A56E95" w:rsidRDefault="00A56E95" w:rsidP="00A56E95">
      <w:pPr>
        <w:pStyle w:val="Nagwek1"/>
        <w:spacing w:before="0"/>
        <w:jc w:val="center"/>
        <w:rPr>
          <w:rFonts w:ascii="Times New Roman" w:hAnsi="Times New Roman"/>
          <w:b w:val="0"/>
          <w:bCs/>
          <w:color w:val="FF0000"/>
          <w:szCs w:val="28"/>
        </w:rPr>
      </w:pPr>
      <w:r w:rsidRPr="00A56E95">
        <w:rPr>
          <w:rFonts w:ascii="Times New Roman" w:hAnsi="Times New Roman"/>
          <w:b w:val="0"/>
          <w:bCs/>
          <w:color w:val="FF0000"/>
          <w:szCs w:val="28"/>
        </w:rPr>
        <w:t>WYJAŚNIENIA TREŚCI SWZ</w:t>
      </w:r>
    </w:p>
    <w:p w14:paraId="029BEB95" w14:textId="5A5CD290" w:rsidR="00A56E95" w:rsidRPr="00A56E95" w:rsidRDefault="00A56E95" w:rsidP="00A56E95">
      <w:pPr>
        <w:jc w:val="center"/>
        <w:rPr>
          <w:b/>
          <w:bCs/>
          <w:color w:val="FF0000"/>
          <w:sz w:val="28"/>
          <w:szCs w:val="28"/>
        </w:rPr>
      </w:pPr>
      <w:r w:rsidRPr="00A56E95">
        <w:rPr>
          <w:b/>
          <w:bCs/>
          <w:color w:val="FF0000"/>
          <w:sz w:val="28"/>
          <w:szCs w:val="28"/>
        </w:rPr>
        <w:t>- dotyczy odpowiedzi na pytani</w:t>
      </w:r>
      <w:r w:rsidR="00AE693D">
        <w:rPr>
          <w:b/>
          <w:bCs/>
          <w:color w:val="FF0000"/>
          <w:sz w:val="28"/>
          <w:szCs w:val="28"/>
        </w:rPr>
        <w:t>e</w:t>
      </w:r>
      <w:r w:rsidRPr="00A56E95">
        <w:rPr>
          <w:b/>
          <w:bCs/>
          <w:color w:val="FF0000"/>
          <w:sz w:val="28"/>
          <w:szCs w:val="28"/>
        </w:rPr>
        <w:t xml:space="preserve"> nr </w:t>
      </w:r>
      <w:r w:rsidRPr="00A56E95">
        <w:rPr>
          <w:b/>
          <w:bCs/>
          <w:color w:val="FF0000"/>
          <w:sz w:val="28"/>
          <w:szCs w:val="28"/>
        </w:rPr>
        <w:t>32</w:t>
      </w:r>
    </w:p>
    <w:p w14:paraId="191399DE" w14:textId="77777777" w:rsidR="00626993" w:rsidRPr="0067070B" w:rsidRDefault="00626993" w:rsidP="00626993">
      <w:pPr>
        <w:rPr>
          <w:sz w:val="24"/>
          <w:szCs w:val="24"/>
        </w:rPr>
      </w:pPr>
    </w:p>
    <w:p w14:paraId="142CDCEA" w14:textId="77777777" w:rsidR="00801C74" w:rsidRPr="0067070B" w:rsidRDefault="00801C74" w:rsidP="00801C74">
      <w:pPr>
        <w:rPr>
          <w:sz w:val="24"/>
          <w:szCs w:val="24"/>
        </w:rPr>
      </w:pPr>
    </w:p>
    <w:p w14:paraId="4F11855E" w14:textId="77777777" w:rsidR="0067070B" w:rsidRPr="00F11E2C" w:rsidRDefault="0067070B" w:rsidP="0067070B">
      <w:pPr>
        <w:spacing w:after="360" w:line="276" w:lineRule="auto"/>
        <w:jc w:val="both"/>
        <w:rPr>
          <w:sz w:val="24"/>
          <w:szCs w:val="24"/>
        </w:rPr>
      </w:pPr>
      <w:r w:rsidRPr="00F11E2C">
        <w:rPr>
          <w:sz w:val="24"/>
          <w:szCs w:val="24"/>
        </w:rPr>
        <w:t>Dotyczy: postępowania o udzielenie zamówienia publicznego, prowadzonego w trybie podstawowy</w:t>
      </w:r>
      <w:r>
        <w:rPr>
          <w:sz w:val="24"/>
          <w:szCs w:val="24"/>
        </w:rPr>
        <w:t>m</w:t>
      </w:r>
      <w:r w:rsidRPr="00F11E2C">
        <w:rPr>
          <w:sz w:val="24"/>
          <w:szCs w:val="24"/>
        </w:rPr>
        <w:t xml:space="preserve"> bez negocjacji - art. 275 pkt. 1 ustawy </w:t>
      </w:r>
      <w:proofErr w:type="spellStart"/>
      <w:r w:rsidRPr="00F11E2C">
        <w:rPr>
          <w:sz w:val="24"/>
          <w:szCs w:val="24"/>
        </w:rPr>
        <w:t>Pzp</w:t>
      </w:r>
      <w:proofErr w:type="spellEnd"/>
      <w:r w:rsidRPr="00F11E2C">
        <w:rPr>
          <w:b/>
          <w:sz w:val="24"/>
          <w:szCs w:val="24"/>
        </w:rPr>
        <w:t xml:space="preserve"> </w:t>
      </w:r>
      <w:r w:rsidRPr="00F11E2C">
        <w:rPr>
          <w:bCs/>
          <w:sz w:val="24"/>
          <w:szCs w:val="24"/>
        </w:rPr>
        <w:t>na</w:t>
      </w:r>
      <w:r w:rsidRPr="00F11E2C">
        <w:rPr>
          <w:b/>
          <w:sz w:val="24"/>
          <w:szCs w:val="24"/>
        </w:rPr>
        <w:t xml:space="preserve"> </w:t>
      </w:r>
      <w:r w:rsidRPr="00F11E2C">
        <w:rPr>
          <w:bCs/>
          <w:sz w:val="24"/>
          <w:szCs w:val="24"/>
        </w:rPr>
        <w:t>”</w:t>
      </w:r>
      <w:r w:rsidRPr="00F11E2C">
        <w:rPr>
          <w:b/>
          <w:bCs/>
          <w:sz w:val="24"/>
          <w:szCs w:val="24"/>
        </w:rPr>
        <w:t xml:space="preserve">Podniesienie poziomu </w:t>
      </w:r>
      <w:proofErr w:type="spellStart"/>
      <w:r w:rsidRPr="00F11E2C">
        <w:rPr>
          <w:b/>
          <w:bCs/>
          <w:sz w:val="24"/>
          <w:szCs w:val="24"/>
        </w:rPr>
        <w:t>cyberbezpieczeństwa</w:t>
      </w:r>
      <w:proofErr w:type="spellEnd"/>
      <w:r w:rsidRPr="00F11E2C">
        <w:rPr>
          <w:b/>
          <w:bCs/>
          <w:sz w:val="24"/>
          <w:szCs w:val="24"/>
        </w:rPr>
        <w:t xml:space="preserve"> poprzez instalacje i konfigurację systemu SIEM</w:t>
      </w:r>
      <w:r w:rsidRPr="00F11E2C">
        <w:rPr>
          <w:bCs/>
          <w:sz w:val="24"/>
          <w:szCs w:val="24"/>
        </w:rPr>
        <w:t>”</w:t>
      </w:r>
      <w:r w:rsidRPr="00F11E2C">
        <w:rPr>
          <w:b/>
          <w:sz w:val="24"/>
          <w:szCs w:val="24"/>
        </w:rPr>
        <w:t xml:space="preserve"> </w:t>
      </w:r>
      <w:r w:rsidRPr="00F11E2C">
        <w:rPr>
          <w:bCs/>
          <w:sz w:val="24"/>
          <w:szCs w:val="24"/>
        </w:rPr>
        <w:t>– znak sprawy</w:t>
      </w:r>
      <w:r w:rsidRPr="00F11E2C">
        <w:rPr>
          <w:b/>
          <w:sz w:val="24"/>
          <w:szCs w:val="24"/>
        </w:rPr>
        <w:t xml:space="preserve"> SZW/DZP/107/2023.</w:t>
      </w:r>
    </w:p>
    <w:p w14:paraId="6E363D2A" w14:textId="77777777" w:rsidR="0067070B" w:rsidRPr="00F11E2C" w:rsidRDefault="0067070B" w:rsidP="0067070B">
      <w:pPr>
        <w:spacing w:after="240" w:line="276" w:lineRule="auto"/>
        <w:jc w:val="both"/>
        <w:rPr>
          <w:b/>
          <w:sz w:val="24"/>
          <w:szCs w:val="24"/>
        </w:rPr>
      </w:pPr>
      <w:r w:rsidRPr="00F11E2C">
        <w:rPr>
          <w:sz w:val="24"/>
          <w:szCs w:val="24"/>
        </w:rPr>
        <w:t xml:space="preserve">Zamawiający, </w:t>
      </w:r>
      <w:r w:rsidRPr="00F11E2C">
        <w:rPr>
          <w:b/>
          <w:sz w:val="24"/>
          <w:szCs w:val="24"/>
        </w:rPr>
        <w:t>Szpital Wojewódzki w Poznaniu</w:t>
      </w:r>
    </w:p>
    <w:p w14:paraId="31BA7845" w14:textId="46A60074" w:rsidR="00626993" w:rsidRPr="0067070B" w:rsidRDefault="0067070B" w:rsidP="00612730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11E2C">
        <w:rPr>
          <w:b/>
          <w:sz w:val="24"/>
          <w:szCs w:val="24"/>
        </w:rPr>
        <w:t>Dział Zamówień Publicznych</w:t>
      </w:r>
      <w:r w:rsidRPr="00F11E2C">
        <w:rPr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F11E2C">
        <w:rPr>
          <w:sz w:val="24"/>
          <w:szCs w:val="24"/>
        </w:rPr>
        <w:t>t.j</w:t>
      </w:r>
      <w:proofErr w:type="spellEnd"/>
      <w:r w:rsidRPr="00F11E2C">
        <w:rPr>
          <w:sz w:val="24"/>
          <w:szCs w:val="24"/>
        </w:rPr>
        <w:t xml:space="preserve">. Dz. U. z 2022r. poz. 1710), </w:t>
      </w:r>
      <w:r w:rsidR="00612730" w:rsidRPr="00612730">
        <w:rPr>
          <w:sz w:val="24"/>
          <w:szCs w:val="24"/>
        </w:rPr>
        <w:t>udostępnia sprostowanie wyjaśnienia treści SWZ do pyta</w:t>
      </w:r>
      <w:r w:rsidR="00612730">
        <w:rPr>
          <w:sz w:val="24"/>
          <w:szCs w:val="24"/>
        </w:rPr>
        <w:t>nia:</w:t>
      </w:r>
    </w:p>
    <w:p w14:paraId="6C1AFC69" w14:textId="77777777" w:rsidR="0067070B" w:rsidRPr="0067070B" w:rsidRDefault="0067070B" w:rsidP="0067070B">
      <w:pPr>
        <w:rPr>
          <w:color w:val="000000"/>
          <w:sz w:val="24"/>
          <w:szCs w:val="24"/>
        </w:rPr>
      </w:pPr>
      <w:r w:rsidRPr="0067070B">
        <w:rPr>
          <w:b/>
          <w:bCs/>
          <w:color w:val="000000"/>
          <w:sz w:val="24"/>
          <w:szCs w:val="24"/>
        </w:rPr>
        <w:t>BYŁO:</w:t>
      </w:r>
    </w:p>
    <w:p w14:paraId="62524439" w14:textId="170E7347" w:rsidR="0067070B" w:rsidRPr="0067070B" w:rsidRDefault="0067070B" w:rsidP="0067070B">
      <w:pPr>
        <w:spacing w:line="231" w:lineRule="atLeast"/>
        <w:ind w:left="360" w:hanging="360"/>
        <w:jc w:val="both"/>
        <w:textAlignment w:val="baseline"/>
        <w:rPr>
          <w:color w:val="000000"/>
          <w:sz w:val="24"/>
          <w:szCs w:val="24"/>
        </w:rPr>
      </w:pPr>
      <w:r w:rsidRPr="0067070B">
        <w:rPr>
          <w:b/>
          <w:bCs/>
          <w:color w:val="000000"/>
          <w:sz w:val="24"/>
          <w:szCs w:val="24"/>
        </w:rPr>
        <w:t>Pytanie 32  </w:t>
      </w:r>
      <w:r w:rsidRPr="0067070B">
        <w:rPr>
          <w:color w:val="000000"/>
          <w:sz w:val="24"/>
          <w:szCs w:val="24"/>
        </w:rPr>
        <w:t>Załącznik nr 2 do SWZ – OPZ, System SIEM, Dodatkowe wymagania, pkt 2:</w:t>
      </w:r>
    </w:p>
    <w:p w14:paraId="0910371F" w14:textId="77777777" w:rsidR="0067070B" w:rsidRPr="0067070B" w:rsidRDefault="0067070B" w:rsidP="0067070B">
      <w:pPr>
        <w:shd w:val="clear" w:color="auto" w:fill="FFFFFF"/>
        <w:jc w:val="both"/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W związku z tym, że realizacja przedmiotu zamówienia wiąże się  z monitorowania krytycznych parametrów systemu HIS, z której wynika, że Wykonawca w ramach realizacji przedmiotu zmówienia będzie musiał zintegrować się z systemem Eskulap (zaingerować w system) prosimy o potwierdzenie, że Wykonawca realizujący zamówienie musi posiadać aktualny dokument potwierdzający posiadanie praw autorskich do szpitalnego systemu informatycznego – HIS Eskulap lub autoryzację właściciela majątkowych praw autorskich do w/w systemu  i dokument ten złożyć wraz z ofertą. </w:t>
      </w:r>
    </w:p>
    <w:p w14:paraId="2243F230" w14:textId="363FF874" w:rsidR="0067070B" w:rsidRPr="0067070B" w:rsidRDefault="0067070B" w:rsidP="0067070B">
      <w:pPr>
        <w:jc w:val="both"/>
        <w:textAlignment w:val="baseline"/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 </w:t>
      </w:r>
      <w:r w:rsidRPr="0067070B">
        <w:rPr>
          <w:b/>
          <w:bCs/>
          <w:color w:val="000000"/>
          <w:sz w:val="24"/>
          <w:szCs w:val="24"/>
        </w:rPr>
        <w:t>Odpowiedź zamawiającego:</w:t>
      </w:r>
    </w:p>
    <w:p w14:paraId="23AEE911" w14:textId="77777777" w:rsidR="0067070B" w:rsidRPr="0067070B" w:rsidRDefault="0067070B" w:rsidP="0067070B">
      <w:pPr>
        <w:jc w:val="both"/>
        <w:textAlignment w:val="baseline"/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Zgodnie z SWZ – określone w wymaganiach dodatkowych</w:t>
      </w:r>
    </w:p>
    <w:p w14:paraId="082FEB8C" w14:textId="77777777" w:rsidR="0067070B" w:rsidRPr="0067070B" w:rsidRDefault="0067070B" w:rsidP="0067070B">
      <w:pPr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 </w:t>
      </w:r>
    </w:p>
    <w:p w14:paraId="316C2071" w14:textId="77777777" w:rsidR="0067070B" w:rsidRPr="0067070B" w:rsidRDefault="0067070B" w:rsidP="0067070B">
      <w:pPr>
        <w:rPr>
          <w:color w:val="000000"/>
          <w:sz w:val="24"/>
          <w:szCs w:val="24"/>
        </w:rPr>
      </w:pPr>
      <w:r w:rsidRPr="0067070B">
        <w:rPr>
          <w:b/>
          <w:bCs/>
          <w:color w:val="000000"/>
          <w:sz w:val="24"/>
          <w:szCs w:val="24"/>
        </w:rPr>
        <w:t>JEST:</w:t>
      </w:r>
    </w:p>
    <w:p w14:paraId="1C256CF0" w14:textId="77777777" w:rsidR="0067070B" w:rsidRPr="0067070B" w:rsidRDefault="0067070B" w:rsidP="0067070B">
      <w:pPr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 </w:t>
      </w:r>
    </w:p>
    <w:p w14:paraId="62D0FD84" w14:textId="5A36FD33" w:rsidR="0067070B" w:rsidRPr="0067070B" w:rsidRDefault="0067070B" w:rsidP="0067070B">
      <w:pPr>
        <w:spacing w:line="231" w:lineRule="atLeast"/>
        <w:ind w:left="360" w:hanging="360"/>
        <w:jc w:val="both"/>
        <w:textAlignment w:val="baseline"/>
        <w:rPr>
          <w:color w:val="000000"/>
          <w:sz w:val="24"/>
          <w:szCs w:val="24"/>
        </w:rPr>
      </w:pPr>
      <w:r w:rsidRPr="0067070B">
        <w:rPr>
          <w:b/>
          <w:bCs/>
          <w:color w:val="000000"/>
          <w:sz w:val="24"/>
          <w:szCs w:val="24"/>
        </w:rPr>
        <w:t>Pytanie 32   </w:t>
      </w:r>
      <w:r w:rsidRPr="0067070B">
        <w:rPr>
          <w:color w:val="000000"/>
          <w:sz w:val="24"/>
          <w:szCs w:val="24"/>
        </w:rPr>
        <w:t>Załącznik nr 2 do SWZ – OPZ, System SIEM, Dodatkowe wymagania, pkt 2:</w:t>
      </w:r>
    </w:p>
    <w:p w14:paraId="069A91FD" w14:textId="77777777" w:rsidR="0067070B" w:rsidRPr="0067070B" w:rsidRDefault="0067070B" w:rsidP="0067070B">
      <w:pPr>
        <w:shd w:val="clear" w:color="auto" w:fill="FFFFFF"/>
        <w:jc w:val="both"/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 xml:space="preserve">W związku z tym, że realizacja przedmiotu zamówienia wiąże się  z monitorowania krytycznych parametrów systemu HIS, z której wynika, że Wykonawca w ramach realizacji przedmiotu zmówienia będzie musiał zintegrować się z systemem Eskulap (zaingerować w system) prosimy o potwierdzenie, że Wykonawca realizujący zamówienie musi posiadać aktualny dokument potwierdzający posiadanie praw autorskich do szpitalnego systemu </w:t>
      </w:r>
      <w:r w:rsidRPr="0067070B">
        <w:rPr>
          <w:color w:val="000000"/>
          <w:sz w:val="24"/>
          <w:szCs w:val="24"/>
        </w:rPr>
        <w:lastRenderedPageBreak/>
        <w:t>informatycznego – HIS Eskulap lub autoryzację właściciela majątkowych praw autorskich do w/w systemu  i dokument ten złożyć wraz z ofertą. </w:t>
      </w:r>
    </w:p>
    <w:p w14:paraId="72DF5300" w14:textId="77777777" w:rsidR="0067070B" w:rsidRPr="0067070B" w:rsidRDefault="0067070B" w:rsidP="0067070B">
      <w:pPr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 </w:t>
      </w:r>
    </w:p>
    <w:p w14:paraId="7C801AC3" w14:textId="77777777" w:rsidR="0067070B" w:rsidRPr="0067070B" w:rsidRDefault="0067070B" w:rsidP="0067070B">
      <w:pPr>
        <w:rPr>
          <w:b/>
          <w:bCs/>
          <w:color w:val="000000"/>
          <w:sz w:val="24"/>
          <w:szCs w:val="24"/>
        </w:rPr>
      </w:pPr>
      <w:r w:rsidRPr="0067070B">
        <w:rPr>
          <w:b/>
          <w:bCs/>
          <w:color w:val="000000"/>
          <w:sz w:val="24"/>
          <w:szCs w:val="24"/>
        </w:rPr>
        <w:t>Odpowiedź zamawiającego:</w:t>
      </w:r>
    </w:p>
    <w:p w14:paraId="598F9D1B" w14:textId="77777777" w:rsidR="0067070B" w:rsidRPr="0067070B" w:rsidRDefault="0067070B" w:rsidP="0067070B">
      <w:pPr>
        <w:shd w:val="clear" w:color="auto" w:fill="FFFFFF"/>
        <w:jc w:val="both"/>
        <w:rPr>
          <w:color w:val="000000"/>
          <w:sz w:val="24"/>
          <w:szCs w:val="24"/>
        </w:rPr>
      </w:pPr>
      <w:r w:rsidRPr="0067070B">
        <w:rPr>
          <w:color w:val="000000"/>
          <w:sz w:val="24"/>
          <w:szCs w:val="24"/>
        </w:rPr>
        <w:t>Zamawiający potwierdza że Wykonawca realizujący zamówienie musi posiadać aktualny dokument potwierdzający posiadanie praw autorskich do szpitalnego systemu informatycznego – HIS Eskulap/</w:t>
      </w:r>
      <w:proofErr w:type="spellStart"/>
      <w:r w:rsidRPr="0067070B">
        <w:rPr>
          <w:color w:val="000000"/>
          <w:sz w:val="24"/>
          <w:szCs w:val="24"/>
        </w:rPr>
        <w:t>Medis</w:t>
      </w:r>
      <w:proofErr w:type="spellEnd"/>
      <w:r w:rsidRPr="0067070B">
        <w:rPr>
          <w:color w:val="000000"/>
          <w:sz w:val="24"/>
          <w:szCs w:val="24"/>
        </w:rPr>
        <w:t xml:space="preserve"> lub autoryzację właściciela majątkowych praw autorskich do w/w systemu  i dokument ten złożyć wraz z ofertą. </w:t>
      </w:r>
    </w:p>
    <w:p w14:paraId="651362DD" w14:textId="77777777" w:rsidR="00CB4C22" w:rsidRDefault="00CB4C22" w:rsidP="00801C74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4FBAA5EC" w14:textId="77777777" w:rsidR="0067070B" w:rsidRDefault="0067070B" w:rsidP="00801C74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22F7FC2D" w14:textId="77777777" w:rsidR="00E01C02" w:rsidRDefault="00E01C02" w:rsidP="00E01C0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E9221B7" w14:textId="77777777" w:rsidR="00E01C02" w:rsidRDefault="00E01C02" w:rsidP="00E01C02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7243B60" w14:textId="77777777" w:rsidR="00E01C02" w:rsidRDefault="00E01C02" w:rsidP="00E01C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406C02B" w14:textId="77777777" w:rsidR="00E01C02" w:rsidRDefault="00E01C02" w:rsidP="00E01C02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39DA78B" w14:textId="10B5A141" w:rsidR="0067070B" w:rsidRPr="0067070B" w:rsidRDefault="0067070B" w:rsidP="00E01C02">
      <w:pPr>
        <w:pStyle w:val="Tekstpodstawowy"/>
        <w:ind w:left="3119" w:firstLine="425"/>
        <w:jc w:val="center"/>
        <w:rPr>
          <w:sz w:val="24"/>
          <w:szCs w:val="24"/>
        </w:rPr>
      </w:pPr>
    </w:p>
    <w:sectPr w:rsidR="0067070B" w:rsidRPr="006707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95E7" w14:textId="77777777" w:rsidR="001173FB" w:rsidRDefault="001173FB">
      <w:r>
        <w:separator/>
      </w:r>
    </w:p>
  </w:endnote>
  <w:endnote w:type="continuationSeparator" w:id="0">
    <w:p w14:paraId="7ECBE248" w14:textId="77777777" w:rsidR="001173FB" w:rsidRDefault="0011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AD4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7A5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A133" w14:textId="58AD2F90" w:rsidR="006D4AB3" w:rsidRDefault="00CB4C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99E3EC" wp14:editId="5426343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CBA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E5B04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DF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91D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0E1E2D" w14:textId="77777777" w:rsidR="006D4AB3" w:rsidRDefault="006D4AB3">
    <w:pPr>
      <w:pStyle w:val="Stopka"/>
      <w:tabs>
        <w:tab w:val="clear" w:pos="4536"/>
        <w:tab w:val="left" w:pos="6237"/>
      </w:tabs>
    </w:pPr>
  </w:p>
  <w:p w14:paraId="64A872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9AED5" w14:textId="77777777" w:rsidR="001173FB" w:rsidRDefault="001173FB">
      <w:r>
        <w:separator/>
      </w:r>
    </w:p>
  </w:footnote>
  <w:footnote w:type="continuationSeparator" w:id="0">
    <w:p w14:paraId="65D2EDCF" w14:textId="77777777" w:rsidR="001173FB" w:rsidRDefault="0011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C6BB" w14:textId="77777777" w:rsidR="0038131D" w:rsidRDefault="00381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9E7E" w14:textId="77777777" w:rsidR="0038131D" w:rsidRDefault="00381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88BE" w14:textId="77777777" w:rsidR="0038131D" w:rsidRDefault="00381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2B96"/>
    <w:multiLevelType w:val="hybridMultilevel"/>
    <w:tmpl w:val="AEF69314"/>
    <w:lvl w:ilvl="0" w:tplc="420EA8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0737921">
    <w:abstractNumId w:val="4"/>
  </w:num>
  <w:num w:numId="2" w16cid:durableId="1503355288">
    <w:abstractNumId w:val="7"/>
  </w:num>
  <w:num w:numId="3" w16cid:durableId="1440029339">
    <w:abstractNumId w:val="3"/>
  </w:num>
  <w:num w:numId="4" w16cid:durableId="1829665108">
    <w:abstractNumId w:val="6"/>
  </w:num>
  <w:num w:numId="5" w16cid:durableId="1866362519">
    <w:abstractNumId w:val="1"/>
  </w:num>
  <w:num w:numId="6" w16cid:durableId="1989168893">
    <w:abstractNumId w:val="2"/>
  </w:num>
  <w:num w:numId="7" w16cid:durableId="226039641">
    <w:abstractNumId w:val="5"/>
  </w:num>
  <w:num w:numId="8" w16cid:durableId="164465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E0"/>
    <w:rsid w:val="00031374"/>
    <w:rsid w:val="00060CA4"/>
    <w:rsid w:val="000A1097"/>
    <w:rsid w:val="000E2A8F"/>
    <w:rsid w:val="001173FB"/>
    <w:rsid w:val="0012774F"/>
    <w:rsid w:val="00144B7A"/>
    <w:rsid w:val="00180C6E"/>
    <w:rsid w:val="0018260C"/>
    <w:rsid w:val="0029606A"/>
    <w:rsid w:val="0038131D"/>
    <w:rsid w:val="004169E0"/>
    <w:rsid w:val="004848F3"/>
    <w:rsid w:val="004A75F2"/>
    <w:rsid w:val="005144A9"/>
    <w:rsid w:val="00520165"/>
    <w:rsid w:val="005B1B08"/>
    <w:rsid w:val="00612730"/>
    <w:rsid w:val="00626993"/>
    <w:rsid w:val="00632C3C"/>
    <w:rsid w:val="00662BDB"/>
    <w:rsid w:val="0067070B"/>
    <w:rsid w:val="006723DA"/>
    <w:rsid w:val="006A5DF1"/>
    <w:rsid w:val="006B7198"/>
    <w:rsid w:val="006D4AB3"/>
    <w:rsid w:val="006F3B81"/>
    <w:rsid w:val="007D7198"/>
    <w:rsid w:val="00801C74"/>
    <w:rsid w:val="00864A4B"/>
    <w:rsid w:val="00870F9F"/>
    <w:rsid w:val="008804B6"/>
    <w:rsid w:val="00897AB0"/>
    <w:rsid w:val="008A3553"/>
    <w:rsid w:val="00A56E95"/>
    <w:rsid w:val="00A905AC"/>
    <w:rsid w:val="00AE693D"/>
    <w:rsid w:val="00BA6584"/>
    <w:rsid w:val="00BE7BFD"/>
    <w:rsid w:val="00C370F2"/>
    <w:rsid w:val="00C44EEC"/>
    <w:rsid w:val="00CB4C22"/>
    <w:rsid w:val="00D22FFA"/>
    <w:rsid w:val="00D6676D"/>
    <w:rsid w:val="00D8461B"/>
    <w:rsid w:val="00D915F2"/>
    <w:rsid w:val="00DF32E8"/>
    <w:rsid w:val="00DF53CA"/>
    <w:rsid w:val="00E01C02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29093"/>
  <w15:chartTrackingRefBased/>
  <w15:docId w15:val="{CC12576F-120E-4967-AE38-00E4C3DA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B4C22"/>
    <w:rPr>
      <w:sz w:val="28"/>
    </w:rPr>
  </w:style>
  <w:style w:type="character" w:customStyle="1" w:styleId="Tekstpodstawowywcity3Znak">
    <w:name w:val="Tekst podstawowy wcięty 3 Znak"/>
    <w:link w:val="Tekstpodstawowywcity3"/>
    <w:rsid w:val="00D6676D"/>
    <w:rPr>
      <w:sz w:val="26"/>
    </w:rPr>
  </w:style>
  <w:style w:type="paragraph" w:styleId="Akapitzlist">
    <w:name w:val="List Paragraph"/>
    <w:basedOn w:val="Normalny"/>
    <w:uiPriority w:val="34"/>
    <w:qFormat/>
    <w:rsid w:val="0067070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334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8</cp:revision>
  <cp:lastPrinted>2022-06-15T12:00:00Z</cp:lastPrinted>
  <dcterms:created xsi:type="dcterms:W3CDTF">2022-06-17T07:11:00Z</dcterms:created>
  <dcterms:modified xsi:type="dcterms:W3CDTF">2023-10-03T11:20:00Z</dcterms:modified>
</cp:coreProperties>
</file>