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D92FA7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92FA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D92FA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4 </w:t>
      </w:r>
      <w:r w:rsidRPr="00D92FA7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D92FA7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D92FA7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D92FA7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92FA7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D92FA7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D92FA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92FA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D92FA7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D92FA7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92FA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92FA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D92FA7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D92FA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92FA7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92FA7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D92FA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327A" w:rsidRPr="00D92FA7" w:rsidTr="0050117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1327A" w:rsidRPr="00D92FA7" w:rsidRDefault="00C1327A" w:rsidP="0050117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92FA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1327A" w:rsidRPr="00D92FA7" w:rsidRDefault="00C1327A" w:rsidP="0050117A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D92FA7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D92FA7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(t.j. Dz. U. z 2022r. poz. 1710) (</w:t>
            </w:r>
            <w:proofErr w:type="gramStart"/>
            <w:r w:rsidRPr="00D92FA7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D92FA7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C1327A" w:rsidRPr="00D92FA7" w:rsidRDefault="00C1327A" w:rsidP="0050117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D92FA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D92FA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C1327A" w:rsidRPr="00D92FA7" w:rsidRDefault="00C1327A" w:rsidP="0050117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92FA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D92FA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D92FA7" w:rsidRDefault="00C1327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92FA7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</w:t>
      </w:r>
      <w:r w:rsidR="00F67F1A">
        <w:rPr>
          <w:rFonts w:ascii="Arial Narrow" w:eastAsia="Times New Roman" w:hAnsi="Arial Narrow" w:cs="Arial"/>
          <w:b/>
          <w:sz w:val="24"/>
          <w:szCs w:val="24"/>
          <w:lang w:eastAsia="pl-PL"/>
        </w:rPr>
        <w:t>sprzętu jednorazowego użytku</w:t>
      </w:r>
      <w:r w:rsidRPr="00D92FA7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dla Zintegrowanego Bloku Operacyjnego, Zakładu Analityki Lekarskiej i Oddziału Okulistyki.</w:t>
      </w:r>
    </w:p>
    <w:p w:rsidR="00BC121E" w:rsidRPr="00D92FA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1327A" w:rsidRPr="00D92FA7">
        <w:rPr>
          <w:rFonts w:ascii="Arial Narrow" w:eastAsia="Times New Roman" w:hAnsi="Arial Narrow" w:cs="Arial"/>
          <w:b/>
          <w:sz w:val="24"/>
          <w:szCs w:val="24"/>
          <w:lang w:eastAsia="pl-PL"/>
        </w:rPr>
        <w:t>118/2023</w:t>
      </w:r>
      <w:bookmarkStart w:id="0" w:name="_GoBack"/>
      <w:bookmarkEnd w:id="0"/>
    </w:p>
    <w:p w:rsidR="00BC121E" w:rsidRPr="00D92FA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C1327A" w:rsidRPr="00D92FA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D92FA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D92FA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92FA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92FA7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D92FA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D92F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D92FA7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D92F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D92FA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D92FA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2FA7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D92FA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2FA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92FA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2FA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2FA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2FA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2FA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2FA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2FA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92FA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2FA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2FA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2F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2F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92FA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2FA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2FA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2F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2F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92FA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92FA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D92FA7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92FA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92FA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92FA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92FA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92FA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D92FA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92FA7" w:rsidTr="00620E37">
        <w:tc>
          <w:tcPr>
            <w:tcW w:w="2660" w:type="dxa"/>
            <w:shd w:val="clear" w:color="auto" w:fill="auto"/>
          </w:tcPr>
          <w:p w:rsidR="00BC121E" w:rsidRPr="00D92F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92F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92FA7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D92FA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92FA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D92F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92F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92FA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92FA7" w:rsidRDefault="00C1327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D92F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D92F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D92F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D92FA7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D92FA7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D92FA7" w:rsidRDefault="00106AC7" w:rsidP="00BC121E">
      <w:pPr>
        <w:rPr>
          <w:rFonts w:ascii="Arial Narrow" w:hAnsi="Arial Narrow"/>
        </w:rPr>
      </w:pPr>
    </w:p>
    <w:sectPr w:rsidR="00106AC7" w:rsidRPr="00D92FA7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C0E" w:rsidRDefault="00467C0E">
      <w:r>
        <w:separator/>
      </w:r>
    </w:p>
  </w:endnote>
  <w:endnote w:type="continuationSeparator" w:id="0">
    <w:p w:rsidR="00467C0E" w:rsidRDefault="0046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67F1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F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F1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27A" w:rsidRDefault="00C132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C0E" w:rsidRDefault="00467C0E">
      <w:r>
        <w:separator/>
      </w:r>
    </w:p>
  </w:footnote>
  <w:footnote w:type="continuationSeparator" w:id="0">
    <w:p w:rsidR="00467C0E" w:rsidRDefault="00467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27A" w:rsidRDefault="00C132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27A" w:rsidRDefault="00C132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27A" w:rsidRDefault="00C132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C0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7C0E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02D1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327A"/>
    <w:rsid w:val="00C33407"/>
    <w:rsid w:val="00C37CD2"/>
    <w:rsid w:val="00C527C7"/>
    <w:rsid w:val="00C606B9"/>
    <w:rsid w:val="00C65401"/>
    <w:rsid w:val="00CB6204"/>
    <w:rsid w:val="00CC527A"/>
    <w:rsid w:val="00D74F94"/>
    <w:rsid w:val="00D92FA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7F1A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CC105-E6E3-4887-AC05-99A503D93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2023-09-27T10:36:00Z</dcterms:created>
  <dcterms:modified xsi:type="dcterms:W3CDTF">2023-10-03T12:27:00Z</dcterms:modified>
</cp:coreProperties>
</file>