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BD122" w14:textId="007FFDC3" w:rsidR="00BC121E" w:rsidRPr="006F3D05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F3D0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2C3C66">
        <w:rPr>
          <w:rFonts w:ascii="Arial Narrow" w:eastAsia="Times New Roman" w:hAnsi="Arial Narrow" w:cs="Arial"/>
          <w:bCs/>
          <w:i/>
          <w:sz w:val="24"/>
          <w:szCs w:val="24"/>
          <w:lang w:eastAsia="pl-PL"/>
        </w:rPr>
        <w:t>4</w:t>
      </w:r>
      <w:r w:rsidRPr="006F3D0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14:paraId="5282FC43" w14:textId="77777777" w:rsidR="00BC121E" w:rsidRPr="006F3D05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06147A4C" w14:textId="77777777" w:rsidR="00BC121E" w:rsidRPr="006F3D05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14:paraId="5AA474EC" w14:textId="77777777" w:rsidR="00BC121E" w:rsidRPr="006F3D05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6F3D05">
        <w:rPr>
          <w:rFonts w:ascii="Arial Narrow" w:hAnsi="Arial Narrow" w:cs="Arial"/>
          <w:b/>
          <w:sz w:val="24"/>
          <w:szCs w:val="24"/>
        </w:rPr>
        <w:t>Wykonawca:</w:t>
      </w:r>
    </w:p>
    <w:p w14:paraId="72266E3A" w14:textId="77777777" w:rsidR="00BC121E" w:rsidRPr="006F3D05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6F3D05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14:paraId="475FA7DF" w14:textId="77777777" w:rsidR="00BC121E" w:rsidRPr="006F3D05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6F3D05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14:paraId="3BB7F924" w14:textId="77777777" w:rsidR="00BC121E" w:rsidRPr="006F3D05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6F3D05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1BDDBFD5" w14:textId="77777777" w:rsidR="00BC121E" w:rsidRPr="006F3D05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6F3D05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14:paraId="25151B7B" w14:textId="77777777" w:rsidR="00BC121E" w:rsidRPr="006F3D05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6F3D05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14:paraId="35CC1400" w14:textId="77777777" w:rsidR="00BC121E" w:rsidRPr="006F3D0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C175F" w:rsidRPr="006F3D05" w14:paraId="216EAF3D" w14:textId="77777777" w:rsidTr="005E48A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128276D" w14:textId="77777777" w:rsidR="00EC175F" w:rsidRPr="006F3D05" w:rsidRDefault="00EC175F" w:rsidP="005E48A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C7D823A" w14:textId="77777777" w:rsidR="00EC175F" w:rsidRPr="006F3D05" w:rsidRDefault="00EC175F" w:rsidP="005E48A2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(t.j. Dz. U. z 2022r. poz. 1710) (dalej jako: ustawa Pzp), dotyczące:</w:t>
            </w:r>
          </w:p>
          <w:p w14:paraId="65F9A7D6" w14:textId="77777777" w:rsidR="00EC175F" w:rsidRPr="006F3D05" w:rsidRDefault="00EC175F" w:rsidP="005E48A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5A8A27F" w14:textId="77777777" w:rsidR="00EC175F" w:rsidRPr="006F3D05" w:rsidRDefault="00EC175F" w:rsidP="005E48A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2E458D7B" w14:textId="77777777" w:rsidR="00BC121E" w:rsidRPr="006F3D05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14:paraId="3D5164C0" w14:textId="77777777" w:rsidR="00BC121E" w:rsidRPr="006F3D05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F3D05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14:paraId="7692F502" w14:textId="20926716" w:rsidR="00BC121E" w:rsidRPr="006F3D05" w:rsidRDefault="00EC175F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F3D05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</w:t>
      </w:r>
      <w:r w:rsidR="002C3C66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drobnego sprzętu i</w:t>
      </w:r>
      <w:r w:rsidRPr="006F3D05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materiałów eksploatacyjnych do aparatury medycznej</w:t>
      </w:r>
      <w:r w:rsidR="002C3C66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na okres 24 miesięcy</w:t>
      </w:r>
    </w:p>
    <w:p w14:paraId="7ECE5711" w14:textId="1C68A820" w:rsidR="00BC121E" w:rsidRPr="006F3D05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F3D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2C3C66">
        <w:rPr>
          <w:rFonts w:ascii="Arial Narrow" w:eastAsia="Times New Roman" w:hAnsi="Arial Narrow" w:cs="Arial"/>
          <w:b/>
          <w:sz w:val="24"/>
          <w:szCs w:val="24"/>
          <w:lang w:eastAsia="pl-PL"/>
        </w:rPr>
        <w:t>115</w:t>
      </w:r>
      <w:r w:rsidR="00EC175F" w:rsidRPr="006F3D05">
        <w:rPr>
          <w:rFonts w:ascii="Arial Narrow" w:eastAsia="Times New Roman" w:hAnsi="Arial Narrow" w:cs="Arial"/>
          <w:b/>
          <w:sz w:val="24"/>
          <w:szCs w:val="24"/>
          <w:lang w:eastAsia="pl-PL"/>
        </w:rPr>
        <w:t>/2023</w:t>
      </w:r>
    </w:p>
    <w:p w14:paraId="4CEF256E" w14:textId="77777777" w:rsidR="00BC121E" w:rsidRPr="006F3D05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F3D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EC175F" w:rsidRPr="006F3D05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6F3D05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6F3D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6F3D05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0D7BC95A" w14:textId="781ED6AC" w:rsidR="00BC121E" w:rsidRPr="006F3D05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6F3D05">
        <w:rPr>
          <w:rFonts w:ascii="Arial Narrow" w:eastAsia="Times New Roman" w:hAnsi="Arial Narrow" w:cs="Arial"/>
          <w:b/>
          <w:bCs/>
          <w:sz w:val="24"/>
          <w:szCs w:val="24"/>
        </w:rPr>
        <w:object w:dxaOrig="1440" w:dyaOrig="1440" w14:anchorId="01B9E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6F3D0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6F3D05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60E833BF" w14:textId="11BFB762" w:rsidR="00BC121E" w:rsidRPr="006F3D05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F3D05">
        <w:rPr>
          <w:rFonts w:ascii="Arial Narrow" w:eastAsia="Times New Roman" w:hAnsi="Arial Narrow" w:cs="Arial"/>
          <w:b/>
          <w:bCs/>
          <w:sz w:val="24"/>
          <w:szCs w:val="24"/>
        </w:rPr>
        <w:object w:dxaOrig="1440" w:dyaOrig="1440" w14:anchorId="53EBE93D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6F3D0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47160D1D" w14:textId="77777777" w:rsidR="00BF69A4" w:rsidRPr="006F3D05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F3D0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5"/>
        <w:gridCol w:w="5514"/>
      </w:tblGrid>
      <w:tr w:rsidR="00BC121E" w:rsidRPr="006F3D05" w14:paraId="0BB2878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1EC80" w14:textId="77777777"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AB19B" w14:textId="77777777"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C6F9D" w14:textId="77777777"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F3D05" w14:paraId="2BA63E2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5B69B" w14:textId="77777777"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B487B" w14:textId="77777777"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46F0" w14:textId="77777777"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6F3D05" w14:paraId="633F7BF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A42C5" w14:textId="77777777"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3DAE" w14:textId="77777777"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B2C4E" w14:textId="77777777"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15844F9C" w14:textId="77777777" w:rsidR="00BC121E" w:rsidRPr="006F3D05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6F3D05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0FEEDE14" w14:textId="77777777" w:rsidR="00BC121E" w:rsidRPr="006F3D05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6F3D05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9CA66E7" w14:textId="77777777" w:rsidR="00067B62" w:rsidRPr="006F3D0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6F3D05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6F3D05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6F3D05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4DA8A41" w14:textId="77777777" w:rsidR="00067B62" w:rsidRPr="006F3D0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F3D05" w14:paraId="79D08BB4" w14:textId="77777777" w:rsidTr="00620E37">
        <w:tc>
          <w:tcPr>
            <w:tcW w:w="2660" w:type="dxa"/>
            <w:shd w:val="clear" w:color="auto" w:fill="auto"/>
          </w:tcPr>
          <w:p w14:paraId="0EF6AD64" w14:textId="77777777" w:rsidR="00BC121E" w:rsidRPr="006F3D0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14:paraId="28669DA3" w14:textId="77777777" w:rsidR="00BC121E" w:rsidRPr="006F3D0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14:paraId="03BA348F" w14:textId="77777777" w:rsidR="00BC121E" w:rsidRPr="006F3D05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197F0A39" w14:textId="77777777" w:rsidR="00BC121E" w:rsidRPr="006F3D0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14:paraId="39B7EFFE" w14:textId="77777777" w:rsidR="00BC121E" w:rsidRPr="006F3D0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07EC175" w14:textId="77777777" w:rsidR="00BC121E" w:rsidRPr="006F3D05" w:rsidRDefault="00EC175F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6F3D0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508C6F4D" w14:textId="77777777" w:rsidR="00BC121E" w:rsidRPr="006F3D05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14:paraId="3696C101" w14:textId="77777777" w:rsidR="00BC121E" w:rsidRPr="006F3D05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14:paraId="507709A5" w14:textId="77777777" w:rsidR="00106AC7" w:rsidRPr="006F3D05" w:rsidRDefault="00106AC7" w:rsidP="00BC121E">
      <w:pPr>
        <w:rPr>
          <w:rFonts w:ascii="Arial Narrow" w:hAnsi="Arial Narrow"/>
        </w:rPr>
      </w:pPr>
    </w:p>
    <w:sectPr w:rsidR="00106AC7" w:rsidRPr="006F3D05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7FF2E" w14:textId="77777777" w:rsidR="008B0D2F" w:rsidRDefault="008B0D2F">
      <w:r>
        <w:separator/>
      </w:r>
    </w:p>
  </w:endnote>
  <w:endnote w:type="continuationSeparator" w:id="0">
    <w:p w14:paraId="139F51FC" w14:textId="77777777" w:rsidR="008B0D2F" w:rsidRDefault="008B0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1854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4B2636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A7A8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70B829A" w14:textId="00539105" w:rsidR="009A4CD3" w:rsidRDefault="00A13C3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3DB49E7" wp14:editId="5E73175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93199011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94EF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F9E4DED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3D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3D0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0DF9D" w14:textId="77777777" w:rsidR="00EC175F" w:rsidRDefault="00EC17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795D9" w14:textId="77777777" w:rsidR="008B0D2F" w:rsidRDefault="008B0D2F">
      <w:r>
        <w:separator/>
      </w:r>
    </w:p>
  </w:footnote>
  <w:footnote w:type="continuationSeparator" w:id="0">
    <w:p w14:paraId="2D7C3672" w14:textId="77777777" w:rsidR="008B0D2F" w:rsidRDefault="008B0D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133BD" w14:textId="77777777" w:rsidR="00EC175F" w:rsidRDefault="00EC17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1435A" w14:textId="77777777" w:rsidR="00EC175F" w:rsidRDefault="00EC17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8B90A" w14:textId="77777777" w:rsidR="00EC175F" w:rsidRDefault="00EC17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4381377">
    <w:abstractNumId w:val="13"/>
  </w:num>
  <w:num w:numId="2" w16cid:durableId="1109861573">
    <w:abstractNumId w:val="0"/>
  </w:num>
  <w:num w:numId="3" w16cid:durableId="101655822">
    <w:abstractNumId w:val="11"/>
  </w:num>
  <w:num w:numId="4" w16cid:durableId="961812276">
    <w:abstractNumId w:val="8"/>
  </w:num>
  <w:num w:numId="5" w16cid:durableId="510219534">
    <w:abstractNumId w:val="7"/>
  </w:num>
  <w:num w:numId="6" w16cid:durableId="2111311699">
    <w:abstractNumId w:val="1"/>
  </w:num>
  <w:num w:numId="7" w16cid:durableId="1120108275">
    <w:abstractNumId w:val="6"/>
  </w:num>
  <w:num w:numId="8" w16cid:durableId="2088381080">
    <w:abstractNumId w:val="3"/>
  </w:num>
  <w:num w:numId="9" w16cid:durableId="1016425855">
    <w:abstractNumId w:val="2"/>
  </w:num>
  <w:num w:numId="10" w16cid:durableId="439027653">
    <w:abstractNumId w:val="5"/>
  </w:num>
  <w:num w:numId="11" w16cid:durableId="951205573">
    <w:abstractNumId w:val="10"/>
  </w:num>
  <w:num w:numId="12" w16cid:durableId="1476221803">
    <w:abstractNumId w:val="4"/>
  </w:num>
  <w:num w:numId="13" w16cid:durableId="523328968">
    <w:abstractNumId w:val="9"/>
  </w:num>
  <w:num w:numId="14" w16cid:durableId="210738787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D2F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C3C66"/>
    <w:rsid w:val="002D160C"/>
    <w:rsid w:val="002D3BDF"/>
    <w:rsid w:val="002E71FA"/>
    <w:rsid w:val="002F1615"/>
    <w:rsid w:val="003024A8"/>
    <w:rsid w:val="00307E5F"/>
    <w:rsid w:val="00312A4F"/>
    <w:rsid w:val="00335040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F3D05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0D2F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13C32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175F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BEC7B96"/>
  <w15:docId w15:val="{ED6BF7AF-1B0E-4548-A623-0AF794401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DAE1C-BEFC-4C0F-B425-428D20E15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239</Words>
  <Characters>1765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2010-01-07T08:39:00Z</cp:lastPrinted>
  <dcterms:created xsi:type="dcterms:W3CDTF">2023-09-28T07:09:00Z</dcterms:created>
  <dcterms:modified xsi:type="dcterms:W3CDTF">2023-09-28T07:23:00Z</dcterms:modified>
</cp:coreProperties>
</file>