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86353" w14:textId="218C98A2" w:rsidR="00415918" w:rsidRPr="00167C92" w:rsidRDefault="00415918">
      <w:pPr>
        <w:pStyle w:val="Tytu"/>
        <w:jc w:val="right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 xml:space="preserve">Załącznik nr </w:t>
      </w:r>
      <w:r w:rsidR="005F5183">
        <w:rPr>
          <w:rFonts w:ascii="Arial Narrow" w:hAnsi="Arial Narrow"/>
          <w:sz w:val="24"/>
        </w:rPr>
        <w:t>2</w:t>
      </w:r>
      <w:r w:rsidR="00167C92" w:rsidRPr="00167C92">
        <w:rPr>
          <w:rFonts w:ascii="Arial Narrow" w:hAnsi="Arial Narrow"/>
          <w:sz w:val="24"/>
        </w:rPr>
        <w:t xml:space="preserve"> do SWZ</w:t>
      </w:r>
    </w:p>
    <w:p w14:paraId="3257454D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590A6A8C" w14:textId="36C9465D" w:rsidR="00415918" w:rsidRPr="00167C92" w:rsidRDefault="00F675BD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AC1DFD" wp14:editId="235CB645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204850863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DCAD77" w14:textId="77777777" w:rsidR="00415918" w:rsidRDefault="00415918"/>
                          <w:p w14:paraId="3AF79D80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8620739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BBF9BC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D688DF2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F1A3F12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CF2A4A7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AC1DFD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66DCAD77" w14:textId="77777777" w:rsidR="00415918" w:rsidRDefault="00415918"/>
                    <w:p w14:paraId="3AF79D80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48620739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3BBF9BC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0D688DF2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7F1A3F12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CF2A4A7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7FA652F3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2AC9292B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023D17E3" w14:textId="77777777" w:rsidR="00415918" w:rsidRPr="00167C92" w:rsidRDefault="00415918">
      <w:pPr>
        <w:rPr>
          <w:rFonts w:ascii="Arial Narrow" w:hAnsi="Arial Narrow"/>
        </w:rPr>
      </w:pPr>
    </w:p>
    <w:p w14:paraId="7CCA1AF4" w14:textId="77777777" w:rsidR="00415918" w:rsidRPr="00167C92" w:rsidRDefault="00415918">
      <w:pPr>
        <w:rPr>
          <w:rFonts w:ascii="Arial Narrow" w:hAnsi="Arial Narrow"/>
        </w:rPr>
      </w:pPr>
    </w:p>
    <w:p w14:paraId="70790B62" w14:textId="77777777" w:rsidR="00415918" w:rsidRPr="00167C92" w:rsidRDefault="00415918">
      <w:pPr>
        <w:rPr>
          <w:rFonts w:ascii="Arial Narrow" w:hAnsi="Arial Narrow"/>
          <w:b/>
          <w:sz w:val="22"/>
        </w:rPr>
      </w:pPr>
    </w:p>
    <w:p w14:paraId="6EB6B266" w14:textId="77777777" w:rsidR="00415918" w:rsidRPr="00167C92" w:rsidRDefault="00415918">
      <w:pPr>
        <w:pStyle w:val="Nagwek2"/>
        <w:jc w:val="center"/>
        <w:rPr>
          <w:rFonts w:ascii="Arial Narrow" w:hAnsi="Arial Narrow"/>
          <w:b/>
        </w:rPr>
      </w:pPr>
      <w:r w:rsidRPr="00167C92">
        <w:rPr>
          <w:rFonts w:ascii="Arial Narrow" w:hAnsi="Arial Narrow"/>
          <w:b/>
        </w:rPr>
        <w:t>W Y K A Z   DOSTAW</w:t>
      </w:r>
    </w:p>
    <w:p w14:paraId="71E6E05F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413A9D50" w14:textId="77777777" w:rsidR="00415918" w:rsidRPr="00167C92" w:rsidRDefault="00415918">
      <w:pPr>
        <w:rPr>
          <w:rFonts w:ascii="Arial Narrow" w:hAnsi="Arial Narrow"/>
          <w:sz w:val="22"/>
        </w:rPr>
      </w:pPr>
    </w:p>
    <w:p w14:paraId="00B1E932" w14:textId="581050F5" w:rsidR="00415918" w:rsidRPr="00167C92" w:rsidRDefault="00415918">
      <w:pPr>
        <w:spacing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Składając ofertę w przetargu „</w:t>
      </w:r>
      <w:r w:rsidR="00420FC5" w:rsidRPr="00167C92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5F5183" w:rsidRPr="00167C92">
        <w:rPr>
          <w:rFonts w:ascii="Arial Narrow" w:hAnsi="Arial Narrow"/>
          <w:b/>
          <w:sz w:val="24"/>
        </w:rPr>
        <w:t>Pzp</w:t>
      </w:r>
      <w:r w:rsidR="005F5183" w:rsidRPr="00167C92">
        <w:rPr>
          <w:rFonts w:ascii="Arial Narrow" w:hAnsi="Arial Narrow"/>
          <w:sz w:val="24"/>
        </w:rPr>
        <w:t>„na</w:t>
      </w:r>
      <w:r w:rsidRPr="00167C92">
        <w:rPr>
          <w:rFonts w:ascii="Arial Narrow" w:hAnsi="Arial Narrow"/>
          <w:sz w:val="24"/>
        </w:rPr>
        <w:t> :</w:t>
      </w:r>
    </w:p>
    <w:p w14:paraId="444BE28E" w14:textId="7FE68741" w:rsidR="00415918" w:rsidRPr="00167C92" w:rsidRDefault="00420FC5">
      <w:pPr>
        <w:spacing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b/>
          <w:sz w:val="24"/>
        </w:rPr>
        <w:t>Dostawy</w:t>
      </w:r>
      <w:r w:rsidR="005F5183">
        <w:rPr>
          <w:rFonts w:ascii="Arial Narrow" w:hAnsi="Arial Narrow"/>
          <w:b/>
          <w:sz w:val="24"/>
        </w:rPr>
        <w:t xml:space="preserve"> drobnego sprzętu i</w:t>
      </w:r>
      <w:r w:rsidRPr="00167C92">
        <w:rPr>
          <w:rFonts w:ascii="Arial Narrow" w:hAnsi="Arial Narrow"/>
          <w:b/>
          <w:sz w:val="24"/>
        </w:rPr>
        <w:t xml:space="preserve"> materiałów eksploatacyjnych do aparatury medycznej</w:t>
      </w:r>
      <w:r w:rsidR="005F5183">
        <w:rPr>
          <w:rFonts w:ascii="Arial Narrow" w:hAnsi="Arial Narrow"/>
          <w:b/>
          <w:sz w:val="24"/>
        </w:rPr>
        <w:t xml:space="preserve"> na okres 24 miesięcy</w:t>
      </w:r>
    </w:p>
    <w:p w14:paraId="2E3F2EB1" w14:textId="77777777" w:rsidR="00415918" w:rsidRPr="00167C9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oświadczamy, że:</w:t>
      </w:r>
    </w:p>
    <w:p w14:paraId="48EEF7B8" w14:textId="77777777" w:rsidR="00415918" w:rsidRPr="00167C9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12A22942" w14:textId="77777777" w:rsidR="00415918" w:rsidRPr="00167C92" w:rsidRDefault="00415918">
      <w:pPr>
        <w:rPr>
          <w:rFonts w:ascii="Arial Narrow" w:hAnsi="Arial Narrow"/>
          <w:sz w:val="24"/>
        </w:rPr>
      </w:pPr>
    </w:p>
    <w:p w14:paraId="72159387" w14:textId="77777777" w:rsidR="00415918" w:rsidRPr="00167C9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67C92" w14:paraId="7F874DE2" w14:textId="77777777">
        <w:tc>
          <w:tcPr>
            <w:tcW w:w="426" w:type="dxa"/>
            <w:vAlign w:val="center"/>
          </w:tcPr>
          <w:p w14:paraId="40C997FB" w14:textId="77777777"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D84E6E" w14:textId="77777777" w:rsidR="00415918" w:rsidRPr="00167C9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5545880F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78186D5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F1E7BFB" w14:textId="77777777" w:rsidR="00415918" w:rsidRPr="00167C9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67C9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67C92" w14:paraId="0366B7B9" w14:textId="77777777">
        <w:trPr>
          <w:trHeight w:val="765"/>
        </w:trPr>
        <w:tc>
          <w:tcPr>
            <w:tcW w:w="426" w:type="dxa"/>
          </w:tcPr>
          <w:p w14:paraId="04C3C121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4D4C3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579F5A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9890DF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9EAC2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E2F0B4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DD0840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6B6172D7" w14:textId="77777777">
        <w:tc>
          <w:tcPr>
            <w:tcW w:w="426" w:type="dxa"/>
          </w:tcPr>
          <w:p w14:paraId="16A2F53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A73ED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F22867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A8E2EB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BA3235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C904416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590B44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4030BBE0" w14:textId="77777777">
        <w:tc>
          <w:tcPr>
            <w:tcW w:w="426" w:type="dxa"/>
          </w:tcPr>
          <w:p w14:paraId="147F9AE5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E65EF2C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7955CBA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8131B3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00081069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506A302F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4C76314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67C92" w14:paraId="68BD1024" w14:textId="77777777">
        <w:tc>
          <w:tcPr>
            <w:tcW w:w="426" w:type="dxa"/>
          </w:tcPr>
          <w:p w14:paraId="28A45066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42AD3298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97ACD62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725EC1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14DFE144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  <w:p w14:paraId="6BD1A12D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4213362" w14:textId="77777777" w:rsidR="00415918" w:rsidRPr="00167C9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821113E" w14:textId="77777777" w:rsidR="00415918" w:rsidRPr="00167C9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 xml:space="preserve"> dnia </w:t>
      </w:r>
      <w:r w:rsidRPr="00167C92">
        <w:rPr>
          <w:rFonts w:ascii="Arial Narrow" w:hAnsi="Arial Narrow"/>
          <w:sz w:val="24"/>
          <w:u w:val="dotted"/>
        </w:rPr>
        <w:tab/>
      </w:r>
      <w:r w:rsidRPr="00167C92">
        <w:rPr>
          <w:rFonts w:ascii="Arial Narrow" w:hAnsi="Arial Narrow"/>
          <w:sz w:val="24"/>
        </w:rPr>
        <w:tab/>
      </w:r>
      <w:r w:rsidRPr="00167C92">
        <w:rPr>
          <w:rFonts w:ascii="Arial Narrow" w:hAnsi="Arial Narrow"/>
          <w:sz w:val="24"/>
          <w:u w:val="dotted"/>
        </w:rPr>
        <w:tab/>
      </w:r>
    </w:p>
    <w:p w14:paraId="679F3B08" w14:textId="77777777" w:rsidR="00415918" w:rsidRPr="00167C92" w:rsidRDefault="00415918">
      <w:pPr>
        <w:ind w:left="5529"/>
        <w:jc w:val="center"/>
        <w:rPr>
          <w:rFonts w:ascii="Arial Narrow" w:hAnsi="Arial Narrow"/>
          <w:sz w:val="24"/>
        </w:rPr>
      </w:pPr>
      <w:r w:rsidRPr="00167C92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62A894FF" w14:textId="77777777" w:rsidR="00415918" w:rsidRPr="00167C92" w:rsidRDefault="00415918">
      <w:pPr>
        <w:rPr>
          <w:rFonts w:ascii="Arial Narrow" w:hAnsi="Arial Narrow"/>
        </w:rPr>
      </w:pPr>
    </w:p>
    <w:p w14:paraId="7868D479" w14:textId="77777777" w:rsidR="00167C92" w:rsidRPr="00167C92" w:rsidRDefault="00167C92">
      <w:pPr>
        <w:rPr>
          <w:rFonts w:ascii="Arial Narrow" w:hAnsi="Arial Narrow"/>
        </w:rPr>
      </w:pPr>
    </w:p>
    <w:sectPr w:rsidR="00167C92" w:rsidRPr="00167C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2A152" w14:textId="77777777" w:rsidR="00721D33" w:rsidRDefault="00721D33">
      <w:r>
        <w:separator/>
      </w:r>
    </w:p>
  </w:endnote>
  <w:endnote w:type="continuationSeparator" w:id="0">
    <w:p w14:paraId="494921DE" w14:textId="77777777" w:rsidR="00721D33" w:rsidRDefault="0072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3878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93EBF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2DA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469318" w14:textId="77777777" w:rsidR="00415918" w:rsidRDefault="00415918">
    <w:pPr>
      <w:pStyle w:val="Stopka"/>
      <w:tabs>
        <w:tab w:val="clear" w:pos="4536"/>
      </w:tabs>
      <w:jc w:val="center"/>
    </w:pPr>
  </w:p>
  <w:p w14:paraId="2985C14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67C9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2E1E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D0B4B5" w14:textId="77777777" w:rsidR="00415918" w:rsidRDefault="00415918">
    <w:pPr>
      <w:pStyle w:val="Stopka"/>
      <w:tabs>
        <w:tab w:val="clear" w:pos="4536"/>
      </w:tabs>
      <w:jc w:val="center"/>
    </w:pPr>
  </w:p>
  <w:p w14:paraId="2FB1452B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12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5461C" w14:textId="77777777" w:rsidR="00721D33" w:rsidRDefault="00721D33">
      <w:r>
        <w:separator/>
      </w:r>
    </w:p>
  </w:footnote>
  <w:footnote w:type="continuationSeparator" w:id="0">
    <w:p w14:paraId="179C1336" w14:textId="77777777" w:rsidR="00721D33" w:rsidRDefault="00721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24D61" w14:textId="77777777" w:rsidR="00420FC5" w:rsidRDefault="00420F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051A2" w14:textId="77777777" w:rsidR="00420FC5" w:rsidRDefault="00420F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EC9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25D"/>
    <w:rsid w:val="00167C92"/>
    <w:rsid w:val="00415918"/>
    <w:rsid w:val="00420FC5"/>
    <w:rsid w:val="005F5183"/>
    <w:rsid w:val="00721D33"/>
    <w:rsid w:val="00D16A81"/>
    <w:rsid w:val="00F675BD"/>
    <w:rsid w:val="00FE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05CB65"/>
  <w15:docId w15:val="{D7D95A71-EAEE-4A33-9C83-73530B84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2000-12-14T18:24:00Z</cp:lastPrinted>
  <dcterms:created xsi:type="dcterms:W3CDTF">2023-09-28T07:10:00Z</dcterms:created>
  <dcterms:modified xsi:type="dcterms:W3CDTF">2023-09-28T07:21:00Z</dcterms:modified>
</cp:coreProperties>
</file>