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C98E0" w14:textId="1CD3EDCB" w:rsidR="00025386" w:rsidRPr="00A72D9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72D9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960DD">
        <w:rPr>
          <w:rFonts w:ascii="Arial Narrow" w:hAnsi="Arial Narrow" w:cs="Arial"/>
          <w:bCs/>
          <w:i w:val="0"/>
          <w:szCs w:val="24"/>
        </w:rPr>
        <w:t>3</w:t>
      </w:r>
      <w:r w:rsidR="007666D6" w:rsidRPr="00A72D9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3019247" w14:textId="77777777" w:rsidR="00B62AD0" w:rsidRPr="00A72D92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72D92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14:paraId="1E55A3E2" w14:textId="77777777" w:rsidR="00B62AD0" w:rsidRPr="00A72D9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14:paraId="567CD2C4" w14:textId="77777777" w:rsidR="00B62AD0" w:rsidRPr="00A72D9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14:paraId="0DAE95DA" w14:textId="77777777" w:rsidR="00B62AD0" w:rsidRPr="00A72D9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14:paraId="7DB78E34" w14:textId="77777777" w:rsidR="00B62AD0" w:rsidRPr="00A72D9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72D92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14:paraId="05D76212" w14:textId="77777777" w:rsidR="00B62AD0" w:rsidRPr="00A72D92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72D9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32DA05B6" w14:textId="77777777" w:rsidR="00B62AD0" w:rsidRPr="00A72D92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</w:t>
      </w:r>
      <w:r w:rsidR="00071D4C" w:rsidRPr="00A72D92">
        <w:rPr>
          <w:rFonts w:ascii="Arial Narrow" w:hAnsi="Arial Narrow" w:cs="Arial"/>
        </w:rPr>
        <w:t>…………………………………………………………....</w:t>
      </w:r>
      <w:r w:rsidRPr="00A72D92">
        <w:rPr>
          <w:rFonts w:ascii="Arial Narrow" w:hAnsi="Arial Narrow" w:cs="Arial"/>
        </w:rPr>
        <w:t>…</w:t>
      </w:r>
    </w:p>
    <w:p w14:paraId="7119E14B" w14:textId="77777777" w:rsidR="00B62AD0" w:rsidRPr="00A72D92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A72D92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72D92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72D92" w14:paraId="3492BDE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E4F3B5" w14:textId="77777777" w:rsidR="00053927" w:rsidRPr="00A72D9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72D9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2662B2A" w14:textId="77777777" w:rsidR="00053927" w:rsidRPr="00A72D9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72D92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72D9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72D92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C8B2F7C" w14:textId="77777777" w:rsidR="0071340C" w:rsidRPr="00A72D9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72D9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72D9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A4623" w:rsidRPr="00A72D92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14:paraId="02A9A495" w14:textId="6B215119" w:rsidR="0071340C" w:rsidRPr="00A72D92" w:rsidRDefault="00FA462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</w:t>
      </w:r>
      <w:r w:rsidR="008960DD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drobnego sprzętu i</w:t>
      </w:r>
      <w:r w:rsidRPr="00A72D92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materiałów eksploatacyjnych do aparatury medycznej</w:t>
      </w:r>
      <w:r w:rsidR="008960DD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na okres 24 miesięcy</w:t>
      </w:r>
    </w:p>
    <w:p w14:paraId="411B9769" w14:textId="0DBF3E21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960DD">
        <w:rPr>
          <w:rFonts w:ascii="Arial Narrow" w:eastAsia="Times New Roman" w:hAnsi="Arial Narrow" w:cs="Arial"/>
          <w:b/>
          <w:sz w:val="24"/>
          <w:szCs w:val="24"/>
          <w:lang w:eastAsia="pl-PL"/>
        </w:rPr>
        <w:t>115</w:t>
      </w:r>
      <w:r w:rsidR="00FA4623" w:rsidRPr="00A72D92">
        <w:rPr>
          <w:rFonts w:ascii="Arial Narrow" w:eastAsia="Times New Roman" w:hAnsi="Arial Narrow" w:cs="Arial"/>
          <w:b/>
          <w:sz w:val="24"/>
          <w:szCs w:val="24"/>
          <w:lang w:eastAsia="pl-PL"/>
        </w:rPr>
        <w:t>/2023</w:t>
      </w:r>
    </w:p>
    <w:p w14:paraId="5A8C6239" w14:textId="77777777" w:rsidR="00DC652A" w:rsidRPr="00A72D9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6A115B3" w14:textId="77777777" w:rsidR="00DC652A" w:rsidRPr="00A72D9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CCA4A91" w14:textId="77777777" w:rsidR="0071340C" w:rsidRPr="00A72D9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14:paraId="779B9502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6B06324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7D827D4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A7CE25C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14:paraId="44049DF1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02BFB13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24BB72F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DBF5128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F992D8B" w14:textId="77777777" w:rsidR="00DC652A" w:rsidRPr="00A72D9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275084F" w14:textId="77777777" w:rsidR="00DC652A" w:rsidRPr="00A72D9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ECC9E3C" w14:textId="77777777" w:rsidR="0093388F" w:rsidRPr="00A72D9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ADF2DFA" w14:textId="77777777" w:rsidR="0093388F" w:rsidRPr="00A72D9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EF3A2EA" w14:textId="77777777" w:rsidR="0093388F" w:rsidRPr="00A72D9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3BDD5B4" w14:textId="77777777" w:rsidR="00CB29AC" w:rsidRPr="00A72D9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4BC4D68" w14:textId="77777777" w:rsidR="00CB29AC" w:rsidRPr="00A72D9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6F261BA" w14:textId="77777777" w:rsidR="00830970" w:rsidRPr="00A72D9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72D9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B9BF955" w14:textId="77777777" w:rsidR="00E27ABB" w:rsidRPr="00A72D9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4789"/>
      </w:tblGrid>
      <w:tr w:rsidR="00053927" w:rsidRPr="00A72D92" w14:paraId="71ABCEE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9B906C6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6A45AC0D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0DE64B90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56ED88CF" w14:textId="77777777" w:rsidR="00053927" w:rsidRPr="00A72D9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1A6618F" w14:textId="77777777" w:rsidR="00053927" w:rsidRPr="00A72D9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6F9AE87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03A92306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0AB15694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5053247C" w14:textId="77777777" w:rsidR="00053927" w:rsidRPr="00A72D9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0AB9625" w14:textId="77777777" w:rsidR="00053927" w:rsidRPr="00A72D9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672D3601" w14:textId="77777777" w:rsidR="00E27ABB" w:rsidRPr="00A72D9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72D9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5F8B1" w14:textId="77777777" w:rsidR="00105769" w:rsidRDefault="00105769" w:rsidP="00025386">
      <w:pPr>
        <w:spacing w:after="0" w:line="240" w:lineRule="auto"/>
      </w:pPr>
      <w:r>
        <w:separator/>
      </w:r>
    </w:p>
  </w:endnote>
  <w:endnote w:type="continuationSeparator" w:id="0">
    <w:p w14:paraId="5B4CB517" w14:textId="77777777" w:rsidR="00105769" w:rsidRDefault="001057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E8268" w14:textId="77777777" w:rsidR="00FA4623" w:rsidRDefault="00FA46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7231" w14:textId="21C1FB0F" w:rsidR="00025386" w:rsidRDefault="0038105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08F3AE" wp14:editId="7651233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C78839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9F2C10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4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4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0E413B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EE625" w14:textId="77777777" w:rsidR="00FA4623" w:rsidRDefault="00FA46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4FFD7" w14:textId="77777777" w:rsidR="00105769" w:rsidRDefault="00105769" w:rsidP="00025386">
      <w:pPr>
        <w:spacing w:after="0" w:line="240" w:lineRule="auto"/>
      </w:pPr>
      <w:r>
        <w:separator/>
      </w:r>
    </w:p>
  </w:footnote>
  <w:footnote w:type="continuationSeparator" w:id="0">
    <w:p w14:paraId="5FF549D3" w14:textId="77777777" w:rsidR="00105769" w:rsidRDefault="001057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154C" w14:textId="77777777" w:rsidR="00FA4623" w:rsidRDefault="00FA4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0F6B3" w14:textId="77777777" w:rsidR="00FA4623" w:rsidRDefault="00FA4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BAFD" w14:textId="77777777" w:rsidR="00FA4623" w:rsidRDefault="00FA46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007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A43"/>
    <w:rsid w:val="00025386"/>
    <w:rsid w:val="000423B9"/>
    <w:rsid w:val="00053927"/>
    <w:rsid w:val="00066C44"/>
    <w:rsid w:val="00071D4C"/>
    <w:rsid w:val="00084786"/>
    <w:rsid w:val="00105769"/>
    <w:rsid w:val="0016158F"/>
    <w:rsid w:val="001B0646"/>
    <w:rsid w:val="001C2314"/>
    <w:rsid w:val="00213980"/>
    <w:rsid w:val="00381059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914CF"/>
    <w:rsid w:val="008960DD"/>
    <w:rsid w:val="008B797E"/>
    <w:rsid w:val="008F2498"/>
    <w:rsid w:val="0093388F"/>
    <w:rsid w:val="009A4A43"/>
    <w:rsid w:val="00A56A6F"/>
    <w:rsid w:val="00A72D92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462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84B3D"/>
  <w15:docId w15:val="{ED6BF7AF-1B0E-4548-A623-0AF79440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2023-07-13T12:14:00Z</cp:lastPrinted>
  <dcterms:created xsi:type="dcterms:W3CDTF">2023-09-28T07:08:00Z</dcterms:created>
  <dcterms:modified xsi:type="dcterms:W3CDTF">2023-09-28T07:22:00Z</dcterms:modified>
</cp:coreProperties>
</file>