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668A0" w:rsidRPr="007668A0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668A0" w:rsidRPr="007668A0">
        <w:rPr>
          <w:b/>
          <w:sz w:val="22"/>
          <w:szCs w:val="22"/>
        </w:rPr>
        <w:t>NZ/56/D/P/L/2023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8A0" w:rsidRPr="00110593" w:rsidTr="00903E36">
        <w:tc>
          <w:tcPr>
            <w:tcW w:w="9104" w:type="dxa"/>
            <w:shd w:val="clear" w:color="auto" w:fill="D9D9D9"/>
          </w:tcPr>
          <w:p w:rsidR="007668A0" w:rsidRPr="00110593" w:rsidRDefault="007668A0" w:rsidP="00903E3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668A0" w:rsidRPr="00110593" w:rsidRDefault="007668A0" w:rsidP="00903E3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AB5817">
              <w:t>(</w:t>
            </w:r>
            <w:proofErr w:type="spellStart"/>
            <w:r w:rsidR="00AB5817">
              <w:t>t.j</w:t>
            </w:r>
            <w:proofErr w:type="spellEnd"/>
            <w:r w:rsidR="00AB5817">
              <w:t>. Dz. U. z 2023r. poz. 16</w:t>
            </w:r>
            <w:r w:rsidRPr="007668A0">
              <w:t>0</w:t>
            </w:r>
            <w:r w:rsidR="00AB5817">
              <w:t>5</w:t>
            </w:r>
            <w:bookmarkStart w:id="0" w:name="_GoBack"/>
            <w:bookmarkEnd w:id="0"/>
            <w:r w:rsidRPr="007668A0">
              <w:t>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668A0" w:rsidRPr="0043102D" w:rsidRDefault="007668A0" w:rsidP="00903E3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668A0" w:rsidRPr="00110593" w:rsidRDefault="007668A0" w:rsidP="00903E3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668A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668A0">
        <w:rPr>
          <w:b/>
          <w:sz w:val="22"/>
          <w:szCs w:val="22"/>
        </w:rPr>
        <w:t>Dostawy płynów infuzyjnych ujęte w 2 zadaniach asortymentowych dla zaopatrzenia Apteki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F25" w:rsidRDefault="00901F25">
      <w:r>
        <w:separator/>
      </w:r>
    </w:p>
  </w:endnote>
  <w:endnote w:type="continuationSeparator" w:id="0">
    <w:p w:rsidR="00901F25" w:rsidRDefault="00901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58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58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F25" w:rsidRDefault="00901F25">
      <w:r>
        <w:separator/>
      </w:r>
    </w:p>
  </w:footnote>
  <w:footnote w:type="continuationSeparator" w:id="0">
    <w:p w:rsidR="00901F25" w:rsidRDefault="00901F2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F25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68A0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1F25"/>
    <w:rsid w:val="00952336"/>
    <w:rsid w:val="009A21D7"/>
    <w:rsid w:val="009A4A2C"/>
    <w:rsid w:val="009A4CD3"/>
    <w:rsid w:val="00A24942"/>
    <w:rsid w:val="00A311C9"/>
    <w:rsid w:val="00A46EFE"/>
    <w:rsid w:val="00A807A7"/>
    <w:rsid w:val="00AB581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9B4170-2709-40AF-B829-7CFF4FEC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5E676-4486-4884-8627-B554A4614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2010-01-07T08:39:00Z</cp:lastPrinted>
  <dcterms:created xsi:type="dcterms:W3CDTF">2023-10-02T08:06:00Z</dcterms:created>
  <dcterms:modified xsi:type="dcterms:W3CDTF">2023-10-02T08:07:00Z</dcterms:modified>
</cp:coreProperties>
</file>