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722A9" w:rsidRPr="001722A9">
        <w:rPr>
          <w:rFonts w:ascii="Tahoma" w:hAnsi="Tahoma" w:cs="Tahoma"/>
          <w:bCs/>
          <w:sz w:val="20"/>
        </w:rPr>
        <w:t>NZ/56/D/P/L/2023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722A9" w:rsidRPr="001722A9">
        <w:rPr>
          <w:rFonts w:ascii="Tahoma" w:hAnsi="Tahoma" w:cs="Tahoma"/>
          <w:b/>
          <w:bCs/>
          <w:sz w:val="18"/>
        </w:rPr>
        <w:t>Dostawy płynów infuzyjnych ujęte w 2 zadaniach asortymentowych dla zaopatrzenia Apteki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1722A9" w:rsidTr="00903E36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A9" w:rsidRDefault="001722A9" w:rsidP="00903E36">
            <w:pPr>
              <w:pStyle w:val="Tekstpodstawowy"/>
              <w:jc w:val="right"/>
              <w:rPr>
                <w:b/>
              </w:rPr>
            </w:pPr>
            <w:r w:rsidRPr="001722A9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A9" w:rsidRDefault="001722A9" w:rsidP="00903E36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1722A9">
              <w:t xml:space="preserve">0,5% </w:t>
            </w:r>
            <w:proofErr w:type="spellStart"/>
            <w:r w:rsidRPr="001722A9">
              <w:t>Metronidazol</w:t>
            </w:r>
            <w:proofErr w:type="spellEnd"/>
            <w:r w:rsidRPr="001722A9">
              <w:t xml:space="preserve"> 100 ml</w:t>
            </w:r>
            <w:r>
              <w:t xml:space="preserve"> </w:t>
            </w:r>
          </w:p>
          <w:p w:rsidR="001722A9" w:rsidRDefault="001722A9" w:rsidP="00903E3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1722A9" w:rsidRDefault="001722A9" w:rsidP="00903E3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1722A9" w:rsidRDefault="001722A9" w:rsidP="00903E3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1722A9" w:rsidTr="00903E36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A9" w:rsidRDefault="001722A9" w:rsidP="00903E36">
            <w:pPr>
              <w:pStyle w:val="Tekstpodstawowy"/>
              <w:jc w:val="right"/>
              <w:rPr>
                <w:b/>
              </w:rPr>
            </w:pPr>
            <w:r w:rsidRPr="001722A9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2A9" w:rsidRDefault="001722A9" w:rsidP="00903E36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1722A9">
              <w:t>Płyny infuzyjne</w:t>
            </w:r>
            <w:r>
              <w:t xml:space="preserve"> </w:t>
            </w:r>
          </w:p>
          <w:p w:rsidR="001722A9" w:rsidRDefault="001722A9" w:rsidP="00903E3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1722A9" w:rsidRDefault="001722A9" w:rsidP="00903E3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1722A9" w:rsidRDefault="001722A9" w:rsidP="00903E3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  <w:bookmarkStart w:id="0" w:name="_GoBack"/>
      <w:bookmarkEnd w:id="0"/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15B" w:rsidRDefault="00B0515B">
      <w:r>
        <w:separator/>
      </w:r>
    </w:p>
  </w:endnote>
  <w:endnote w:type="continuationSeparator" w:id="0">
    <w:p w:rsidR="00B0515B" w:rsidRDefault="00B05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A9" w:rsidRDefault="001722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A9" w:rsidRDefault="001722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15B" w:rsidRDefault="00B0515B">
      <w:r>
        <w:separator/>
      </w:r>
    </w:p>
  </w:footnote>
  <w:footnote w:type="continuationSeparator" w:id="0">
    <w:p w:rsidR="00B0515B" w:rsidRDefault="00B051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A9" w:rsidRDefault="001722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A9" w:rsidRDefault="001722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515B"/>
    <w:rsid w:val="00020F7D"/>
    <w:rsid w:val="000867FD"/>
    <w:rsid w:val="000D4867"/>
    <w:rsid w:val="00101BF2"/>
    <w:rsid w:val="00156BE1"/>
    <w:rsid w:val="001722A9"/>
    <w:rsid w:val="00203C73"/>
    <w:rsid w:val="002346CB"/>
    <w:rsid w:val="002827B1"/>
    <w:rsid w:val="003B5AB4"/>
    <w:rsid w:val="003F5AA9"/>
    <w:rsid w:val="00446A72"/>
    <w:rsid w:val="00460999"/>
    <w:rsid w:val="00606FAB"/>
    <w:rsid w:val="00741AC8"/>
    <w:rsid w:val="009200B1"/>
    <w:rsid w:val="009C19AD"/>
    <w:rsid w:val="00A02D66"/>
    <w:rsid w:val="00B0515B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F0F13-84B5-4FCA-98E7-2C2457CD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615</Words>
  <Characters>7448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3</cp:revision>
  <cp:lastPrinted>2001-01-24T12:21:00Z</cp:lastPrinted>
  <dcterms:created xsi:type="dcterms:W3CDTF">2023-10-02T08:10:00Z</dcterms:created>
  <dcterms:modified xsi:type="dcterms:W3CDTF">2023-10-02T08:11:00Z</dcterms:modified>
</cp:coreProperties>
</file>