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F95D7" w14:textId="77777777" w:rsidR="00D665F5" w:rsidRPr="001262E4" w:rsidRDefault="00325B4F" w:rsidP="00D665F5">
      <w:pPr>
        <w:spacing w:after="240"/>
        <w:jc w:val="right"/>
        <w:rPr>
          <w:sz w:val="24"/>
          <w:szCs w:val="24"/>
        </w:rPr>
      </w:pPr>
      <w:r w:rsidRPr="001262E4">
        <w:rPr>
          <w:sz w:val="24"/>
          <w:szCs w:val="24"/>
        </w:rPr>
        <w:t>Poznań</w:t>
      </w:r>
      <w:r w:rsidR="00D665F5" w:rsidRPr="001262E4">
        <w:rPr>
          <w:sz w:val="24"/>
          <w:szCs w:val="24"/>
        </w:rPr>
        <w:t xml:space="preserve"> dnia: </w:t>
      </w:r>
      <w:r w:rsidRPr="001262E4">
        <w:rPr>
          <w:sz w:val="24"/>
          <w:szCs w:val="24"/>
        </w:rPr>
        <w:t>2023-10-04</w:t>
      </w:r>
    </w:p>
    <w:p w14:paraId="1EBA388D" w14:textId="77777777" w:rsidR="00325B4F" w:rsidRPr="001262E4" w:rsidRDefault="00325B4F" w:rsidP="00577BC6">
      <w:pPr>
        <w:spacing w:after="40"/>
        <w:rPr>
          <w:b/>
          <w:bCs/>
          <w:sz w:val="24"/>
          <w:szCs w:val="24"/>
        </w:rPr>
      </w:pPr>
      <w:r w:rsidRPr="001262E4">
        <w:rPr>
          <w:b/>
          <w:bCs/>
          <w:sz w:val="24"/>
          <w:szCs w:val="24"/>
        </w:rPr>
        <w:t>Szpital Wojewódzki w Poznaniu</w:t>
      </w:r>
    </w:p>
    <w:p w14:paraId="69184B7E" w14:textId="77777777" w:rsidR="00D665F5" w:rsidRPr="001262E4" w:rsidRDefault="00325B4F" w:rsidP="00577BC6">
      <w:pPr>
        <w:spacing w:after="40"/>
        <w:rPr>
          <w:b/>
          <w:bCs/>
          <w:sz w:val="24"/>
          <w:szCs w:val="24"/>
        </w:rPr>
      </w:pPr>
      <w:r w:rsidRPr="001262E4">
        <w:rPr>
          <w:b/>
          <w:bCs/>
          <w:sz w:val="24"/>
          <w:szCs w:val="24"/>
        </w:rPr>
        <w:t>Dział Zamówień Publicznych</w:t>
      </w:r>
    </w:p>
    <w:p w14:paraId="64150B8B" w14:textId="77777777" w:rsidR="00D665F5" w:rsidRPr="001262E4" w:rsidRDefault="00325B4F" w:rsidP="00D665F5">
      <w:pPr>
        <w:rPr>
          <w:sz w:val="24"/>
          <w:szCs w:val="24"/>
        </w:rPr>
      </w:pPr>
      <w:r w:rsidRPr="001262E4">
        <w:rPr>
          <w:sz w:val="24"/>
          <w:szCs w:val="24"/>
        </w:rPr>
        <w:t>Juraszów</w:t>
      </w:r>
      <w:r w:rsidR="00D665F5" w:rsidRPr="001262E4">
        <w:rPr>
          <w:sz w:val="24"/>
          <w:szCs w:val="24"/>
        </w:rPr>
        <w:t xml:space="preserve"> </w:t>
      </w:r>
      <w:r w:rsidRPr="001262E4">
        <w:rPr>
          <w:sz w:val="24"/>
          <w:szCs w:val="24"/>
        </w:rPr>
        <w:t>7/19</w:t>
      </w:r>
    </w:p>
    <w:p w14:paraId="1668CD7B" w14:textId="77777777" w:rsidR="00D665F5" w:rsidRPr="001262E4" w:rsidRDefault="00325B4F" w:rsidP="00D665F5">
      <w:pPr>
        <w:rPr>
          <w:sz w:val="24"/>
          <w:szCs w:val="24"/>
        </w:rPr>
      </w:pPr>
      <w:r w:rsidRPr="001262E4">
        <w:rPr>
          <w:sz w:val="24"/>
          <w:szCs w:val="24"/>
        </w:rPr>
        <w:t>60-479</w:t>
      </w:r>
      <w:r w:rsidR="00D665F5" w:rsidRPr="001262E4">
        <w:rPr>
          <w:sz w:val="24"/>
          <w:szCs w:val="24"/>
        </w:rPr>
        <w:t xml:space="preserve"> </w:t>
      </w:r>
      <w:r w:rsidRPr="001262E4">
        <w:rPr>
          <w:sz w:val="24"/>
          <w:szCs w:val="24"/>
        </w:rPr>
        <w:t>Poznań</w:t>
      </w:r>
    </w:p>
    <w:p w14:paraId="0AD05537" w14:textId="77777777" w:rsidR="00D665F5" w:rsidRPr="001262E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561CB8F" w14:textId="77777777" w:rsidR="00A80738" w:rsidRPr="001262E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262E4">
        <w:rPr>
          <w:sz w:val="24"/>
          <w:szCs w:val="24"/>
        </w:rPr>
        <w:t>Znak sprawy:</w:t>
      </w:r>
      <w:r w:rsidRPr="001262E4">
        <w:rPr>
          <w:b/>
          <w:sz w:val="24"/>
          <w:szCs w:val="24"/>
        </w:rPr>
        <w:t xml:space="preserve"> </w:t>
      </w:r>
      <w:r w:rsidR="00325B4F" w:rsidRPr="001262E4">
        <w:rPr>
          <w:b/>
          <w:sz w:val="24"/>
          <w:szCs w:val="24"/>
        </w:rPr>
        <w:t>SZW/DZP/108/2023</w:t>
      </w:r>
      <w:r w:rsidR="00A80738" w:rsidRPr="001262E4">
        <w:rPr>
          <w:sz w:val="24"/>
          <w:szCs w:val="24"/>
        </w:rPr>
        <w:tab/>
        <w:t xml:space="preserve"> </w:t>
      </w:r>
    </w:p>
    <w:p w14:paraId="43CB3013" w14:textId="77777777" w:rsidR="00A80738" w:rsidRPr="001262E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001DF2" w14:textId="77777777" w:rsidR="00A80738" w:rsidRPr="001262E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89ACF9" w14:textId="77777777" w:rsidR="00A80738" w:rsidRPr="001262E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BDA10D" w14:textId="77777777" w:rsidR="00A80738" w:rsidRPr="001262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262E4">
        <w:rPr>
          <w:b/>
          <w:spacing w:val="20"/>
          <w:sz w:val="28"/>
        </w:rPr>
        <w:t>INFORMACJA Z OTWARCIA OFERT</w:t>
      </w:r>
    </w:p>
    <w:p w14:paraId="21D84C56" w14:textId="77777777" w:rsidR="00A80738" w:rsidRPr="001262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F54634" w14:textId="1E5E2631" w:rsidR="00C659E2" w:rsidRPr="001262E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262E4">
        <w:rPr>
          <w:bCs/>
          <w:sz w:val="24"/>
          <w:szCs w:val="24"/>
        </w:rPr>
        <w:t xml:space="preserve">Dotyczy </w:t>
      </w:r>
      <w:r w:rsidRPr="001262E4">
        <w:rPr>
          <w:sz w:val="24"/>
          <w:szCs w:val="24"/>
        </w:rPr>
        <w:t xml:space="preserve">postępowania o udzielenie zamówienia publicznego prowadzonego w trybie </w:t>
      </w:r>
      <w:r w:rsidR="00325B4F" w:rsidRPr="001262E4">
        <w:rPr>
          <w:sz w:val="24"/>
          <w:szCs w:val="24"/>
        </w:rPr>
        <w:t>podstawowy</w:t>
      </w:r>
      <w:r w:rsidR="001262E4">
        <w:rPr>
          <w:sz w:val="24"/>
          <w:szCs w:val="24"/>
        </w:rPr>
        <w:t>m</w:t>
      </w:r>
      <w:r w:rsidR="00325B4F" w:rsidRPr="001262E4">
        <w:rPr>
          <w:sz w:val="24"/>
          <w:szCs w:val="24"/>
        </w:rPr>
        <w:t xml:space="preserve"> bez negocjacji - art. 275 pkt. 1 ustawy Pzp</w:t>
      </w:r>
      <w:r w:rsidRPr="001262E4">
        <w:rPr>
          <w:sz w:val="24"/>
          <w:szCs w:val="24"/>
        </w:rPr>
        <w:t xml:space="preserve"> na: </w:t>
      </w:r>
    </w:p>
    <w:p w14:paraId="3992ECE4" w14:textId="77777777" w:rsidR="00A80738" w:rsidRPr="001262E4" w:rsidRDefault="00325B4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262E4">
        <w:rPr>
          <w:b/>
          <w:szCs w:val="24"/>
        </w:rPr>
        <w:t>Podniesienie poziomu cyberbezpieczeństwa poprzez podniesienie wersji oprogramowania antywirusowego o funkcjonalność EDR</w:t>
      </w:r>
    </w:p>
    <w:p w14:paraId="5496C2EB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262E4">
        <w:rPr>
          <w:sz w:val="24"/>
          <w:szCs w:val="24"/>
        </w:rPr>
        <w:t>Zamawiający, działając na podstawie art. 22</w:t>
      </w:r>
      <w:r w:rsidR="00601802" w:rsidRPr="001262E4">
        <w:rPr>
          <w:sz w:val="24"/>
          <w:szCs w:val="24"/>
        </w:rPr>
        <w:t>2</w:t>
      </w:r>
      <w:r w:rsidRPr="001262E4">
        <w:rPr>
          <w:sz w:val="24"/>
          <w:szCs w:val="24"/>
        </w:rPr>
        <w:t xml:space="preserve"> ust. 5 </w:t>
      </w:r>
      <w:r w:rsidRPr="001262E4">
        <w:rPr>
          <w:bCs/>
          <w:sz w:val="24"/>
          <w:szCs w:val="24"/>
        </w:rPr>
        <w:t>ustawy z dnia 11 września 2019 r. Prawo zamówień publicznych</w:t>
      </w:r>
      <w:r w:rsidRPr="001262E4">
        <w:rPr>
          <w:sz w:val="24"/>
          <w:szCs w:val="24"/>
        </w:rPr>
        <w:t xml:space="preserve"> </w:t>
      </w:r>
      <w:r w:rsidR="00325B4F" w:rsidRPr="001262E4">
        <w:rPr>
          <w:sz w:val="24"/>
          <w:szCs w:val="24"/>
        </w:rPr>
        <w:t>(t.j. Dz. U. z 2022r. poz. 1710)</w:t>
      </w:r>
      <w:r w:rsidR="00490DC0" w:rsidRPr="001262E4">
        <w:rPr>
          <w:sz w:val="24"/>
          <w:szCs w:val="24"/>
        </w:rPr>
        <w:t xml:space="preserve"> </w:t>
      </w:r>
      <w:r w:rsidRPr="001262E4">
        <w:rPr>
          <w:sz w:val="24"/>
          <w:szCs w:val="24"/>
        </w:rPr>
        <w:t>udostępnia</w:t>
      </w:r>
      <w:r w:rsidR="00F95C33" w:rsidRPr="001262E4">
        <w:rPr>
          <w:sz w:val="24"/>
          <w:szCs w:val="24"/>
        </w:rPr>
        <w:t xml:space="preserve"> </w:t>
      </w:r>
      <w:r w:rsidR="004C7E9B" w:rsidRPr="001262E4">
        <w:rPr>
          <w:sz w:val="24"/>
          <w:szCs w:val="24"/>
        </w:rPr>
        <w:t>informacj</w:t>
      </w:r>
      <w:r w:rsidR="00577BC6" w:rsidRPr="001262E4">
        <w:rPr>
          <w:sz w:val="24"/>
          <w:szCs w:val="24"/>
        </w:rPr>
        <w:t>ę</w:t>
      </w:r>
      <w:r w:rsidR="00035488" w:rsidRPr="001262E4">
        <w:rPr>
          <w:sz w:val="24"/>
          <w:szCs w:val="24"/>
        </w:rPr>
        <w:t xml:space="preserve"> z otwarcia ofert</w:t>
      </w:r>
      <w:r w:rsidR="00577BC6" w:rsidRPr="001262E4">
        <w:rPr>
          <w:sz w:val="24"/>
          <w:szCs w:val="24"/>
        </w:rPr>
        <w:t>.</w:t>
      </w:r>
    </w:p>
    <w:p w14:paraId="0F1325BB" w14:textId="77777777" w:rsidR="001262E4" w:rsidRPr="001262E4" w:rsidRDefault="001262E4" w:rsidP="001262E4">
      <w:pPr>
        <w:spacing w:before="120" w:line="276" w:lineRule="auto"/>
        <w:jc w:val="both"/>
        <w:rPr>
          <w:sz w:val="24"/>
          <w:szCs w:val="24"/>
        </w:rPr>
      </w:pPr>
      <w:r w:rsidRPr="001262E4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C9B20E4" w14:textId="60F975DC" w:rsidR="001262E4" w:rsidRPr="001262E4" w:rsidRDefault="001262E4" w:rsidP="001262E4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i/>
          <w:iCs/>
          <w:sz w:val="24"/>
          <w:szCs w:val="24"/>
        </w:rPr>
      </w:pPr>
      <w:r w:rsidRPr="001262E4">
        <w:rPr>
          <w:i/>
          <w:iCs/>
          <w:sz w:val="24"/>
          <w:szCs w:val="24"/>
        </w:rPr>
        <w:t>84 250,00 zł brutto</w:t>
      </w:r>
    </w:p>
    <w:p w14:paraId="36C084EB" w14:textId="77777777" w:rsidR="00A80738" w:rsidRPr="001262E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262E4">
        <w:rPr>
          <w:sz w:val="24"/>
          <w:szCs w:val="24"/>
        </w:rPr>
        <w:t>Podczas otwarcia ofert, mającego miejsce</w:t>
      </w:r>
      <w:r w:rsidR="00FF4AB1" w:rsidRPr="001262E4">
        <w:rPr>
          <w:sz w:val="24"/>
          <w:szCs w:val="24"/>
        </w:rPr>
        <w:t xml:space="preserve"> w dniu </w:t>
      </w:r>
      <w:r w:rsidR="00325B4F" w:rsidRPr="001262E4">
        <w:rPr>
          <w:sz w:val="24"/>
          <w:szCs w:val="24"/>
        </w:rPr>
        <w:t>04/10/2023</w:t>
      </w:r>
      <w:r w:rsidR="00FF4AB1" w:rsidRPr="001262E4">
        <w:rPr>
          <w:sz w:val="24"/>
          <w:szCs w:val="24"/>
        </w:rPr>
        <w:t xml:space="preserve"> o godz. </w:t>
      </w:r>
      <w:r w:rsidR="00325B4F" w:rsidRPr="001262E4">
        <w:rPr>
          <w:sz w:val="24"/>
          <w:szCs w:val="24"/>
        </w:rPr>
        <w:t>11:00</w:t>
      </w:r>
      <w:r w:rsidRPr="001262E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262E4" w14:paraId="308204CA" w14:textId="77777777" w:rsidTr="003F57CD">
        <w:tc>
          <w:tcPr>
            <w:tcW w:w="993" w:type="dxa"/>
            <w:shd w:val="clear" w:color="auto" w:fill="auto"/>
            <w:vAlign w:val="center"/>
          </w:tcPr>
          <w:p w14:paraId="12B7F328" w14:textId="77777777" w:rsidR="00D665F5" w:rsidRPr="001262E4" w:rsidRDefault="00D665F5" w:rsidP="003F57CD">
            <w:pPr>
              <w:spacing w:before="120" w:after="120"/>
              <w:jc w:val="center"/>
            </w:pPr>
            <w:r w:rsidRPr="001262E4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F7F975" w14:textId="77777777" w:rsidR="00D665F5" w:rsidRPr="001262E4" w:rsidRDefault="00D665F5" w:rsidP="003F57CD">
            <w:pPr>
              <w:spacing w:before="120" w:after="120"/>
              <w:jc w:val="center"/>
            </w:pPr>
            <w:r w:rsidRPr="001262E4">
              <w:t>Nazwa</w:t>
            </w:r>
            <w:r w:rsidR="003F57CD" w:rsidRPr="001262E4">
              <w:t xml:space="preserve"> </w:t>
            </w:r>
            <w:r w:rsidRPr="001262E4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29D2A0" w14:textId="77777777" w:rsidR="00D665F5" w:rsidRPr="001262E4" w:rsidRDefault="00D665F5" w:rsidP="003F57CD">
            <w:pPr>
              <w:spacing w:before="120" w:after="120"/>
              <w:jc w:val="center"/>
            </w:pPr>
            <w:r w:rsidRPr="001262E4">
              <w:t>Cena oferty</w:t>
            </w:r>
          </w:p>
        </w:tc>
      </w:tr>
      <w:tr w:rsidR="00325B4F" w:rsidRPr="001262E4" w14:paraId="7AF77177" w14:textId="77777777" w:rsidTr="0076005F">
        <w:tc>
          <w:tcPr>
            <w:tcW w:w="993" w:type="dxa"/>
            <w:shd w:val="clear" w:color="auto" w:fill="auto"/>
            <w:vAlign w:val="center"/>
          </w:tcPr>
          <w:p w14:paraId="06FE89DC" w14:textId="77777777" w:rsidR="00325B4F" w:rsidRPr="001262E4" w:rsidRDefault="00325B4F" w:rsidP="0076005F">
            <w:pPr>
              <w:spacing w:before="80" w:after="80"/>
              <w:jc w:val="center"/>
            </w:pPr>
            <w:r w:rsidRPr="001262E4">
              <w:t>1</w:t>
            </w:r>
          </w:p>
        </w:tc>
        <w:tc>
          <w:tcPr>
            <w:tcW w:w="5244" w:type="dxa"/>
            <w:shd w:val="clear" w:color="auto" w:fill="auto"/>
          </w:tcPr>
          <w:p w14:paraId="6DFB738B" w14:textId="77777777" w:rsidR="00325B4F" w:rsidRPr="001262E4" w:rsidRDefault="00325B4F" w:rsidP="0076005F">
            <w:pPr>
              <w:spacing w:before="80"/>
            </w:pPr>
            <w:r w:rsidRPr="001262E4">
              <w:t>Antywirus.com Jolanta Pilarz-Markowska</w:t>
            </w:r>
          </w:p>
          <w:p w14:paraId="628C854B" w14:textId="1CEBDEC0" w:rsidR="00325B4F" w:rsidRPr="001262E4" w:rsidRDefault="00325B4F" w:rsidP="0076005F">
            <w:r w:rsidRPr="001262E4">
              <w:t xml:space="preserve">ul. Armii Krajowej 23/13 </w:t>
            </w:r>
          </w:p>
          <w:p w14:paraId="43E27A5E" w14:textId="77777777" w:rsidR="00325B4F" w:rsidRPr="001262E4" w:rsidRDefault="00325B4F" w:rsidP="0076005F">
            <w:pPr>
              <w:spacing w:after="80"/>
              <w:jc w:val="both"/>
            </w:pPr>
            <w:r w:rsidRPr="001262E4">
              <w:t>81-366 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7D461B" w14:textId="77777777" w:rsidR="00325B4F" w:rsidRPr="001262E4" w:rsidRDefault="00325B4F" w:rsidP="0076005F">
            <w:pPr>
              <w:spacing w:before="80" w:after="80"/>
              <w:jc w:val="center"/>
            </w:pPr>
            <w:r w:rsidRPr="001262E4">
              <w:t>78 184.95 zł</w:t>
            </w:r>
          </w:p>
        </w:tc>
      </w:tr>
      <w:tr w:rsidR="00325B4F" w:rsidRPr="001262E4" w14:paraId="77E2CD5C" w14:textId="77777777" w:rsidTr="0076005F">
        <w:tc>
          <w:tcPr>
            <w:tcW w:w="993" w:type="dxa"/>
            <w:shd w:val="clear" w:color="auto" w:fill="auto"/>
            <w:vAlign w:val="center"/>
          </w:tcPr>
          <w:p w14:paraId="01C8E582" w14:textId="77777777" w:rsidR="00325B4F" w:rsidRPr="001262E4" w:rsidRDefault="00325B4F" w:rsidP="0076005F">
            <w:pPr>
              <w:spacing w:before="80" w:after="80"/>
              <w:jc w:val="center"/>
            </w:pPr>
            <w:r w:rsidRPr="001262E4">
              <w:t>2</w:t>
            </w:r>
          </w:p>
        </w:tc>
        <w:tc>
          <w:tcPr>
            <w:tcW w:w="5244" w:type="dxa"/>
            <w:shd w:val="clear" w:color="auto" w:fill="auto"/>
          </w:tcPr>
          <w:p w14:paraId="131968B2" w14:textId="77777777" w:rsidR="00325B4F" w:rsidRPr="001262E4" w:rsidRDefault="00325B4F" w:rsidP="0076005F">
            <w:pPr>
              <w:spacing w:before="80"/>
            </w:pPr>
            <w:r w:rsidRPr="001262E4">
              <w:t>INVOI sp. z o.o.</w:t>
            </w:r>
          </w:p>
          <w:p w14:paraId="50D23E8C" w14:textId="714FD5C0" w:rsidR="00325B4F" w:rsidRPr="001262E4" w:rsidRDefault="001262E4" w:rsidP="0076005F">
            <w:r>
              <w:t xml:space="preserve">ul. </w:t>
            </w:r>
            <w:r w:rsidR="00325B4F" w:rsidRPr="001262E4">
              <w:t xml:space="preserve">Niekłańska 35/1 </w:t>
            </w:r>
          </w:p>
          <w:p w14:paraId="2CB64F16" w14:textId="77777777" w:rsidR="00325B4F" w:rsidRPr="001262E4" w:rsidRDefault="00325B4F" w:rsidP="0076005F">
            <w:pPr>
              <w:spacing w:after="80"/>
              <w:jc w:val="both"/>
            </w:pPr>
            <w:r w:rsidRPr="001262E4">
              <w:t>03-924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04CABE" w14:textId="77777777" w:rsidR="00325B4F" w:rsidRPr="001262E4" w:rsidRDefault="00325B4F" w:rsidP="0076005F">
            <w:pPr>
              <w:spacing w:before="80" w:after="80"/>
              <w:jc w:val="center"/>
            </w:pPr>
            <w:r w:rsidRPr="001262E4">
              <w:t>93 480.00 zł</w:t>
            </w:r>
          </w:p>
        </w:tc>
      </w:tr>
      <w:tr w:rsidR="00325B4F" w:rsidRPr="001262E4" w14:paraId="64E06B93" w14:textId="77777777" w:rsidTr="0076005F">
        <w:tc>
          <w:tcPr>
            <w:tcW w:w="993" w:type="dxa"/>
            <w:shd w:val="clear" w:color="auto" w:fill="auto"/>
            <w:vAlign w:val="center"/>
          </w:tcPr>
          <w:p w14:paraId="52ED49AB" w14:textId="77777777" w:rsidR="00325B4F" w:rsidRPr="001262E4" w:rsidRDefault="00325B4F" w:rsidP="0076005F">
            <w:pPr>
              <w:spacing w:before="80" w:after="80"/>
              <w:jc w:val="center"/>
            </w:pPr>
            <w:r w:rsidRPr="001262E4">
              <w:t>3</w:t>
            </w:r>
          </w:p>
        </w:tc>
        <w:tc>
          <w:tcPr>
            <w:tcW w:w="5244" w:type="dxa"/>
            <w:shd w:val="clear" w:color="auto" w:fill="auto"/>
          </w:tcPr>
          <w:p w14:paraId="742FF9B6" w14:textId="77777777" w:rsidR="00325B4F" w:rsidRPr="001262E4" w:rsidRDefault="00325B4F" w:rsidP="0076005F">
            <w:pPr>
              <w:spacing w:before="80"/>
            </w:pPr>
            <w:r w:rsidRPr="001262E4">
              <w:t>AT Computers S.C. Jakub Mroczkowski, Bartłomiej Mroczkowski</w:t>
            </w:r>
          </w:p>
          <w:p w14:paraId="6F8BBE17" w14:textId="49149076" w:rsidR="00325B4F" w:rsidRPr="001262E4" w:rsidRDefault="001262E4" w:rsidP="0076005F">
            <w:r>
              <w:t xml:space="preserve">ul. </w:t>
            </w:r>
            <w:r w:rsidR="00325B4F" w:rsidRPr="001262E4">
              <w:t xml:space="preserve">Kostrzewskiego 16 </w:t>
            </w:r>
          </w:p>
          <w:p w14:paraId="5F0865AD" w14:textId="77777777" w:rsidR="00325B4F" w:rsidRPr="001262E4" w:rsidRDefault="00325B4F" w:rsidP="0076005F">
            <w:pPr>
              <w:spacing w:after="80"/>
              <w:jc w:val="both"/>
            </w:pPr>
            <w:r w:rsidRPr="001262E4">
              <w:t>62-010 Pobiedziska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317849" w14:textId="77777777" w:rsidR="00325B4F" w:rsidRPr="001262E4" w:rsidRDefault="00325B4F" w:rsidP="0076005F">
            <w:pPr>
              <w:spacing w:before="80" w:after="80"/>
              <w:jc w:val="center"/>
            </w:pPr>
            <w:r w:rsidRPr="001262E4">
              <w:t>78 055.80 zł</w:t>
            </w:r>
          </w:p>
        </w:tc>
      </w:tr>
    </w:tbl>
    <w:p w14:paraId="5D1893A9" w14:textId="77777777" w:rsidR="00577BC6" w:rsidRPr="001262E4" w:rsidRDefault="00577BC6" w:rsidP="00A80738">
      <w:pPr>
        <w:spacing w:before="120" w:after="120"/>
        <w:jc w:val="both"/>
        <w:rPr>
          <w:sz w:val="24"/>
        </w:rPr>
      </w:pPr>
    </w:p>
    <w:p w14:paraId="491D32AE" w14:textId="77777777" w:rsidR="0073167D" w:rsidRDefault="0073167D" w:rsidP="0073167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02E164E" w14:textId="77777777" w:rsidR="0073167D" w:rsidRDefault="0073167D" w:rsidP="0073167D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31A60B1" w14:textId="77777777" w:rsidR="0073167D" w:rsidRDefault="0073167D" w:rsidP="0073167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5FC1C2D" w14:textId="77777777" w:rsidR="0073167D" w:rsidRDefault="0073167D" w:rsidP="0073167D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BDF1A32" w14:textId="34F6D0D7" w:rsidR="00C236D3" w:rsidRPr="001262E4" w:rsidRDefault="00325B4F" w:rsidP="00173B20">
      <w:pPr>
        <w:jc w:val="right"/>
      </w:pPr>
      <w:r w:rsidRPr="001262E4">
        <w:rPr>
          <w:sz w:val="24"/>
          <w:szCs w:val="24"/>
        </w:rPr>
        <w:t xml:space="preserve">  </w:t>
      </w:r>
    </w:p>
    <w:sectPr w:rsidR="00C236D3" w:rsidRPr="001262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702EA" w14:textId="77777777" w:rsidR="00BB70EB" w:rsidRDefault="00BB70EB">
      <w:r>
        <w:separator/>
      </w:r>
    </w:p>
  </w:endnote>
  <w:endnote w:type="continuationSeparator" w:id="0">
    <w:p w14:paraId="0C9744A2" w14:textId="77777777" w:rsidR="00BB70EB" w:rsidRDefault="00BB7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137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E435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3A79A" w14:textId="5393A55F" w:rsidR="009F189D" w:rsidRDefault="0093717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825DF3" wp14:editId="39E9A60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09299551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8F1D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EA187A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A42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4E2982" w14:textId="77777777" w:rsidR="009F189D" w:rsidRDefault="009F189D">
    <w:pPr>
      <w:pStyle w:val="Stopka"/>
      <w:tabs>
        <w:tab w:val="clear" w:pos="4536"/>
      </w:tabs>
      <w:jc w:val="center"/>
    </w:pPr>
  </w:p>
  <w:p w14:paraId="189B608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64956" w14:textId="77777777" w:rsidR="00BB70EB" w:rsidRDefault="00BB70EB">
      <w:r>
        <w:separator/>
      </w:r>
    </w:p>
  </w:footnote>
  <w:footnote w:type="continuationSeparator" w:id="0">
    <w:p w14:paraId="50F80A05" w14:textId="77777777" w:rsidR="00BB70EB" w:rsidRDefault="00BB7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0B2E1" w14:textId="77777777" w:rsidR="00325B4F" w:rsidRDefault="00325B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C22CD" w14:textId="77777777" w:rsidR="00325B4F" w:rsidRDefault="00325B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C2EBB" w14:textId="77777777" w:rsidR="00325B4F" w:rsidRDefault="00325B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A73EF"/>
    <w:multiLevelType w:val="hybridMultilevel"/>
    <w:tmpl w:val="F5AC80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265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0EB"/>
    <w:rsid w:val="00007727"/>
    <w:rsid w:val="00017720"/>
    <w:rsid w:val="00035488"/>
    <w:rsid w:val="000D7F25"/>
    <w:rsid w:val="000E00E5"/>
    <w:rsid w:val="001146A4"/>
    <w:rsid w:val="001262E4"/>
    <w:rsid w:val="00173B20"/>
    <w:rsid w:val="001C69FF"/>
    <w:rsid w:val="0023318D"/>
    <w:rsid w:val="00325B4F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167D"/>
    <w:rsid w:val="00843263"/>
    <w:rsid w:val="00861E75"/>
    <w:rsid w:val="008A26A5"/>
    <w:rsid w:val="0093717F"/>
    <w:rsid w:val="009D19BD"/>
    <w:rsid w:val="009F189D"/>
    <w:rsid w:val="00A80738"/>
    <w:rsid w:val="00BB70E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F45C0"/>
  <w15:chartTrackingRefBased/>
  <w15:docId w15:val="{B2DBF283-01A9-4E2B-846E-8EBFEA8E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262E4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26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5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183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2023-10-04T09:30:00Z</dcterms:created>
  <dcterms:modified xsi:type="dcterms:W3CDTF">2023-10-04T10:00:00Z</dcterms:modified>
</cp:coreProperties>
</file>