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784C2" w14:textId="3C54AA9B" w:rsidR="005103B9" w:rsidRPr="00A90D0E" w:rsidRDefault="006676AE" w:rsidP="00E95CA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E61AE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40CF6CB" w14:textId="77777777" w:rsidR="00C4103F" w:rsidRPr="0012157F" w:rsidRDefault="007118F0" w:rsidP="00E95CA8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064AE4E" w14:textId="77777777" w:rsidR="006676AE" w:rsidRPr="0012157F" w:rsidRDefault="00B751A6" w:rsidP="00E95CA8">
      <w:pPr>
        <w:pStyle w:val="Tekstpodstawowy"/>
        <w:spacing w:after="0"/>
        <w:ind w:left="4111"/>
        <w:rPr>
          <w:rFonts w:ascii="Arial" w:hAnsi="Arial" w:cs="Arial"/>
        </w:rPr>
      </w:pPr>
      <w:r w:rsidRPr="00B751A6">
        <w:rPr>
          <w:rFonts w:ascii="Arial" w:hAnsi="Arial" w:cs="Arial"/>
        </w:rPr>
        <w:t>SZPITAL WOJEWÓDZKI W POZNANIU</w:t>
      </w:r>
    </w:p>
    <w:p w14:paraId="017F90AD" w14:textId="77777777" w:rsidR="006676AE" w:rsidRPr="0012157F" w:rsidRDefault="00B751A6" w:rsidP="00E95CA8">
      <w:pPr>
        <w:pStyle w:val="Tekstpodstawowy"/>
        <w:spacing w:after="0"/>
        <w:ind w:left="4111"/>
        <w:rPr>
          <w:rFonts w:ascii="Arial" w:hAnsi="Arial" w:cs="Arial"/>
        </w:rPr>
      </w:pPr>
      <w:r w:rsidRPr="00B751A6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B751A6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5DDE204" w14:textId="77777777" w:rsidR="00F90CD1" w:rsidRDefault="00B751A6" w:rsidP="00E95CA8">
      <w:pPr>
        <w:pStyle w:val="Tekstpodstawowy"/>
        <w:spacing w:after="0"/>
        <w:ind w:left="4111"/>
        <w:rPr>
          <w:rFonts w:ascii="Arial" w:hAnsi="Arial" w:cs="Arial"/>
        </w:rPr>
      </w:pPr>
      <w:r w:rsidRPr="00B751A6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B751A6">
        <w:rPr>
          <w:rFonts w:ascii="Arial" w:hAnsi="Arial" w:cs="Arial"/>
        </w:rPr>
        <w:t>Poznań</w:t>
      </w:r>
    </w:p>
    <w:p w14:paraId="7C346A86" w14:textId="77777777" w:rsidR="009169D4" w:rsidRDefault="009169D4" w:rsidP="00E95CA8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1E78F6E" w14:textId="77777777" w:rsidR="009169D4" w:rsidRPr="0012157F" w:rsidRDefault="009169D4" w:rsidP="00E95CA8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B762AAE" w14:textId="77777777" w:rsidR="00C4103F" w:rsidRPr="0012157F" w:rsidRDefault="006676AE" w:rsidP="00E95CA8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F502622" w14:textId="77777777" w:rsidR="00C4103F" w:rsidRPr="0012157F" w:rsidRDefault="007118F0" w:rsidP="00E95CA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0D3DDC9" w14:textId="77777777" w:rsidR="00757EFB" w:rsidRPr="0012157F" w:rsidRDefault="00757EFB" w:rsidP="00E95CA8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F0568B" w14:textId="77777777" w:rsidR="007118F0" w:rsidRPr="0012157F" w:rsidRDefault="007118F0" w:rsidP="00E95CA8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134C2FA" w14:textId="77777777" w:rsidR="00C4103F" w:rsidRPr="00650D6C" w:rsidRDefault="007936D6" w:rsidP="00E95CA8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028B84E" w14:textId="77777777" w:rsidR="00757EFB" w:rsidRPr="0012157F" w:rsidRDefault="00757EFB" w:rsidP="00E95CA8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53346C0" w14:textId="77777777" w:rsidR="00484F88" w:rsidRPr="00612283" w:rsidRDefault="007936D6" w:rsidP="00E95CA8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751A6" w:rsidRPr="0012157F" w14:paraId="2355560E" w14:textId="77777777" w:rsidTr="000508DC">
        <w:tc>
          <w:tcPr>
            <w:tcW w:w="9104" w:type="dxa"/>
            <w:shd w:val="clear" w:color="auto" w:fill="D9D9D9"/>
          </w:tcPr>
          <w:p w14:paraId="2B2E195B" w14:textId="77777777" w:rsidR="00B751A6" w:rsidRPr="0012157F" w:rsidRDefault="00B751A6" w:rsidP="000508D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28F773A" w14:textId="77777777" w:rsidR="00B751A6" w:rsidRPr="0012157F" w:rsidRDefault="00B751A6" w:rsidP="000508D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751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751A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751A6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74DDA443" w14:textId="77777777" w:rsidR="00B751A6" w:rsidRPr="00612283" w:rsidRDefault="00B751A6" w:rsidP="000508D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5F3A761" w14:textId="77777777" w:rsidR="00B751A6" w:rsidRPr="00612283" w:rsidRDefault="00B751A6" w:rsidP="000508DC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F693CFC" w14:textId="77777777" w:rsidR="00B751A6" w:rsidRPr="0012157F" w:rsidRDefault="00B751A6" w:rsidP="000508D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BD32E01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F98AAD1" w14:textId="77777777" w:rsidR="00E50194" w:rsidRDefault="00B751A6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751A6">
        <w:rPr>
          <w:rFonts w:ascii="Arial" w:hAnsi="Arial" w:cs="Arial"/>
          <w:b/>
          <w:sz w:val="24"/>
          <w:szCs w:val="24"/>
        </w:rPr>
        <w:t>Sukcesywna dostawa środków do mycia, dezynfekcji i higieny na potrzeby Szpitala Wojewódzkiego w Poznaniu.</w:t>
      </w:r>
    </w:p>
    <w:p w14:paraId="6EDDCE38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751A6" w:rsidRPr="00B751A6">
        <w:rPr>
          <w:rFonts w:ascii="Arial" w:hAnsi="Arial" w:cs="Arial"/>
          <w:b/>
          <w:sz w:val="24"/>
          <w:szCs w:val="24"/>
        </w:rPr>
        <w:t>SZW/DZP/104/2023</w:t>
      </w:r>
    </w:p>
    <w:p w14:paraId="4E3D205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751A6" w:rsidRPr="00B751A6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E52FAF0" w14:textId="77777777" w:rsidTr="00650D6C">
        <w:tc>
          <w:tcPr>
            <w:tcW w:w="9104" w:type="dxa"/>
            <w:shd w:val="clear" w:color="auto" w:fill="D9D9D9"/>
          </w:tcPr>
          <w:p w14:paraId="1A0DCBDF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0718341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DC54C0C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50356E1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0C28CC82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43A57BE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D44D690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 xml:space="preserve">: </w:t>
      </w:r>
      <w:r w:rsidRPr="0012157F"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4E8112D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5E7D467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60E871C" w14:textId="77777777" w:rsidTr="00CD4DD1">
        <w:tc>
          <w:tcPr>
            <w:tcW w:w="9104" w:type="dxa"/>
            <w:shd w:val="clear" w:color="auto" w:fill="D9D9D9"/>
          </w:tcPr>
          <w:p w14:paraId="29CC1A02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662027B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BDD2F1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60333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57F30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751A6" w:rsidRPr="0012157F" w14:paraId="7915529C" w14:textId="77777777" w:rsidTr="000508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4CA0B" w14:textId="77777777" w:rsidR="00B751A6" w:rsidRPr="0012157F" w:rsidRDefault="00B751A6" w:rsidP="000508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51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7DA7D" w14:textId="77777777" w:rsidR="00B751A6" w:rsidRPr="0012157F" w:rsidRDefault="00B751A6" w:rsidP="000508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751A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A75ED16" w14:textId="77777777" w:rsidR="00B751A6" w:rsidRPr="0012157F" w:rsidRDefault="00B751A6" w:rsidP="000508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51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B751A6" w:rsidRPr="0012157F" w14:paraId="767F3AC9" w14:textId="77777777" w:rsidTr="000508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F20E9" w14:textId="77777777" w:rsidR="00B751A6" w:rsidRPr="0012157F" w:rsidRDefault="00B751A6" w:rsidP="000508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51A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E5665" w14:textId="77777777" w:rsidR="00B751A6" w:rsidRPr="0012157F" w:rsidRDefault="00B751A6" w:rsidP="000508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751A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8F55307" w14:textId="77777777" w:rsidR="00B751A6" w:rsidRPr="0012157F" w:rsidRDefault="00B751A6" w:rsidP="000508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51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B751A6" w:rsidRPr="0012157F" w14:paraId="2C013569" w14:textId="77777777" w:rsidTr="000508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F2BFB" w14:textId="77777777" w:rsidR="00B751A6" w:rsidRPr="0012157F" w:rsidRDefault="00B751A6" w:rsidP="000508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51A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6F282" w14:textId="77777777" w:rsidR="00B751A6" w:rsidRPr="0012157F" w:rsidRDefault="00B751A6" w:rsidP="000508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751A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5D23327" w14:textId="77777777" w:rsidR="00B751A6" w:rsidRPr="0012157F" w:rsidRDefault="00B751A6" w:rsidP="000508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51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B751A6" w:rsidRPr="0012157F" w14:paraId="1E5B459F" w14:textId="77777777" w:rsidTr="000508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AD99B" w14:textId="77777777" w:rsidR="00B751A6" w:rsidRPr="0012157F" w:rsidRDefault="00B751A6" w:rsidP="000508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51A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AEEB2" w14:textId="77777777" w:rsidR="00B751A6" w:rsidRPr="0012157F" w:rsidRDefault="00B751A6" w:rsidP="000508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751A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D13DEE9" w14:textId="77777777" w:rsidR="00B751A6" w:rsidRPr="0012157F" w:rsidRDefault="00B751A6" w:rsidP="000508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51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2E8AA859" w14:textId="7E04C7AF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</w:t>
      </w:r>
    </w:p>
    <w:p w14:paraId="18693208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6B10C44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lastRenderedPageBreak/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130386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1F003D5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FCFE25C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52BD769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DF3B7E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9E1F952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D269CAD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D55632D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9F7E9C6" w14:textId="77777777" w:rsidTr="00CD4DD1">
        <w:tc>
          <w:tcPr>
            <w:tcW w:w="9104" w:type="dxa"/>
            <w:shd w:val="clear" w:color="auto" w:fill="D9D9D9"/>
          </w:tcPr>
          <w:p w14:paraId="7FCA966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6CFFF02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0330267" w14:textId="77777777" w:rsidTr="00847232">
        <w:tc>
          <w:tcPr>
            <w:tcW w:w="9104" w:type="dxa"/>
            <w:shd w:val="clear" w:color="auto" w:fill="D9D9D9"/>
          </w:tcPr>
          <w:p w14:paraId="0476E4C5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FF0030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5B12D09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9199807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5E9EB4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9F3FF7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09CA86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4F4B93B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B72C90D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D97CF8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401B67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0C23BE3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6805DF0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C73D5" w14:textId="77777777" w:rsidR="00232146" w:rsidRDefault="00232146" w:rsidP="0038231F">
      <w:pPr>
        <w:spacing w:after="0" w:line="240" w:lineRule="auto"/>
      </w:pPr>
      <w:r>
        <w:separator/>
      </w:r>
    </w:p>
  </w:endnote>
  <w:endnote w:type="continuationSeparator" w:id="0">
    <w:p w14:paraId="465E5246" w14:textId="77777777" w:rsidR="00232146" w:rsidRDefault="002321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C060B" w14:textId="77777777" w:rsidR="00B751A6" w:rsidRDefault="00B751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C2A4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A7FF0B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D8660" w14:textId="77777777" w:rsidR="00B751A6" w:rsidRDefault="00B751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F9BDD" w14:textId="77777777" w:rsidR="00232146" w:rsidRDefault="00232146" w:rsidP="0038231F">
      <w:pPr>
        <w:spacing w:after="0" w:line="240" w:lineRule="auto"/>
      </w:pPr>
      <w:r>
        <w:separator/>
      </w:r>
    </w:p>
  </w:footnote>
  <w:footnote w:type="continuationSeparator" w:id="0">
    <w:p w14:paraId="4A28156A" w14:textId="77777777" w:rsidR="00232146" w:rsidRDefault="00232146" w:rsidP="0038231F">
      <w:pPr>
        <w:spacing w:after="0" w:line="240" w:lineRule="auto"/>
      </w:pPr>
      <w:r>
        <w:continuationSeparator/>
      </w:r>
    </w:p>
  </w:footnote>
  <w:footnote w:id="1">
    <w:p w14:paraId="1E7049F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4D174F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8146C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486183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F1849" w14:textId="77777777" w:rsidR="00B751A6" w:rsidRDefault="00B751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E5F1C" w14:textId="77777777" w:rsidR="00B751A6" w:rsidRDefault="00B751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5EFDA" w14:textId="77777777" w:rsidR="00B751A6" w:rsidRDefault="00B751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638766">
    <w:abstractNumId w:val="11"/>
  </w:num>
  <w:num w:numId="2" w16cid:durableId="1142116643">
    <w:abstractNumId w:val="0"/>
  </w:num>
  <w:num w:numId="3" w16cid:durableId="1687558305">
    <w:abstractNumId w:val="10"/>
  </w:num>
  <w:num w:numId="4" w16cid:durableId="110247080">
    <w:abstractNumId w:val="13"/>
  </w:num>
  <w:num w:numId="5" w16cid:durableId="805590870">
    <w:abstractNumId w:val="12"/>
  </w:num>
  <w:num w:numId="6" w16cid:durableId="1378893517">
    <w:abstractNumId w:val="9"/>
  </w:num>
  <w:num w:numId="7" w16cid:durableId="112137033">
    <w:abstractNumId w:val="1"/>
  </w:num>
  <w:num w:numId="8" w16cid:durableId="341933869">
    <w:abstractNumId w:val="6"/>
  </w:num>
  <w:num w:numId="9" w16cid:durableId="643390442">
    <w:abstractNumId w:val="4"/>
  </w:num>
  <w:num w:numId="10" w16cid:durableId="2030598359">
    <w:abstractNumId w:val="7"/>
  </w:num>
  <w:num w:numId="11" w16cid:durableId="389034286">
    <w:abstractNumId w:val="5"/>
  </w:num>
  <w:num w:numId="12" w16cid:durableId="2097283236">
    <w:abstractNumId w:val="8"/>
  </w:num>
  <w:num w:numId="13" w16cid:durableId="985820526">
    <w:abstractNumId w:val="3"/>
  </w:num>
  <w:num w:numId="14" w16cid:durableId="18236217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14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146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751A6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95CA8"/>
    <w:rsid w:val="00EB7CDE"/>
    <w:rsid w:val="00EE1FBF"/>
    <w:rsid w:val="00EE40F5"/>
    <w:rsid w:val="00EE61AE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842625"/>
  <w15:docId w15:val="{10314DA9-F96E-4554-A912-9F482EF88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731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Krzysztof Garczarek Lutycka</cp:lastModifiedBy>
  <cp:revision>3</cp:revision>
  <cp:lastPrinted>2023-10-04T07:07:00Z</cp:lastPrinted>
  <dcterms:created xsi:type="dcterms:W3CDTF">2023-10-03T10:03:00Z</dcterms:created>
  <dcterms:modified xsi:type="dcterms:W3CDTF">2023-10-04T07:07:00Z</dcterms:modified>
</cp:coreProperties>
</file>