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5A6D4489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 xml:space="preserve">nr </w:t>
      </w:r>
      <w:r w:rsidR="00157226">
        <w:rPr>
          <w:bCs/>
          <w:i w:val="0"/>
          <w:sz w:val="22"/>
          <w:szCs w:val="22"/>
        </w:rPr>
        <w:t>4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542B74CF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761D90">
        <w:rPr>
          <w:b/>
        </w:rPr>
        <w:t>0</w:t>
      </w:r>
      <w:r w:rsidR="00157226">
        <w:rPr>
          <w:b/>
        </w:rPr>
        <w:t>95</w:t>
      </w:r>
      <w:r w:rsidR="00997054" w:rsidRPr="00997054">
        <w:rPr>
          <w:b/>
        </w:rPr>
        <w:t>/202</w:t>
      </w:r>
      <w:r w:rsidR="00761D90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12BDF106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</w:t>
            </w:r>
            <w:r w:rsidR="0015722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>1</w:t>
            </w:r>
            <w:r w:rsidR="00157226">
              <w:rPr>
                <w:rFonts w:ascii="Times New Roman" w:hAnsi="Times New Roman"/>
              </w:rPr>
              <w:t>605</w:t>
            </w:r>
            <w:r w:rsidR="006F2970">
              <w:rPr>
                <w:rFonts w:ascii="Times New Roman" w:hAnsi="Times New Roman"/>
              </w:rPr>
              <w:t xml:space="preserve"> </w:t>
            </w:r>
            <w:r w:rsidR="00157226">
              <w:rPr>
                <w:rFonts w:ascii="Times New Roman" w:hAnsi="Times New Roman"/>
              </w:rPr>
              <w:t xml:space="preserve">) </w:t>
            </w:r>
            <w:r w:rsidRPr="00110593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A1E743B" w14:textId="76ECC165" w:rsidR="00CA3D44" w:rsidRPr="00157226" w:rsidRDefault="00157226" w:rsidP="001572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115869464"/>
      <w:r w:rsidRPr="00157226">
        <w:rPr>
          <w:rFonts w:ascii="Times New Roman" w:hAnsi="Times New Roman"/>
          <w:b/>
          <w:sz w:val="28"/>
          <w:szCs w:val="28"/>
        </w:rPr>
        <w:t>Zakup i dostawa foteli komputerowych</w:t>
      </w:r>
      <w:r w:rsidRPr="00157226">
        <w:rPr>
          <w:rFonts w:ascii="Times New Roman" w:hAnsi="Times New Roman"/>
          <w:b/>
          <w:sz w:val="28"/>
          <w:szCs w:val="28"/>
        </w:rPr>
        <w:cr/>
      </w: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157226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8"/>
          <w:szCs w:val="28"/>
        </w:rPr>
      </w:pPr>
      <w:r w:rsidRPr="00157226">
        <w:rPr>
          <w:rFonts w:ascii="Times New Roman" w:hAnsi="Times New Roman"/>
          <w:b/>
          <w:bCs/>
          <w:color w:val="FF0000"/>
          <w:sz w:val="28"/>
          <w:szCs w:val="28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157226">
        <w:rPr>
          <w:rFonts w:ascii="Times New Roman" w:hAnsi="Times New Roman"/>
          <w:b/>
          <w:bCs/>
          <w:sz w:val="24"/>
          <w:szCs w:val="24"/>
        </w:rPr>
        <w:t>Uwaga:</w:t>
      </w:r>
      <w:r w:rsidRPr="003D021E">
        <w:rPr>
          <w:rFonts w:ascii="Times New Roman" w:hAnsi="Times New Roman"/>
          <w:b/>
          <w:bCs/>
          <w:sz w:val="20"/>
          <w:szCs w:val="24"/>
        </w:rPr>
        <w:t xml:space="preserve">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1572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157226"/>
    <w:rsid w:val="00205FD6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463B6"/>
    <w:rsid w:val="004F775D"/>
    <w:rsid w:val="005240C9"/>
    <w:rsid w:val="00597DEE"/>
    <w:rsid w:val="005B488A"/>
    <w:rsid w:val="005C0047"/>
    <w:rsid w:val="005F7BAA"/>
    <w:rsid w:val="00656C89"/>
    <w:rsid w:val="00685860"/>
    <w:rsid w:val="006E459C"/>
    <w:rsid w:val="006F2970"/>
    <w:rsid w:val="00761D90"/>
    <w:rsid w:val="007F0526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3D44"/>
    <w:rsid w:val="00CA7C03"/>
    <w:rsid w:val="00CD65AF"/>
    <w:rsid w:val="00E527C1"/>
    <w:rsid w:val="00F12EAD"/>
    <w:rsid w:val="00F30A33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190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17</cp:revision>
  <cp:lastPrinted>2022-11-21T09:38:00Z</cp:lastPrinted>
  <dcterms:created xsi:type="dcterms:W3CDTF">2022-10-05T10:03:00Z</dcterms:created>
  <dcterms:modified xsi:type="dcterms:W3CDTF">2023-10-03T09:54:00Z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