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364B4001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7971CE">
        <w:rPr>
          <w:rFonts w:asciiTheme="minorHAnsi" w:hAnsiTheme="minorHAnsi" w:cstheme="minorHAnsi"/>
          <w:b/>
          <w:bCs/>
          <w:sz w:val="24"/>
          <w:szCs w:val="24"/>
        </w:rPr>
        <w:t>95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2BACD18D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60AE6">
        <w:rPr>
          <w:rFonts w:asciiTheme="minorHAnsi" w:hAnsiTheme="minorHAnsi" w:cstheme="minorHAnsi"/>
          <w:b/>
          <w:bCs/>
          <w:i w:val="0"/>
          <w:szCs w:val="24"/>
        </w:rPr>
        <w:t>2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F8F09AF" w14:textId="3FF31B42" w:rsidR="00BE2890" w:rsidRPr="00BE2890" w:rsidRDefault="002D6B17" w:rsidP="00BE2890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B340D9">
        <w:rPr>
          <w:rFonts w:asciiTheme="minorHAnsi" w:hAnsiTheme="minorHAnsi" w:cstheme="minorHAnsi"/>
          <w:sz w:val="22"/>
          <w:szCs w:val="24"/>
        </w:rPr>
        <w:t>m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7971CE" w:rsidRPr="007971CE">
        <w:rPr>
          <w:rFonts w:ascii="Arial" w:hAnsi="Arial" w:cs="Arial"/>
          <w:b/>
          <w:sz w:val="22"/>
          <w:szCs w:val="22"/>
        </w:rPr>
        <w:t>Zakup i dostawa foteli komputerowych</w:t>
      </w:r>
    </w:p>
    <w:p w14:paraId="252535CD" w14:textId="0E7176D6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4E79CF7B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p w14:paraId="5D60BC36" w14:textId="7B0A2C7B" w:rsidR="005375D8" w:rsidRDefault="005375D8" w:rsidP="005375D8">
      <w:pPr>
        <w:pStyle w:val="Nagwek5"/>
        <w:spacing w:before="0"/>
        <w:rPr>
          <w:rFonts w:ascii="Arial" w:hAnsi="Arial" w:cs="Arial"/>
          <w:sz w:val="20"/>
          <w:szCs w:val="20"/>
        </w:rPr>
      </w:pPr>
      <w:r w:rsidRPr="00DC047C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08AC74A2" w14:textId="5B0332B5" w:rsidR="004555AC" w:rsidRDefault="004555AC" w:rsidP="004555AC">
      <w:pPr>
        <w:rPr>
          <w:lang w:eastAsia="en-US"/>
        </w:rPr>
      </w:pPr>
    </w:p>
    <w:tbl>
      <w:tblPr>
        <w:tblStyle w:val="Tabela-Siatka"/>
        <w:tblW w:w="9208" w:type="dxa"/>
        <w:tblInd w:w="137" w:type="dxa"/>
        <w:tblLook w:val="04A0" w:firstRow="1" w:lastRow="0" w:firstColumn="1" w:lastColumn="0" w:noHBand="0" w:noVBand="1"/>
      </w:tblPr>
      <w:tblGrid>
        <w:gridCol w:w="1896"/>
        <w:gridCol w:w="1364"/>
        <w:gridCol w:w="829"/>
        <w:gridCol w:w="2573"/>
        <w:gridCol w:w="2546"/>
      </w:tblGrid>
      <w:tr w:rsidR="004555AC" w14:paraId="24B96F5A" w14:textId="77777777" w:rsidTr="003374FB">
        <w:tc>
          <w:tcPr>
            <w:tcW w:w="1896" w:type="dxa"/>
          </w:tcPr>
          <w:p w14:paraId="437F9475" w14:textId="4EE8AC12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 w:rsidRPr="004555AC">
              <w:rPr>
                <w:sz w:val="20"/>
                <w:szCs w:val="20"/>
                <w:lang w:eastAsia="en-US"/>
              </w:rPr>
              <w:t xml:space="preserve">Fotel </w:t>
            </w:r>
            <w:r w:rsidR="007628ED">
              <w:rPr>
                <w:sz w:val="20"/>
                <w:szCs w:val="20"/>
                <w:lang w:eastAsia="en-US"/>
              </w:rPr>
              <w:t>komputerowy</w:t>
            </w:r>
          </w:p>
          <w:p w14:paraId="01208227" w14:textId="1B590FDF" w:rsidR="004555AC" w:rsidRPr="004555AC" w:rsidRDefault="000E5BA5" w:rsidP="004555AC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( </w:t>
            </w:r>
            <w:r w:rsidR="0001425F">
              <w:rPr>
                <w:b/>
                <w:sz w:val="20"/>
                <w:szCs w:val="20"/>
                <w:lang w:eastAsia="en-US"/>
              </w:rPr>
              <w:t xml:space="preserve">producent, </w:t>
            </w:r>
            <w:r w:rsidR="004555AC" w:rsidRPr="004555AC">
              <w:rPr>
                <w:b/>
                <w:sz w:val="20"/>
                <w:szCs w:val="20"/>
                <w:lang w:eastAsia="en-US"/>
              </w:rPr>
              <w:t xml:space="preserve">nazwa </w:t>
            </w:r>
            <w:r>
              <w:rPr>
                <w:b/>
                <w:sz w:val="20"/>
                <w:szCs w:val="20"/>
                <w:lang w:eastAsia="en-US"/>
              </w:rPr>
              <w:t>/</w:t>
            </w:r>
            <w:r w:rsidR="004555AC" w:rsidRPr="004555AC">
              <w:rPr>
                <w:b/>
                <w:sz w:val="20"/>
                <w:szCs w:val="20"/>
                <w:lang w:eastAsia="en-US"/>
              </w:rPr>
              <w:t xml:space="preserve"> model</w:t>
            </w:r>
            <w:r>
              <w:rPr>
                <w:b/>
                <w:sz w:val="20"/>
                <w:szCs w:val="20"/>
                <w:lang w:eastAsia="en-US"/>
              </w:rPr>
              <w:t xml:space="preserve"> )</w:t>
            </w:r>
          </w:p>
        </w:tc>
        <w:tc>
          <w:tcPr>
            <w:tcW w:w="1364" w:type="dxa"/>
          </w:tcPr>
          <w:p w14:paraId="4EBBA11C" w14:textId="23E77281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 w:rsidRPr="004555AC">
              <w:rPr>
                <w:sz w:val="20"/>
                <w:szCs w:val="20"/>
                <w:lang w:eastAsia="en-US"/>
              </w:rPr>
              <w:t xml:space="preserve">Cena jednostkowa netto za  1 szt. </w:t>
            </w:r>
          </w:p>
        </w:tc>
        <w:tc>
          <w:tcPr>
            <w:tcW w:w="829" w:type="dxa"/>
          </w:tcPr>
          <w:p w14:paraId="0F20880A" w14:textId="317CDF5C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 w:rsidRPr="004555AC">
              <w:rPr>
                <w:sz w:val="20"/>
                <w:szCs w:val="20"/>
                <w:lang w:eastAsia="en-US"/>
              </w:rPr>
              <w:t>Ilość  sztuk</w:t>
            </w:r>
          </w:p>
        </w:tc>
        <w:tc>
          <w:tcPr>
            <w:tcW w:w="2573" w:type="dxa"/>
          </w:tcPr>
          <w:p w14:paraId="6E0FAB71" w14:textId="479A95C0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 w:rsidRPr="004555AC">
              <w:rPr>
                <w:sz w:val="20"/>
                <w:szCs w:val="20"/>
                <w:lang w:eastAsia="en-US"/>
              </w:rPr>
              <w:t>Cena netto za całość  zamówienia</w:t>
            </w:r>
            <w:r w:rsidR="007628ED">
              <w:rPr>
                <w:sz w:val="20"/>
                <w:szCs w:val="20"/>
                <w:lang w:eastAsia="en-US"/>
              </w:rPr>
              <w:t xml:space="preserve"> ( za 7 </w:t>
            </w:r>
            <w:proofErr w:type="spellStart"/>
            <w:r w:rsidR="007628ED">
              <w:rPr>
                <w:sz w:val="20"/>
                <w:szCs w:val="20"/>
                <w:lang w:eastAsia="en-US"/>
              </w:rPr>
              <w:t>szt</w:t>
            </w:r>
            <w:proofErr w:type="spellEnd"/>
            <w:r w:rsidR="007628ED"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546" w:type="dxa"/>
          </w:tcPr>
          <w:p w14:paraId="6A30F6A6" w14:textId="38EE234E" w:rsidR="004555AC" w:rsidRPr="004555AC" w:rsidRDefault="004555AC" w:rsidP="004555AC">
            <w:pPr>
              <w:rPr>
                <w:b/>
                <w:sz w:val="20"/>
                <w:szCs w:val="20"/>
                <w:lang w:eastAsia="en-US"/>
              </w:rPr>
            </w:pPr>
            <w:r w:rsidRPr="004555AC">
              <w:rPr>
                <w:b/>
                <w:sz w:val="20"/>
                <w:szCs w:val="20"/>
                <w:lang w:eastAsia="en-US"/>
              </w:rPr>
              <w:t>Cena brutto za całość  zamówienia</w:t>
            </w:r>
          </w:p>
        </w:tc>
      </w:tr>
      <w:tr w:rsidR="004555AC" w14:paraId="0B9AF736" w14:textId="77777777" w:rsidTr="003374FB">
        <w:trPr>
          <w:trHeight w:val="1029"/>
        </w:trPr>
        <w:tc>
          <w:tcPr>
            <w:tcW w:w="1896" w:type="dxa"/>
          </w:tcPr>
          <w:p w14:paraId="5109A462" w14:textId="77777777" w:rsidR="004555AC" w:rsidRDefault="004555AC" w:rsidP="004555AC">
            <w:pPr>
              <w:rPr>
                <w:lang w:eastAsia="en-US"/>
              </w:rPr>
            </w:pPr>
          </w:p>
          <w:p w14:paraId="1B65A88B" w14:textId="77777777" w:rsidR="004555AC" w:rsidRDefault="004555AC" w:rsidP="004555AC">
            <w:pPr>
              <w:rPr>
                <w:lang w:eastAsia="en-US"/>
              </w:rPr>
            </w:pPr>
            <w:r>
              <w:rPr>
                <w:lang w:eastAsia="en-US"/>
              </w:rPr>
              <w:t>…………………</w:t>
            </w:r>
          </w:p>
          <w:p w14:paraId="12AAD51E" w14:textId="519D0C65" w:rsidR="00D9263C" w:rsidRDefault="00D9263C" w:rsidP="004555AC">
            <w:pPr>
              <w:rPr>
                <w:lang w:eastAsia="en-US"/>
              </w:rPr>
            </w:pPr>
            <w:r>
              <w:rPr>
                <w:lang w:eastAsia="en-US"/>
              </w:rPr>
              <w:t>…………………</w:t>
            </w:r>
          </w:p>
        </w:tc>
        <w:tc>
          <w:tcPr>
            <w:tcW w:w="1364" w:type="dxa"/>
          </w:tcPr>
          <w:p w14:paraId="2747F0A3" w14:textId="77777777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</w:p>
          <w:p w14:paraId="78F19B25" w14:textId="63DD88D7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 w:rsidRPr="004555AC">
              <w:rPr>
                <w:sz w:val="20"/>
                <w:szCs w:val="20"/>
                <w:lang w:eastAsia="en-US"/>
              </w:rPr>
              <w:t>…………… PLN</w:t>
            </w:r>
          </w:p>
        </w:tc>
        <w:tc>
          <w:tcPr>
            <w:tcW w:w="829" w:type="dxa"/>
          </w:tcPr>
          <w:p w14:paraId="3379684E" w14:textId="77777777" w:rsidR="004555AC" w:rsidRDefault="004555AC" w:rsidP="004555AC">
            <w:pPr>
              <w:rPr>
                <w:sz w:val="20"/>
                <w:szCs w:val="20"/>
                <w:lang w:eastAsia="en-US"/>
              </w:rPr>
            </w:pPr>
          </w:p>
          <w:p w14:paraId="67D9D745" w14:textId="27DFC560" w:rsidR="004555AC" w:rsidRPr="003374FB" w:rsidRDefault="007971CE" w:rsidP="003374FB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374FB">
              <w:rPr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573" w:type="dxa"/>
          </w:tcPr>
          <w:p w14:paraId="2AB44E1C" w14:textId="77777777" w:rsidR="002C28A7" w:rsidRDefault="002C28A7" w:rsidP="004555A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246396" w14:textId="52809A82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 w:rsidRPr="004555AC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555AC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  <w:tc>
          <w:tcPr>
            <w:tcW w:w="2546" w:type="dxa"/>
          </w:tcPr>
          <w:p w14:paraId="4E61C7F1" w14:textId="77777777" w:rsidR="002C28A7" w:rsidRDefault="002C28A7" w:rsidP="004555A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C93F42" w14:textId="77777777" w:rsidR="004555AC" w:rsidRDefault="004555AC" w:rsidP="004555A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55AC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555AC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  <w:p w14:paraId="52418ED8" w14:textId="77777777" w:rsidR="002C28A7" w:rsidRDefault="002C28A7" w:rsidP="004555A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Słownie:………………</w:t>
            </w:r>
          </w:p>
          <w:p w14:paraId="74D6CCD0" w14:textId="77777777" w:rsidR="002C28A7" w:rsidRDefault="002C28A7" w:rsidP="004555A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…………………………..</w:t>
            </w:r>
          </w:p>
          <w:p w14:paraId="2E0D2C16" w14:textId="5786883F" w:rsidR="002C28A7" w:rsidRPr="004555AC" w:rsidRDefault="002C28A7" w:rsidP="004555AC">
            <w:pPr>
              <w:rPr>
                <w:sz w:val="20"/>
                <w:szCs w:val="20"/>
                <w:lang w:eastAsia="en-US"/>
              </w:rPr>
            </w:pPr>
          </w:p>
        </w:tc>
      </w:tr>
    </w:tbl>
    <w:p w14:paraId="4743CF66" w14:textId="6D1A2432" w:rsidR="004555AC" w:rsidRDefault="004555AC" w:rsidP="004555AC">
      <w:pPr>
        <w:rPr>
          <w:lang w:eastAsia="en-US"/>
        </w:rPr>
      </w:pPr>
    </w:p>
    <w:p w14:paraId="1EEB8615" w14:textId="6C2F54FD" w:rsidR="00F41909" w:rsidRPr="007C1A20" w:rsidRDefault="00F41909" w:rsidP="004555AC">
      <w:pPr>
        <w:rPr>
          <w:b/>
          <w:lang w:eastAsia="en-US"/>
        </w:rPr>
      </w:pPr>
      <w:r w:rsidRPr="007C1A20">
        <w:rPr>
          <w:b/>
          <w:lang w:eastAsia="en-US"/>
        </w:rPr>
        <w:t>Informacje o zaoferowanych fotelach:</w:t>
      </w:r>
    </w:p>
    <w:p w14:paraId="6CE2E87A" w14:textId="116AD196" w:rsidR="00F41909" w:rsidRDefault="00F41909" w:rsidP="004555AC">
      <w:pPr>
        <w:rPr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C0E66" w14:paraId="2F7067B0" w14:textId="77777777" w:rsidTr="00F41909">
        <w:tc>
          <w:tcPr>
            <w:tcW w:w="4672" w:type="dxa"/>
          </w:tcPr>
          <w:p w14:paraId="5F57763D" w14:textId="6423952D" w:rsidR="00F41909" w:rsidRPr="00F41909" w:rsidRDefault="00F41909" w:rsidP="004555AC">
            <w:pPr>
              <w:rPr>
                <w:b/>
                <w:lang w:eastAsia="en-US"/>
              </w:rPr>
            </w:pPr>
            <w:r w:rsidRPr="00F41909">
              <w:rPr>
                <w:b/>
                <w:lang w:eastAsia="en-US"/>
              </w:rPr>
              <w:t xml:space="preserve">Wymogi Zamawiającego </w:t>
            </w:r>
          </w:p>
        </w:tc>
        <w:tc>
          <w:tcPr>
            <w:tcW w:w="4673" w:type="dxa"/>
          </w:tcPr>
          <w:p w14:paraId="33B3D330" w14:textId="77777777" w:rsidR="00F41909" w:rsidRPr="00F41909" w:rsidRDefault="00F41909" w:rsidP="004555AC">
            <w:pPr>
              <w:rPr>
                <w:b/>
                <w:lang w:eastAsia="en-US"/>
              </w:rPr>
            </w:pPr>
            <w:r w:rsidRPr="00F41909">
              <w:rPr>
                <w:b/>
                <w:lang w:eastAsia="en-US"/>
              </w:rPr>
              <w:t>Cechy zaoferowanych foteli</w:t>
            </w:r>
          </w:p>
          <w:p w14:paraId="395FE8BD" w14:textId="4ED0BA99" w:rsidR="00F41909" w:rsidRPr="00F9105E" w:rsidRDefault="00F41909" w:rsidP="004555AC">
            <w:pPr>
              <w:rPr>
                <w:color w:val="FF0000"/>
                <w:sz w:val="18"/>
                <w:szCs w:val="18"/>
                <w:lang w:eastAsia="en-US"/>
              </w:rPr>
            </w:pPr>
            <w:r w:rsidRPr="00F9105E">
              <w:rPr>
                <w:color w:val="FF0000"/>
                <w:sz w:val="18"/>
                <w:szCs w:val="18"/>
                <w:lang w:eastAsia="en-US"/>
              </w:rPr>
              <w:t xml:space="preserve">/ </w:t>
            </w:r>
            <w:r w:rsidRPr="000C0E66">
              <w:rPr>
                <w:color w:val="FF0000"/>
                <w:lang w:eastAsia="en-US"/>
              </w:rPr>
              <w:t>wy</w:t>
            </w:r>
            <w:r w:rsidR="000C0E66">
              <w:rPr>
                <w:color w:val="FF0000"/>
                <w:lang w:eastAsia="en-US"/>
              </w:rPr>
              <w:t>pełnia</w:t>
            </w:r>
            <w:r w:rsidRPr="000C0E66">
              <w:rPr>
                <w:color w:val="FF0000"/>
                <w:lang w:eastAsia="en-US"/>
              </w:rPr>
              <w:t>/opisuje Wykonawca/</w:t>
            </w:r>
          </w:p>
        </w:tc>
      </w:tr>
      <w:tr w:rsidR="000C0E66" w14:paraId="6FE9EF6D" w14:textId="77777777" w:rsidTr="00F41909">
        <w:tc>
          <w:tcPr>
            <w:tcW w:w="4672" w:type="dxa"/>
          </w:tcPr>
          <w:p w14:paraId="587D74F4" w14:textId="77777777" w:rsidR="00A209BD" w:rsidRPr="00A209BD" w:rsidRDefault="00A209BD" w:rsidP="00C409A9">
            <w:pPr>
              <w:numPr>
                <w:ilvl w:val="0"/>
                <w:numId w:val="28"/>
              </w:numPr>
              <w:ind w:left="447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Wymiary:</w:t>
            </w:r>
          </w:p>
          <w:p w14:paraId="5FFC8E7A" w14:textId="77777777" w:rsidR="00A209BD" w:rsidRPr="00A209BD" w:rsidRDefault="00A209BD" w:rsidP="00A209BD">
            <w:pPr>
              <w:ind w:left="720"/>
              <w:rPr>
                <w:sz w:val="20"/>
                <w:szCs w:val="20"/>
              </w:rPr>
            </w:pPr>
          </w:p>
          <w:p w14:paraId="76F2D65A" w14:textId="4D449CE1" w:rsidR="00A209BD" w:rsidRPr="00A209BD" w:rsidRDefault="00A209BD" w:rsidP="00C409A9">
            <w:pPr>
              <w:ind w:left="164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        </w:t>
            </w:r>
            <w:r w:rsidRPr="00A209BD">
              <w:rPr>
                <w:sz w:val="20"/>
                <w:szCs w:val="20"/>
              </w:rPr>
              <w:t>szerokość: 62 cm</w:t>
            </w:r>
          </w:p>
          <w:p w14:paraId="5D163A72" w14:textId="77777777" w:rsidR="00A209BD" w:rsidRPr="00A209BD" w:rsidRDefault="00A209BD" w:rsidP="00C409A9">
            <w:pPr>
              <w:ind w:left="164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 w:rsidRPr="00A209BD">
              <w:rPr>
                <w:sz w:val="20"/>
                <w:szCs w:val="20"/>
              </w:rPr>
              <w:tab/>
              <w:t>głębokość: 60 cm</w:t>
            </w:r>
          </w:p>
          <w:p w14:paraId="7869563B" w14:textId="77777777" w:rsidR="00C409A9" w:rsidRDefault="00A209BD" w:rsidP="00C409A9">
            <w:pPr>
              <w:ind w:left="164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 w:rsidRPr="00A209BD">
              <w:rPr>
                <w:sz w:val="20"/>
                <w:szCs w:val="20"/>
              </w:rPr>
              <w:tab/>
              <w:t xml:space="preserve">minimalna wysokość: 133 cm, </w:t>
            </w:r>
          </w:p>
          <w:p w14:paraId="38CD1C14" w14:textId="146DCF99" w:rsidR="00A209BD" w:rsidRPr="00A209BD" w:rsidRDefault="00C409A9" w:rsidP="00C409A9">
            <w:pPr>
              <w:ind w:left="164"/>
              <w:rPr>
                <w:sz w:val="20"/>
                <w:szCs w:val="20"/>
              </w:rPr>
            </w:pPr>
            <w:r w:rsidRPr="00C409A9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       </w:t>
            </w:r>
            <w:r w:rsidR="00A209BD" w:rsidRPr="00A209BD">
              <w:rPr>
                <w:sz w:val="20"/>
                <w:szCs w:val="20"/>
              </w:rPr>
              <w:t>maksymalna wysokość: 143 cm</w:t>
            </w:r>
          </w:p>
          <w:p w14:paraId="2FBAFDFD" w14:textId="77777777" w:rsidR="00A209BD" w:rsidRPr="00A209BD" w:rsidRDefault="00A209BD" w:rsidP="00C409A9">
            <w:pPr>
              <w:ind w:left="164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 w:rsidRPr="00A209BD">
              <w:rPr>
                <w:sz w:val="20"/>
                <w:szCs w:val="20"/>
              </w:rPr>
              <w:tab/>
              <w:t>szerokość siedziska: 53 cm</w:t>
            </w:r>
          </w:p>
          <w:p w14:paraId="33AE9AC4" w14:textId="77777777" w:rsidR="00A209BD" w:rsidRPr="00A209BD" w:rsidRDefault="00A209BD" w:rsidP="00C409A9">
            <w:pPr>
              <w:ind w:left="164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 w:rsidRPr="00A209BD">
              <w:rPr>
                <w:sz w:val="20"/>
                <w:szCs w:val="20"/>
              </w:rPr>
              <w:tab/>
              <w:t>głębokość siedziska: 47 cm</w:t>
            </w:r>
          </w:p>
          <w:p w14:paraId="3E9F0BAF" w14:textId="77777777" w:rsidR="00C409A9" w:rsidRDefault="00A209BD" w:rsidP="00C409A9">
            <w:pPr>
              <w:ind w:left="164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 w:rsidRPr="00A209BD">
              <w:rPr>
                <w:sz w:val="20"/>
                <w:szCs w:val="20"/>
              </w:rPr>
              <w:tab/>
              <w:t xml:space="preserve">minimalna wysokość siedziska: 40 cm, </w:t>
            </w:r>
          </w:p>
          <w:p w14:paraId="091C8E60" w14:textId="76901A94" w:rsidR="00A209BD" w:rsidRDefault="00C409A9" w:rsidP="00C409A9">
            <w:pPr>
              <w:ind w:left="164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 </w:t>
            </w:r>
            <w:r w:rsidR="00A209BD" w:rsidRPr="00A209BD">
              <w:rPr>
                <w:sz w:val="20"/>
                <w:szCs w:val="20"/>
              </w:rPr>
              <w:t>maksymalna wysokość siedziska: 51 cm</w:t>
            </w:r>
          </w:p>
          <w:p w14:paraId="558B8D06" w14:textId="11589016" w:rsidR="00A209BD" w:rsidRDefault="00A209BD" w:rsidP="003374FB">
            <w:pPr>
              <w:rPr>
                <w:sz w:val="20"/>
                <w:szCs w:val="20"/>
              </w:rPr>
            </w:pPr>
          </w:p>
          <w:p w14:paraId="0D9C5A43" w14:textId="77777777" w:rsidR="00C409A9" w:rsidRDefault="00C409A9" w:rsidP="00A209BD">
            <w:pPr>
              <w:ind w:left="306"/>
              <w:rPr>
                <w:sz w:val="20"/>
                <w:szCs w:val="20"/>
              </w:rPr>
            </w:pPr>
          </w:p>
          <w:p w14:paraId="67F79E05" w14:textId="447159D3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Kolorystyka</w:t>
            </w:r>
            <w:r w:rsidR="000C0E66">
              <w:rPr>
                <w:sz w:val="20"/>
                <w:szCs w:val="20"/>
              </w:rPr>
              <w:t xml:space="preserve"> tapicerki</w:t>
            </w:r>
            <w:r w:rsidR="00C409A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: </w:t>
            </w:r>
            <w:r w:rsidR="007971CE">
              <w:rPr>
                <w:sz w:val="20"/>
                <w:szCs w:val="20"/>
              </w:rPr>
              <w:t>ciemno szary</w:t>
            </w:r>
          </w:p>
          <w:p w14:paraId="4B8FD86E" w14:textId="77777777" w:rsidR="000C0E66" w:rsidRDefault="000C0E66" w:rsidP="000C0E66">
            <w:pPr>
              <w:ind w:left="720"/>
              <w:rPr>
                <w:sz w:val="20"/>
                <w:szCs w:val="20"/>
              </w:rPr>
            </w:pPr>
          </w:p>
          <w:p w14:paraId="7D05590F" w14:textId="0E69B3AA" w:rsidR="000C0E66" w:rsidRPr="00F41909" w:rsidRDefault="000C0E66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Kolorystyka ramy i elementów stalowych/aluminiowych: szary</w:t>
            </w:r>
          </w:p>
          <w:p w14:paraId="29C4F532" w14:textId="77777777" w:rsidR="00A209BD" w:rsidRDefault="00A209BD" w:rsidP="00A209BD">
            <w:pPr>
              <w:rPr>
                <w:sz w:val="20"/>
                <w:szCs w:val="20"/>
              </w:rPr>
            </w:pPr>
          </w:p>
          <w:p w14:paraId="03FF4BF8" w14:textId="77777777" w:rsidR="00A209BD" w:rsidRPr="00C409A9" w:rsidRDefault="00A209BD" w:rsidP="00A209BD">
            <w:pPr>
              <w:pStyle w:val="Akapitzlist"/>
              <w:rPr>
                <w:sz w:val="20"/>
                <w:szCs w:val="20"/>
              </w:rPr>
            </w:pPr>
          </w:p>
          <w:p w14:paraId="0FEC3B8E" w14:textId="270CB306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C409A9">
              <w:rPr>
                <w:sz w:val="20"/>
                <w:szCs w:val="20"/>
              </w:rPr>
              <w:t xml:space="preserve">Charakterystyka tapicerki siedziska: </w:t>
            </w:r>
            <w:r w:rsidR="007971CE" w:rsidRPr="00C409A9">
              <w:rPr>
                <w:sz w:val="20"/>
                <w:szCs w:val="20"/>
              </w:rPr>
              <w:t>pokrycie 100% poliester</w:t>
            </w:r>
          </w:p>
          <w:p w14:paraId="2D3CBB8E" w14:textId="77777777" w:rsidR="000C0E66" w:rsidRDefault="000C0E66" w:rsidP="000C0E66">
            <w:pPr>
              <w:ind w:left="720"/>
              <w:rPr>
                <w:sz w:val="20"/>
                <w:szCs w:val="20"/>
              </w:rPr>
            </w:pPr>
          </w:p>
          <w:p w14:paraId="0073D476" w14:textId="67213787" w:rsidR="000C0E66" w:rsidRPr="00C409A9" w:rsidRDefault="000C0E66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0C0E66">
              <w:rPr>
                <w:sz w:val="20"/>
                <w:szCs w:val="20"/>
              </w:rPr>
              <w:t>okrycie tyłu: 100% poliester</w:t>
            </w:r>
          </w:p>
          <w:p w14:paraId="55A016B3" w14:textId="1A513EE9" w:rsidR="00C409A9" w:rsidRDefault="00C409A9" w:rsidP="00C409A9">
            <w:pPr>
              <w:ind w:left="720"/>
              <w:rPr>
                <w:sz w:val="20"/>
                <w:szCs w:val="20"/>
              </w:rPr>
            </w:pPr>
          </w:p>
          <w:p w14:paraId="39E72E3C" w14:textId="77777777" w:rsidR="000C0E66" w:rsidRPr="00C409A9" w:rsidRDefault="000C0E66" w:rsidP="00C409A9">
            <w:pPr>
              <w:ind w:left="720"/>
              <w:rPr>
                <w:sz w:val="20"/>
                <w:szCs w:val="20"/>
              </w:rPr>
            </w:pPr>
          </w:p>
          <w:p w14:paraId="26FB096D" w14:textId="0EB30948" w:rsidR="00A209BD" w:rsidRPr="00C409A9" w:rsidRDefault="00A209BD" w:rsidP="00A209BD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C409A9">
              <w:rPr>
                <w:sz w:val="20"/>
                <w:szCs w:val="20"/>
              </w:rPr>
              <w:t>Rama oparcia / Rama tylna: stal, barwiona szpachla epoksydowo/poliestrowa w proszku poduszka oparcia: tworzywo polipropylenowe</w:t>
            </w:r>
          </w:p>
          <w:p w14:paraId="601EDF41" w14:textId="77777777" w:rsidR="00C409A9" w:rsidRPr="00C409A9" w:rsidRDefault="00C409A9" w:rsidP="00C409A9">
            <w:pPr>
              <w:pStyle w:val="Akapitzlist"/>
              <w:rPr>
                <w:sz w:val="20"/>
                <w:szCs w:val="20"/>
              </w:rPr>
            </w:pPr>
          </w:p>
          <w:p w14:paraId="6C60D8EC" w14:textId="5FC2D7D2" w:rsidR="00C409A9" w:rsidRPr="00C409A9" w:rsidRDefault="000C0E66" w:rsidP="00C409A9">
            <w:pPr>
              <w:pStyle w:val="Akapitzlist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  <w:r w:rsidR="00C409A9" w:rsidRPr="00C409A9">
              <w:rPr>
                <w:rFonts w:ascii="Arial" w:hAnsi="Arial" w:cs="Arial"/>
                <w:color w:val="000000"/>
                <w:sz w:val="20"/>
                <w:szCs w:val="20"/>
              </w:rPr>
              <w:t>rzyżak: aluminium, barwiona szpachla epoksydowo/poliestrowa w proszku</w:t>
            </w:r>
          </w:p>
          <w:p w14:paraId="311777EF" w14:textId="77777777" w:rsidR="00C409A9" w:rsidRPr="00C409A9" w:rsidRDefault="00C409A9" w:rsidP="00C409A9">
            <w:pPr>
              <w:ind w:left="720"/>
              <w:rPr>
                <w:sz w:val="20"/>
                <w:szCs w:val="20"/>
              </w:rPr>
            </w:pPr>
          </w:p>
          <w:p w14:paraId="4E6DD002" w14:textId="00CB2B22" w:rsidR="00C409A9" w:rsidRPr="00C409A9" w:rsidRDefault="000C0E66" w:rsidP="00C409A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C409A9" w:rsidRPr="00C409A9">
              <w:rPr>
                <w:sz w:val="20"/>
                <w:szCs w:val="20"/>
              </w:rPr>
              <w:t xml:space="preserve">ypełnienie: pianka poliuretanowa o wysokiej sprężystości (zimna pianka) </w:t>
            </w:r>
          </w:p>
          <w:p w14:paraId="69513982" w14:textId="55CBE634" w:rsidR="003E5505" w:rsidRPr="00C409A9" w:rsidRDefault="00C409A9" w:rsidP="00C409A9">
            <w:pPr>
              <w:ind w:left="720"/>
              <w:jc w:val="both"/>
              <w:rPr>
                <w:sz w:val="20"/>
                <w:szCs w:val="20"/>
              </w:rPr>
            </w:pPr>
            <w:r w:rsidRPr="00C409A9">
              <w:rPr>
                <w:sz w:val="20"/>
                <w:szCs w:val="20"/>
              </w:rPr>
              <w:t>35 kg/m3</w:t>
            </w:r>
          </w:p>
          <w:p w14:paraId="2585BD17" w14:textId="77777777" w:rsidR="00C409A9" w:rsidRPr="00C409A9" w:rsidRDefault="00C409A9" w:rsidP="00C409A9">
            <w:pPr>
              <w:jc w:val="both"/>
              <w:rPr>
                <w:i/>
                <w:iCs/>
                <w:color w:val="000000"/>
                <w:sz w:val="20"/>
                <w:szCs w:val="20"/>
              </w:rPr>
            </w:pPr>
          </w:p>
          <w:p w14:paraId="06469A4A" w14:textId="3B3A541C" w:rsidR="00F41909" w:rsidRDefault="00C409A9" w:rsidP="00F41909">
            <w:pPr>
              <w:numPr>
                <w:ilvl w:val="0"/>
                <w:numId w:val="28"/>
              </w:numPr>
              <w:ind w:left="709"/>
              <w:jc w:val="both"/>
              <w:rPr>
                <w:lang w:eastAsia="en-US"/>
              </w:rPr>
            </w:pPr>
            <w:r w:rsidRPr="00C409A9">
              <w:rPr>
                <w:color w:val="000000"/>
                <w:sz w:val="20"/>
                <w:szCs w:val="20"/>
              </w:rPr>
              <w:t>Pozostałe parametry</w:t>
            </w:r>
            <w:r w:rsidR="00F41909" w:rsidRPr="00C409A9">
              <w:rPr>
                <w:color w:val="000000"/>
                <w:sz w:val="20"/>
                <w:szCs w:val="20"/>
              </w:rPr>
              <w:t xml:space="preserve"> takie jak podane w OPZ</w:t>
            </w:r>
            <w:r w:rsidR="003D0212" w:rsidRPr="00C409A9">
              <w:rPr>
                <w:color w:val="000000"/>
                <w:sz w:val="20"/>
                <w:szCs w:val="20"/>
              </w:rPr>
              <w:t>-załącznik nr 1 do SWZ</w:t>
            </w:r>
          </w:p>
        </w:tc>
        <w:tc>
          <w:tcPr>
            <w:tcW w:w="4673" w:type="dxa"/>
          </w:tcPr>
          <w:p w14:paraId="5D18A099" w14:textId="7D5DE6F6" w:rsidR="00A209BD" w:rsidRDefault="00A209BD" w:rsidP="00C409A9">
            <w:pPr>
              <w:numPr>
                <w:ilvl w:val="0"/>
                <w:numId w:val="28"/>
              </w:numPr>
              <w:ind w:left="394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Wymiary: </w:t>
            </w:r>
          </w:p>
          <w:p w14:paraId="16727995" w14:textId="40AF19AD" w:rsidR="00A209BD" w:rsidRDefault="00A209BD" w:rsidP="00A209BD">
            <w:pPr>
              <w:rPr>
                <w:sz w:val="20"/>
                <w:szCs w:val="20"/>
              </w:rPr>
            </w:pPr>
          </w:p>
          <w:p w14:paraId="023D0E09" w14:textId="1999FC02" w:rsidR="00A209BD" w:rsidRPr="00A209BD" w:rsidRDefault="00A209BD" w:rsidP="00C409A9">
            <w:pPr>
              <w:ind w:left="447" w:hanging="336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   </w:t>
            </w:r>
            <w:r w:rsidR="00C409A9">
              <w:rPr>
                <w:sz w:val="20"/>
                <w:szCs w:val="20"/>
              </w:rPr>
              <w:t xml:space="preserve"> </w:t>
            </w:r>
            <w:r w:rsidRPr="00A209BD">
              <w:rPr>
                <w:sz w:val="20"/>
                <w:szCs w:val="20"/>
              </w:rPr>
              <w:t xml:space="preserve">szerokość: </w:t>
            </w:r>
            <w:r>
              <w:rPr>
                <w:sz w:val="20"/>
                <w:szCs w:val="20"/>
              </w:rPr>
              <w:t>……cm</w:t>
            </w:r>
          </w:p>
          <w:p w14:paraId="7B503207" w14:textId="317B4FC0" w:rsidR="00A209BD" w:rsidRPr="00A209BD" w:rsidRDefault="00A209BD" w:rsidP="00C409A9">
            <w:pPr>
              <w:ind w:left="447" w:hanging="336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 w:rsidRPr="00A209BD">
              <w:rPr>
                <w:sz w:val="20"/>
                <w:szCs w:val="20"/>
              </w:rPr>
              <w:tab/>
              <w:t xml:space="preserve">głębokość: </w:t>
            </w:r>
            <w:r>
              <w:rPr>
                <w:sz w:val="20"/>
                <w:szCs w:val="20"/>
              </w:rPr>
              <w:t>……</w:t>
            </w:r>
            <w:r w:rsidRPr="00A209BD">
              <w:rPr>
                <w:sz w:val="20"/>
                <w:szCs w:val="20"/>
              </w:rPr>
              <w:t>cm</w:t>
            </w:r>
          </w:p>
          <w:p w14:paraId="2D0B9469" w14:textId="77777777" w:rsidR="00C409A9" w:rsidRDefault="00A209BD" w:rsidP="00C409A9">
            <w:pPr>
              <w:ind w:left="447" w:hanging="336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 w:rsidRPr="00A209BD">
              <w:rPr>
                <w:sz w:val="20"/>
                <w:szCs w:val="20"/>
              </w:rPr>
              <w:tab/>
              <w:t xml:space="preserve">minimalna wysokość: </w:t>
            </w:r>
            <w:r>
              <w:rPr>
                <w:sz w:val="20"/>
                <w:szCs w:val="20"/>
              </w:rPr>
              <w:t>……</w:t>
            </w:r>
            <w:r w:rsidRPr="00A209BD">
              <w:rPr>
                <w:sz w:val="20"/>
                <w:szCs w:val="20"/>
              </w:rPr>
              <w:t xml:space="preserve"> cm, </w:t>
            </w:r>
          </w:p>
          <w:p w14:paraId="4E9C30AE" w14:textId="30495A49" w:rsidR="00A209BD" w:rsidRPr="00A209BD" w:rsidRDefault="00C409A9" w:rsidP="00C409A9">
            <w:pPr>
              <w:ind w:left="447" w:hanging="336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   </w:t>
            </w:r>
            <w:r w:rsidR="00A209BD" w:rsidRPr="00A209BD">
              <w:rPr>
                <w:sz w:val="20"/>
                <w:szCs w:val="20"/>
              </w:rPr>
              <w:t xml:space="preserve">maksymalna wysokość: </w:t>
            </w:r>
            <w:r w:rsidR="00A209BD">
              <w:rPr>
                <w:sz w:val="20"/>
                <w:szCs w:val="20"/>
              </w:rPr>
              <w:t>……..</w:t>
            </w:r>
            <w:r w:rsidR="00A209BD" w:rsidRPr="00A209BD">
              <w:rPr>
                <w:sz w:val="20"/>
                <w:szCs w:val="20"/>
              </w:rPr>
              <w:t>cm</w:t>
            </w:r>
          </w:p>
          <w:p w14:paraId="5904509C" w14:textId="3E4546E8" w:rsidR="00A209BD" w:rsidRPr="00A209BD" w:rsidRDefault="00A209BD" w:rsidP="00C409A9">
            <w:pPr>
              <w:ind w:left="447" w:hanging="336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 w:rsidRPr="00A209BD">
              <w:rPr>
                <w:sz w:val="20"/>
                <w:szCs w:val="20"/>
              </w:rPr>
              <w:tab/>
              <w:t xml:space="preserve">szerokość siedziska: </w:t>
            </w:r>
            <w:r>
              <w:rPr>
                <w:sz w:val="20"/>
                <w:szCs w:val="20"/>
              </w:rPr>
              <w:t>…….</w:t>
            </w:r>
            <w:r w:rsidRPr="00A209BD">
              <w:rPr>
                <w:sz w:val="20"/>
                <w:szCs w:val="20"/>
              </w:rPr>
              <w:t xml:space="preserve"> cm</w:t>
            </w:r>
          </w:p>
          <w:p w14:paraId="159562DE" w14:textId="1FF7798E" w:rsidR="00A209BD" w:rsidRPr="00A209BD" w:rsidRDefault="00A209BD" w:rsidP="00C409A9">
            <w:pPr>
              <w:ind w:left="447" w:hanging="336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 w:rsidRPr="00A209BD">
              <w:rPr>
                <w:sz w:val="20"/>
                <w:szCs w:val="20"/>
              </w:rPr>
              <w:tab/>
              <w:t xml:space="preserve">głębokość siedziska: </w:t>
            </w:r>
            <w:r>
              <w:rPr>
                <w:sz w:val="20"/>
                <w:szCs w:val="20"/>
              </w:rPr>
              <w:t>…….</w:t>
            </w:r>
            <w:r w:rsidRPr="00A209BD">
              <w:rPr>
                <w:sz w:val="20"/>
                <w:szCs w:val="20"/>
              </w:rPr>
              <w:t xml:space="preserve"> cm</w:t>
            </w:r>
          </w:p>
          <w:p w14:paraId="4F04B0B1" w14:textId="77777777" w:rsidR="00C409A9" w:rsidRDefault="00A209BD" w:rsidP="00C409A9">
            <w:pPr>
              <w:ind w:hanging="336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 w:rsidRPr="00A209BD">
              <w:rPr>
                <w:sz w:val="20"/>
                <w:szCs w:val="20"/>
              </w:rPr>
              <w:tab/>
            </w:r>
            <w:r w:rsidR="00C409A9">
              <w:rPr>
                <w:sz w:val="20"/>
                <w:szCs w:val="20"/>
              </w:rPr>
              <w:t xml:space="preserve">  </w:t>
            </w:r>
            <w:r w:rsidR="00C409A9" w:rsidRPr="00A209BD">
              <w:rPr>
                <w:sz w:val="20"/>
                <w:szCs w:val="20"/>
              </w:rPr>
              <w:t>•</w:t>
            </w:r>
            <w:r w:rsidR="00C409A9">
              <w:rPr>
                <w:sz w:val="20"/>
                <w:szCs w:val="20"/>
              </w:rPr>
              <w:t xml:space="preserve">    </w:t>
            </w:r>
            <w:r w:rsidRPr="00A209BD">
              <w:rPr>
                <w:sz w:val="20"/>
                <w:szCs w:val="20"/>
              </w:rPr>
              <w:t xml:space="preserve">minimalna wysokość siedziska: </w:t>
            </w:r>
            <w:r>
              <w:rPr>
                <w:sz w:val="20"/>
                <w:szCs w:val="20"/>
              </w:rPr>
              <w:t>….</w:t>
            </w:r>
            <w:r w:rsidRPr="00A209BD">
              <w:rPr>
                <w:sz w:val="20"/>
                <w:szCs w:val="20"/>
              </w:rPr>
              <w:t xml:space="preserve"> cm, </w:t>
            </w:r>
          </w:p>
          <w:p w14:paraId="1878E5CE" w14:textId="78F806C4" w:rsidR="00A209BD" w:rsidRDefault="00C409A9" w:rsidP="00C409A9">
            <w:pPr>
              <w:ind w:hanging="336"/>
              <w:rPr>
                <w:sz w:val="20"/>
                <w:szCs w:val="20"/>
              </w:rPr>
            </w:pPr>
            <w:r w:rsidRPr="00A209BD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      </w:t>
            </w:r>
            <w:r w:rsidRPr="00A209BD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   </w:t>
            </w:r>
            <w:r w:rsidR="00A209BD" w:rsidRPr="00A209BD">
              <w:rPr>
                <w:sz w:val="20"/>
                <w:szCs w:val="20"/>
              </w:rPr>
              <w:t>maksymalna wysokość siedziska</w:t>
            </w:r>
            <w:r>
              <w:rPr>
                <w:sz w:val="20"/>
                <w:szCs w:val="20"/>
              </w:rPr>
              <w:t>…cm</w:t>
            </w:r>
          </w:p>
          <w:p w14:paraId="465BD14D" w14:textId="4B795169" w:rsidR="00A209BD" w:rsidRDefault="00A209BD" w:rsidP="00A209BD">
            <w:pPr>
              <w:rPr>
                <w:sz w:val="20"/>
                <w:szCs w:val="20"/>
              </w:rPr>
            </w:pPr>
          </w:p>
          <w:p w14:paraId="08350C34" w14:textId="7621DF4F" w:rsidR="00A209BD" w:rsidRDefault="00A209BD" w:rsidP="00A209BD">
            <w:pPr>
              <w:rPr>
                <w:sz w:val="20"/>
                <w:szCs w:val="20"/>
              </w:rPr>
            </w:pPr>
          </w:p>
          <w:p w14:paraId="0B5165DB" w14:textId="77777777" w:rsidR="00A209BD" w:rsidRDefault="00A209BD" w:rsidP="00A209BD">
            <w:pPr>
              <w:rPr>
                <w:sz w:val="20"/>
                <w:szCs w:val="20"/>
              </w:rPr>
            </w:pPr>
          </w:p>
          <w:p w14:paraId="228A5ADD" w14:textId="273DA374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Kolorystyka</w:t>
            </w:r>
            <w:r w:rsidR="000C0E66">
              <w:rPr>
                <w:sz w:val="20"/>
                <w:szCs w:val="20"/>
              </w:rPr>
              <w:t xml:space="preserve"> tapicerki: </w:t>
            </w:r>
            <w:r>
              <w:rPr>
                <w:sz w:val="20"/>
                <w:szCs w:val="20"/>
              </w:rPr>
              <w:t>:……………………………………..</w:t>
            </w:r>
          </w:p>
          <w:p w14:paraId="4386E60E" w14:textId="74E59979" w:rsidR="000C0E66" w:rsidRDefault="000C0E66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Kolorystyka ramy i elementów stalowych/aluminiowych:</w:t>
            </w:r>
          </w:p>
          <w:p w14:paraId="1C6FAA8B" w14:textId="14260ECA" w:rsidR="000C0E66" w:rsidRDefault="000C0E66" w:rsidP="000C0E66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</w:t>
            </w:r>
          </w:p>
          <w:p w14:paraId="11A73D6B" w14:textId="77777777" w:rsidR="00A209BD" w:rsidRPr="000C0E66" w:rsidRDefault="00A209BD" w:rsidP="000C0E66">
            <w:pPr>
              <w:rPr>
                <w:sz w:val="20"/>
                <w:szCs w:val="20"/>
              </w:rPr>
            </w:pPr>
          </w:p>
          <w:p w14:paraId="0128F818" w14:textId="41F307CD" w:rsidR="00F41909" w:rsidRDefault="00C409A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C409A9">
              <w:rPr>
                <w:sz w:val="20"/>
                <w:szCs w:val="20"/>
              </w:rPr>
              <w:t xml:space="preserve">Charakterystyka tapicerki siedziska: </w:t>
            </w:r>
            <w:r w:rsidR="00F41909">
              <w:rPr>
                <w:sz w:val="20"/>
                <w:szCs w:val="20"/>
              </w:rPr>
              <w:t xml:space="preserve">………………………..……. </w:t>
            </w:r>
          </w:p>
          <w:p w14:paraId="0A5E9D9F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58802F11" w14:textId="329F0A0C" w:rsidR="000C0E66" w:rsidRPr="000C0E66" w:rsidRDefault="000C0E66" w:rsidP="000C0E66">
            <w:pPr>
              <w:pStyle w:val="Akapitzlist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0C0E66">
              <w:rPr>
                <w:rFonts w:ascii="Arial" w:hAnsi="Arial" w:cs="Arial"/>
                <w:sz w:val="20"/>
                <w:szCs w:val="20"/>
              </w:rPr>
              <w:t xml:space="preserve">Pokrycie tyłu: </w:t>
            </w:r>
          </w:p>
          <w:p w14:paraId="4AA8BE7D" w14:textId="381C7D53" w:rsidR="000C0E66" w:rsidRDefault="000C0E66" w:rsidP="000C0E66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……………………………………..</w:t>
            </w:r>
          </w:p>
          <w:p w14:paraId="46A099C0" w14:textId="77777777" w:rsidR="000C0E66" w:rsidRDefault="000C0E66" w:rsidP="000C0E66">
            <w:pPr>
              <w:pStyle w:val="Akapitzlist"/>
              <w:rPr>
                <w:sz w:val="20"/>
                <w:szCs w:val="20"/>
              </w:rPr>
            </w:pPr>
          </w:p>
          <w:p w14:paraId="1BC26F49" w14:textId="260FE3F4" w:rsidR="00F41909" w:rsidRDefault="00C409A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C409A9">
              <w:rPr>
                <w:sz w:val="20"/>
                <w:szCs w:val="20"/>
              </w:rPr>
              <w:t>Rama oparcia / Rama tylna</w:t>
            </w:r>
            <w:r w:rsidR="00F41909">
              <w:rPr>
                <w:sz w:val="20"/>
                <w:szCs w:val="20"/>
              </w:rPr>
              <w:t>: …………………………………………</w:t>
            </w:r>
          </w:p>
          <w:p w14:paraId="4A3CD8E6" w14:textId="2E30861D" w:rsidR="00F41909" w:rsidRDefault="00F41909" w:rsidP="00F41909">
            <w:pPr>
              <w:rPr>
                <w:sz w:val="20"/>
                <w:szCs w:val="20"/>
              </w:rPr>
            </w:pPr>
          </w:p>
          <w:p w14:paraId="1695C0FB" w14:textId="0A192ABD" w:rsidR="000C0E66" w:rsidRDefault="000C0E66" w:rsidP="00F41909">
            <w:pPr>
              <w:rPr>
                <w:sz w:val="20"/>
                <w:szCs w:val="20"/>
              </w:rPr>
            </w:pPr>
          </w:p>
          <w:p w14:paraId="02894811" w14:textId="77777777" w:rsidR="000C0E66" w:rsidRDefault="000C0E66" w:rsidP="00F41909">
            <w:pPr>
              <w:rPr>
                <w:sz w:val="20"/>
                <w:szCs w:val="20"/>
              </w:rPr>
            </w:pPr>
          </w:p>
          <w:p w14:paraId="0280C0F6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6AC944AB" w14:textId="388B7B63" w:rsidR="00F41909" w:rsidRPr="000C0E66" w:rsidRDefault="00C409A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</w:t>
            </w:r>
            <w:r w:rsidRPr="00C409A9">
              <w:rPr>
                <w:color w:val="000000"/>
                <w:sz w:val="20"/>
                <w:szCs w:val="20"/>
              </w:rPr>
              <w:t>rzyżak</w:t>
            </w:r>
            <w:r w:rsidR="00F41909">
              <w:rPr>
                <w:sz w:val="20"/>
                <w:szCs w:val="20"/>
              </w:rPr>
              <w:t>: ……………………………………………</w:t>
            </w:r>
          </w:p>
          <w:p w14:paraId="5E9D4B97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21716574" w14:textId="2EFE2D50" w:rsidR="00F41909" w:rsidRDefault="000C0E66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Wypełnienie</w:t>
            </w:r>
            <w:r w:rsidR="00F41909">
              <w:rPr>
                <w:sz w:val="20"/>
                <w:szCs w:val="20"/>
              </w:rPr>
              <w:t>: …………………………….</w:t>
            </w:r>
          </w:p>
          <w:p w14:paraId="6693D72C" w14:textId="50B296B7" w:rsidR="00F41909" w:rsidRDefault="00F41909" w:rsidP="00F41909">
            <w:pPr>
              <w:rPr>
                <w:sz w:val="20"/>
                <w:szCs w:val="20"/>
              </w:rPr>
            </w:pPr>
          </w:p>
          <w:p w14:paraId="6E4CBB40" w14:textId="10B87F1D" w:rsidR="00F41909" w:rsidRDefault="00F41909" w:rsidP="00F41909">
            <w:pPr>
              <w:rPr>
                <w:sz w:val="20"/>
                <w:szCs w:val="20"/>
              </w:rPr>
            </w:pPr>
          </w:p>
          <w:p w14:paraId="10F12E91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164DDABD" w14:textId="0A19FDB1" w:rsidR="00F41909" w:rsidRDefault="000C0E66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Pozostałe parametry ( wpisać TAK/NIE)</w:t>
            </w:r>
            <w:r w:rsidR="00F41909">
              <w:rPr>
                <w:sz w:val="20"/>
                <w:szCs w:val="20"/>
              </w:rPr>
              <w:t>: ………………………………………</w:t>
            </w:r>
          </w:p>
          <w:p w14:paraId="75278F45" w14:textId="09B04FE4" w:rsidR="00F41909" w:rsidRDefault="00F41909" w:rsidP="00F41909">
            <w:pPr>
              <w:rPr>
                <w:sz w:val="20"/>
                <w:szCs w:val="20"/>
              </w:rPr>
            </w:pPr>
          </w:p>
          <w:p w14:paraId="4BF5A130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7FEB6091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7E859B04" w14:textId="77777777" w:rsidR="00166482" w:rsidRDefault="00166482" w:rsidP="00166482">
            <w:pPr>
              <w:pStyle w:val="Akapitzlist"/>
              <w:rPr>
                <w:i/>
                <w:iCs/>
                <w:color w:val="000000"/>
                <w:sz w:val="22"/>
                <w:szCs w:val="22"/>
              </w:rPr>
            </w:pPr>
          </w:p>
          <w:p w14:paraId="5D99CA12" w14:textId="1725BB1C" w:rsidR="00166482" w:rsidRPr="00F41909" w:rsidRDefault="00166482" w:rsidP="00166482">
            <w:pPr>
              <w:ind w:left="709"/>
              <w:jc w:val="both"/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</w:tbl>
    <w:p w14:paraId="5615A67C" w14:textId="77777777" w:rsidR="00F41909" w:rsidRDefault="00F41909" w:rsidP="004555AC">
      <w:pPr>
        <w:rPr>
          <w:lang w:eastAsia="en-US"/>
        </w:rPr>
      </w:pPr>
    </w:p>
    <w:p w14:paraId="1259C6E1" w14:textId="77777777" w:rsidR="009F3D3A" w:rsidRDefault="009F3D3A">
      <w:pPr>
        <w:rPr>
          <w:b/>
          <w:bCs/>
          <w:sz w:val="20"/>
        </w:rPr>
      </w:pPr>
      <w:bookmarkStart w:id="1" w:name="_Hlk101343657"/>
    </w:p>
    <w:p w14:paraId="53D32423" w14:textId="7C2A5935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2" w:name="_Hlk101935638"/>
      <w:bookmarkEnd w:id="1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0C0E66">
        <w:rPr>
          <w:rFonts w:ascii="Arial" w:hAnsi="Arial" w:cs="Arial"/>
          <w:b/>
          <w:bCs/>
          <w:sz w:val="20"/>
          <w:lang w:val="pl-PL"/>
        </w:rPr>
        <w:t xml:space="preserve"> </w:t>
      </w:r>
      <w:r w:rsidR="000C0E66" w:rsidRPr="000C0E66">
        <w:rPr>
          <w:rFonts w:ascii="Arial" w:hAnsi="Arial" w:cs="Arial"/>
          <w:b/>
          <w:bCs/>
          <w:color w:val="FF0000"/>
          <w:sz w:val="20"/>
          <w:lang w:val="pl-PL"/>
        </w:rPr>
        <w:t>(wypełnia Wykonawca)</w:t>
      </w:r>
      <w:r w:rsidR="005375D8" w:rsidRPr="000C0E66">
        <w:rPr>
          <w:rFonts w:ascii="Arial" w:hAnsi="Arial" w:cs="Arial"/>
          <w:b/>
          <w:bCs/>
          <w:color w:val="FF0000"/>
          <w:sz w:val="20"/>
          <w:lang w:val="pl-PL"/>
        </w:rPr>
        <w:t>:</w:t>
      </w:r>
    </w:p>
    <w:p w14:paraId="661E329F" w14:textId="25FE4856" w:rsidR="005375D8" w:rsidRPr="00F81DDF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bookmarkStart w:id="3" w:name="_Hlk145495960"/>
      <w:bookmarkEnd w:id="2"/>
      <w:r w:rsidRPr="00BE1D68">
        <w:rPr>
          <w:rFonts w:asciiTheme="minorHAnsi" w:hAnsiTheme="minorHAnsi" w:cstheme="minorHAnsi"/>
          <w:bCs/>
          <w:sz w:val="22"/>
          <w:szCs w:val="20"/>
        </w:rPr>
        <w:t xml:space="preserve">Wykonawca </w:t>
      </w:r>
      <w:r w:rsidRPr="00F81DDF">
        <w:rPr>
          <w:rFonts w:asciiTheme="minorHAnsi" w:hAnsiTheme="minorHAnsi" w:cstheme="minorHAnsi"/>
          <w:bCs/>
          <w:sz w:val="22"/>
          <w:szCs w:val="20"/>
        </w:rPr>
        <w:t>udziela</w:t>
      </w:r>
      <w:r w:rsidR="00401230" w:rsidRPr="00F81DDF">
        <w:rPr>
          <w:rFonts w:asciiTheme="minorHAnsi" w:hAnsiTheme="minorHAnsi" w:cstheme="minorHAnsi"/>
          <w:bCs/>
          <w:sz w:val="22"/>
          <w:szCs w:val="20"/>
        </w:rPr>
        <w:t xml:space="preserve"> gwarancji - </w:t>
      </w:r>
      <w:r w:rsidR="00401230" w:rsidRPr="00F81DDF">
        <w:rPr>
          <w:rFonts w:asciiTheme="minorHAnsi" w:hAnsiTheme="minorHAnsi" w:cstheme="minorHAnsi"/>
          <w:bCs/>
          <w:sz w:val="22"/>
          <w:szCs w:val="20"/>
          <w:u w:val="single"/>
        </w:rPr>
        <w:t>kryterium oceny ofert</w:t>
      </w:r>
      <w:r w:rsidRPr="00F81DDF">
        <w:rPr>
          <w:rFonts w:asciiTheme="minorHAnsi" w:hAnsiTheme="minorHAnsi" w:cstheme="minorHAnsi"/>
          <w:bCs/>
          <w:sz w:val="22"/>
          <w:szCs w:val="20"/>
        </w:rPr>
        <w:t>:</w:t>
      </w:r>
      <w:r w:rsidR="001465ED" w:rsidRPr="00F81DDF">
        <w:rPr>
          <w:rFonts w:asciiTheme="minorHAnsi" w:hAnsiTheme="minorHAnsi" w:cstheme="minorHAnsi"/>
          <w:bCs/>
          <w:sz w:val="22"/>
          <w:szCs w:val="20"/>
        </w:rPr>
        <w:t xml:space="preserve">   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4531"/>
        <w:gridCol w:w="4823"/>
      </w:tblGrid>
      <w:tr w:rsidR="00B10157" w:rsidRPr="00F81DDF" w14:paraId="3223312F" w14:textId="77777777" w:rsidTr="00BE1D68">
        <w:trPr>
          <w:trHeight w:val="624"/>
        </w:trPr>
        <w:tc>
          <w:tcPr>
            <w:tcW w:w="4531" w:type="dxa"/>
            <w:shd w:val="clear" w:color="auto" w:fill="auto"/>
            <w:vAlign w:val="center"/>
          </w:tcPr>
          <w:p w14:paraId="6029C492" w14:textId="44C0AB74" w:rsidR="00B97D15" w:rsidRPr="00F81DDF" w:rsidRDefault="00B10157" w:rsidP="00A95E30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F81DDF">
              <w:rPr>
                <w:rFonts w:asciiTheme="minorHAnsi" w:hAnsiTheme="minorHAnsi" w:cstheme="minorHAnsi"/>
                <w:b/>
                <w:sz w:val="22"/>
                <w:szCs w:val="20"/>
              </w:rPr>
              <w:t>Okres gwarancji</w:t>
            </w:r>
            <w:r w:rsidR="0008184B" w:rsidRPr="00F81DDF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(podać ilość miesięcy)</w:t>
            </w:r>
            <w:r w:rsidRPr="00F81DDF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: </w:t>
            </w:r>
          </w:p>
        </w:tc>
        <w:tc>
          <w:tcPr>
            <w:tcW w:w="4823" w:type="dxa"/>
            <w:shd w:val="clear" w:color="auto" w:fill="auto"/>
            <w:vAlign w:val="center"/>
          </w:tcPr>
          <w:p w14:paraId="259FDE61" w14:textId="77777777" w:rsidR="00B10157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81DDF">
              <w:rPr>
                <w:rFonts w:asciiTheme="minorHAnsi" w:hAnsiTheme="minorHAnsi" w:cstheme="minorHAnsi"/>
                <w:b/>
              </w:rPr>
              <w:t>……</w:t>
            </w:r>
            <w:r w:rsidR="00BE1D68" w:rsidRPr="00F81DDF">
              <w:rPr>
                <w:rFonts w:asciiTheme="minorHAnsi" w:hAnsiTheme="minorHAnsi" w:cstheme="minorHAnsi"/>
                <w:b/>
              </w:rPr>
              <w:t>……</w:t>
            </w:r>
            <w:r w:rsidRPr="00F81DDF">
              <w:rPr>
                <w:rFonts w:asciiTheme="minorHAnsi" w:hAnsiTheme="minorHAnsi" w:cstheme="minorHAnsi"/>
                <w:b/>
              </w:rPr>
              <w:t xml:space="preserve">….. </w:t>
            </w:r>
            <w:r w:rsidR="0008184B" w:rsidRPr="00F81DDF">
              <w:rPr>
                <w:rFonts w:asciiTheme="minorHAnsi" w:hAnsiTheme="minorHAnsi" w:cstheme="minorHAnsi"/>
                <w:b/>
              </w:rPr>
              <w:t>miesięcy</w:t>
            </w:r>
          </w:p>
          <w:p w14:paraId="3D66F71F" w14:textId="70083C83" w:rsidR="00B340D9" w:rsidRPr="00B340D9" w:rsidRDefault="00B340D9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</w:pPr>
            <w:r w:rsidRPr="00B340D9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(zgodnie z SWZ pkt 20.2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tabela nr 2</w:t>
            </w:r>
            <w:r w:rsidRPr="00B340D9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</w:tr>
    </w:tbl>
    <w:bookmarkEnd w:id="3"/>
    <w:p w14:paraId="1C7D2757" w14:textId="7FAD3C6A" w:rsidR="007971CE" w:rsidRDefault="007971CE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TERMIN DOSTAWY</w:t>
      </w:r>
      <w:r w:rsidR="000C0E66">
        <w:rPr>
          <w:rFonts w:ascii="Arial" w:hAnsi="Arial" w:cs="Arial"/>
          <w:b/>
          <w:bCs/>
          <w:sz w:val="20"/>
          <w:lang w:val="pl-PL"/>
        </w:rPr>
        <w:t xml:space="preserve"> </w:t>
      </w:r>
      <w:r w:rsidR="000C0E66" w:rsidRPr="000C0E66">
        <w:rPr>
          <w:rFonts w:ascii="Arial" w:hAnsi="Arial" w:cs="Arial"/>
          <w:b/>
          <w:bCs/>
          <w:color w:val="FF0000"/>
          <w:sz w:val="20"/>
          <w:lang w:val="pl-PL"/>
        </w:rPr>
        <w:t>(wypełnia Wykonawca)</w:t>
      </w:r>
      <w:r w:rsidRPr="000C0E66">
        <w:rPr>
          <w:rFonts w:ascii="Arial" w:hAnsi="Arial" w:cs="Arial"/>
          <w:b/>
          <w:bCs/>
          <w:color w:val="FF0000"/>
          <w:sz w:val="20"/>
          <w:lang w:val="pl-PL"/>
        </w:rPr>
        <w:t>:</w:t>
      </w:r>
    </w:p>
    <w:p w14:paraId="05577126" w14:textId="47786819" w:rsidR="007971CE" w:rsidRPr="007971CE" w:rsidRDefault="007971CE" w:rsidP="007971CE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>
        <w:rPr>
          <w:rFonts w:asciiTheme="minorHAnsi" w:hAnsiTheme="minorHAnsi" w:cstheme="minorHAnsi"/>
          <w:bCs/>
          <w:sz w:val="22"/>
          <w:szCs w:val="20"/>
        </w:rPr>
        <w:t xml:space="preserve">Termin dostawy przedmiotu do Zamawiającego </w:t>
      </w:r>
      <w:r w:rsidRPr="007971CE">
        <w:rPr>
          <w:rFonts w:asciiTheme="minorHAnsi" w:hAnsiTheme="minorHAnsi" w:cstheme="minorHAnsi"/>
          <w:bCs/>
          <w:sz w:val="22"/>
          <w:szCs w:val="20"/>
        </w:rPr>
        <w:t xml:space="preserve">- </w:t>
      </w:r>
      <w:r w:rsidRPr="007971CE">
        <w:rPr>
          <w:rFonts w:asciiTheme="minorHAnsi" w:hAnsiTheme="minorHAnsi" w:cstheme="minorHAnsi"/>
          <w:bCs/>
          <w:sz w:val="22"/>
          <w:szCs w:val="20"/>
          <w:u w:val="single"/>
        </w:rPr>
        <w:t>kryterium oceny ofert</w:t>
      </w:r>
      <w:r w:rsidRPr="007971CE">
        <w:rPr>
          <w:rFonts w:asciiTheme="minorHAnsi" w:hAnsiTheme="minorHAnsi" w:cstheme="minorHAnsi"/>
          <w:bCs/>
          <w:sz w:val="22"/>
          <w:szCs w:val="20"/>
        </w:rPr>
        <w:t xml:space="preserve">:   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4531"/>
        <w:gridCol w:w="4823"/>
      </w:tblGrid>
      <w:tr w:rsidR="007971CE" w:rsidRPr="00F81DDF" w14:paraId="69F432E7" w14:textId="77777777" w:rsidTr="00432F51">
        <w:trPr>
          <w:trHeight w:val="624"/>
        </w:trPr>
        <w:tc>
          <w:tcPr>
            <w:tcW w:w="4531" w:type="dxa"/>
            <w:shd w:val="clear" w:color="auto" w:fill="auto"/>
            <w:vAlign w:val="center"/>
          </w:tcPr>
          <w:p w14:paraId="069C6FE3" w14:textId="6B63C9C0" w:rsidR="007971CE" w:rsidRPr="00F81DDF" w:rsidRDefault="007971CE" w:rsidP="00432F51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Termin dostawy</w:t>
            </w:r>
            <w:r w:rsidRPr="00F81DDF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(podać ilość </w:t>
            </w: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dni roboczych</w:t>
            </w:r>
            <w:r w:rsidRPr="00F81DDF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): </w:t>
            </w:r>
          </w:p>
        </w:tc>
        <w:tc>
          <w:tcPr>
            <w:tcW w:w="4823" w:type="dxa"/>
            <w:shd w:val="clear" w:color="auto" w:fill="auto"/>
            <w:vAlign w:val="center"/>
          </w:tcPr>
          <w:p w14:paraId="0A428BD7" w14:textId="77777777" w:rsidR="007971CE" w:rsidRDefault="007971CE" w:rsidP="00432F5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81DDF">
              <w:rPr>
                <w:rFonts w:asciiTheme="minorHAnsi" w:hAnsiTheme="minorHAnsi" w:cstheme="minorHAnsi"/>
                <w:b/>
              </w:rPr>
              <w:t xml:space="preserve">…………….. </w:t>
            </w:r>
            <w:r>
              <w:rPr>
                <w:rFonts w:asciiTheme="minorHAnsi" w:hAnsiTheme="minorHAnsi" w:cstheme="minorHAnsi"/>
                <w:b/>
              </w:rPr>
              <w:t>dni roboczych</w:t>
            </w:r>
          </w:p>
          <w:p w14:paraId="3A7D09F8" w14:textId="1ED4B6C2" w:rsidR="00B340D9" w:rsidRPr="00F81DDF" w:rsidRDefault="00B340D9" w:rsidP="00432F5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B340D9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(zgodnie z SWZ pkt 20.2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tabela nr 3</w:t>
            </w:r>
            <w:r w:rsidRPr="00B340D9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</w:tr>
    </w:tbl>
    <w:p w14:paraId="11277912" w14:textId="77777777" w:rsidR="007971CE" w:rsidRDefault="007971CE" w:rsidP="007971CE">
      <w:pPr>
        <w:pStyle w:val="arimr"/>
        <w:widowControl/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</w:p>
    <w:p w14:paraId="65023F2E" w14:textId="509C6FE3" w:rsidR="00B755A2" w:rsidRPr="00F81DDF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 w:rsidRPr="00F81DDF">
        <w:rPr>
          <w:rFonts w:ascii="Arial" w:hAnsi="Arial" w:cs="Arial"/>
          <w:b/>
          <w:bCs/>
          <w:sz w:val="20"/>
          <w:lang w:val="pl-PL"/>
        </w:rPr>
        <w:t>OŚWIADCZENIA: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lastRenderedPageBreak/>
        <w:t>Oświadczam/y, że zamierzam(y) / nie zamierzam(y) powierzyć realizację następujących części zamówienia podwykonawcom:</w:t>
      </w:r>
    </w:p>
    <w:p w14:paraId="07ADB9CE" w14:textId="1FBBE6FB" w:rsidR="001779D3" w:rsidRPr="008B1D17" w:rsidRDefault="001779D3" w:rsidP="008B1D17">
      <w:pPr>
        <w:tabs>
          <w:tab w:val="num" w:pos="284"/>
        </w:tabs>
        <w:ind w:left="142" w:hanging="142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D16F0" w:rsidR="00540AAD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certyfikaty.</w:t>
      </w:r>
    </w:p>
    <w:p w14:paraId="35DB9A71" w14:textId="77777777" w:rsidR="008B1D17" w:rsidRPr="00A85027" w:rsidRDefault="008B1D17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7525F1" w:rsidRDefault="00E85462" w:rsidP="00E85462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93698E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3374FB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</w:rPr>
      </w:pPr>
      <w:r w:rsidRPr="003374FB">
        <w:rPr>
          <w:rFonts w:asciiTheme="minorHAnsi" w:eastAsia="Calibri" w:hAnsiTheme="minorHAnsi" w:cstheme="minorHAnsi"/>
          <w:b/>
          <w:color w:val="FF0000"/>
          <w:lang w:eastAsia="zh-CN"/>
        </w:rPr>
        <w:t>Oferta</w:t>
      </w:r>
      <w:r w:rsidRPr="003374FB">
        <w:rPr>
          <w:rFonts w:asciiTheme="minorHAnsi" w:eastAsia="Calibri" w:hAnsiTheme="minorHAnsi" w:cstheme="minorHAnsi"/>
          <w:color w:val="FF0000"/>
          <w:lang w:eastAsia="zh-CN"/>
        </w:rPr>
        <w:t xml:space="preserve"> </w:t>
      </w:r>
      <w:r w:rsidRPr="003374FB">
        <w:rPr>
          <w:rFonts w:asciiTheme="minorHAnsi" w:eastAsia="Calibri" w:hAnsiTheme="minorHAnsi" w:cstheme="minorHAnsi"/>
          <w:b/>
          <w:color w:val="FF0000"/>
          <w:lang w:eastAsia="zh-CN"/>
        </w:rPr>
        <w:t>powinna</w:t>
      </w:r>
      <w:r w:rsidRPr="003374FB">
        <w:rPr>
          <w:rFonts w:asciiTheme="minorHAnsi" w:eastAsia="Calibri" w:hAnsiTheme="minorHAnsi" w:cstheme="minorHAnsi"/>
          <w:color w:val="FF0000"/>
          <w:lang w:eastAsia="zh-CN"/>
        </w:rPr>
        <w:t xml:space="preserve"> </w:t>
      </w:r>
      <w:r w:rsidRPr="003374FB">
        <w:rPr>
          <w:rFonts w:asciiTheme="minorHAnsi" w:eastAsia="Calibri" w:hAnsiTheme="minorHAnsi" w:cstheme="minorHAnsi"/>
          <w:b/>
          <w:color w:val="FF0000"/>
          <w:lang w:eastAsia="zh-CN"/>
        </w:rPr>
        <w:t>być podpisana kwalifikowanym podpisem elektronicznym</w:t>
      </w:r>
      <w:r w:rsidR="00433E74" w:rsidRPr="003374FB">
        <w:rPr>
          <w:rFonts w:asciiTheme="minorHAnsi" w:eastAsia="Calibri" w:hAnsiTheme="minorHAnsi" w:cstheme="minorHAnsi"/>
          <w:b/>
          <w:color w:val="FF0000"/>
          <w:lang w:eastAsia="zh-CN"/>
        </w:rPr>
        <w:t xml:space="preserve"> lub</w:t>
      </w:r>
      <w:r w:rsidRPr="003374FB">
        <w:rPr>
          <w:rFonts w:asciiTheme="minorHAnsi" w:eastAsia="Calibri" w:hAnsiTheme="minorHAnsi" w:cstheme="minorHAnsi"/>
          <w:b/>
          <w:color w:val="FF0000"/>
          <w:lang w:eastAsia="zh-CN"/>
        </w:rPr>
        <w:t xml:space="preserve"> podpisem zaufanym lub podpisem osobistym</w:t>
      </w:r>
      <w:r w:rsidRPr="003374FB">
        <w:rPr>
          <w:rFonts w:asciiTheme="minorHAnsi" w:eastAsia="Calibri" w:hAnsiTheme="minorHAnsi" w:cstheme="minorHAnsi"/>
          <w:color w:val="FF0000"/>
          <w:lang w:eastAsia="zh-CN"/>
        </w:rPr>
        <w:t>.</w:t>
      </w:r>
    </w:p>
    <w:sectPr w:rsidR="00F8058B" w:rsidRPr="003374FB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D1E8C" w14:textId="77777777" w:rsidR="00140BC4" w:rsidRDefault="00140BC4">
      <w:r>
        <w:separator/>
      </w:r>
    </w:p>
  </w:endnote>
  <w:endnote w:type="continuationSeparator" w:id="0">
    <w:p w14:paraId="142C21E6" w14:textId="77777777" w:rsidR="00140BC4" w:rsidRDefault="0014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C53D2" w14:textId="77777777" w:rsidR="00140BC4" w:rsidRDefault="00140BC4">
      <w:r>
        <w:separator/>
      </w:r>
    </w:p>
  </w:footnote>
  <w:footnote w:type="continuationSeparator" w:id="0">
    <w:p w14:paraId="387380A0" w14:textId="77777777" w:rsidR="00140BC4" w:rsidRDefault="00140BC4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FD3CC8"/>
    <w:multiLevelType w:val="hybridMultilevel"/>
    <w:tmpl w:val="E7684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5"/>
  </w:num>
  <w:num w:numId="21">
    <w:abstractNumId w:val="25"/>
  </w:num>
  <w:num w:numId="22">
    <w:abstractNumId w:val="17"/>
  </w:num>
  <w:num w:numId="23">
    <w:abstractNumId w:val="14"/>
  </w:num>
  <w:num w:numId="24">
    <w:abstractNumId w:val="23"/>
  </w:num>
  <w:num w:numId="25">
    <w:abstractNumId w:val="8"/>
  </w:num>
  <w:num w:numId="26">
    <w:abstractNumId w:val="19"/>
  </w:num>
  <w:num w:numId="27">
    <w:abstractNumId w:val="12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425F"/>
    <w:rsid w:val="0002404E"/>
    <w:rsid w:val="00024712"/>
    <w:rsid w:val="0002663A"/>
    <w:rsid w:val="0003050D"/>
    <w:rsid w:val="0003181E"/>
    <w:rsid w:val="0003471E"/>
    <w:rsid w:val="00040674"/>
    <w:rsid w:val="0008184B"/>
    <w:rsid w:val="00094CE2"/>
    <w:rsid w:val="000A2786"/>
    <w:rsid w:val="000A2FB2"/>
    <w:rsid w:val="000C0E66"/>
    <w:rsid w:val="000D30B1"/>
    <w:rsid w:val="000D401E"/>
    <w:rsid w:val="000D62C2"/>
    <w:rsid w:val="000E5BA5"/>
    <w:rsid w:val="000F42F4"/>
    <w:rsid w:val="000F6BB5"/>
    <w:rsid w:val="000F7132"/>
    <w:rsid w:val="00123A13"/>
    <w:rsid w:val="00124B57"/>
    <w:rsid w:val="00140BC4"/>
    <w:rsid w:val="00142716"/>
    <w:rsid w:val="001465ED"/>
    <w:rsid w:val="00151326"/>
    <w:rsid w:val="00166482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755BD"/>
    <w:rsid w:val="002855DD"/>
    <w:rsid w:val="002B6BCA"/>
    <w:rsid w:val="002C28A7"/>
    <w:rsid w:val="002C5543"/>
    <w:rsid w:val="002C59C5"/>
    <w:rsid w:val="002D0F3E"/>
    <w:rsid w:val="002D3FB4"/>
    <w:rsid w:val="002D4A6C"/>
    <w:rsid w:val="002D6B17"/>
    <w:rsid w:val="002F1F57"/>
    <w:rsid w:val="002F364C"/>
    <w:rsid w:val="002F480B"/>
    <w:rsid w:val="00312CDD"/>
    <w:rsid w:val="00320CF8"/>
    <w:rsid w:val="0032113C"/>
    <w:rsid w:val="0033695E"/>
    <w:rsid w:val="003374FB"/>
    <w:rsid w:val="00340BB6"/>
    <w:rsid w:val="0034302B"/>
    <w:rsid w:val="0035159A"/>
    <w:rsid w:val="00363F21"/>
    <w:rsid w:val="00382993"/>
    <w:rsid w:val="00391740"/>
    <w:rsid w:val="00394D2A"/>
    <w:rsid w:val="003B2590"/>
    <w:rsid w:val="003B2C1C"/>
    <w:rsid w:val="003B310D"/>
    <w:rsid w:val="003B7BF2"/>
    <w:rsid w:val="003D0212"/>
    <w:rsid w:val="003D05D2"/>
    <w:rsid w:val="003D26EF"/>
    <w:rsid w:val="003E5505"/>
    <w:rsid w:val="003F03CA"/>
    <w:rsid w:val="00401230"/>
    <w:rsid w:val="00417B4B"/>
    <w:rsid w:val="00433E74"/>
    <w:rsid w:val="004555AC"/>
    <w:rsid w:val="00476E29"/>
    <w:rsid w:val="00493ACB"/>
    <w:rsid w:val="00497A01"/>
    <w:rsid w:val="004A121B"/>
    <w:rsid w:val="004B1844"/>
    <w:rsid w:val="004C1A80"/>
    <w:rsid w:val="004D496A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57EE8"/>
    <w:rsid w:val="007628ED"/>
    <w:rsid w:val="00771FA9"/>
    <w:rsid w:val="007728BA"/>
    <w:rsid w:val="00781E3A"/>
    <w:rsid w:val="0079153E"/>
    <w:rsid w:val="00791AF5"/>
    <w:rsid w:val="00792229"/>
    <w:rsid w:val="007971CE"/>
    <w:rsid w:val="007B6487"/>
    <w:rsid w:val="007C1A20"/>
    <w:rsid w:val="007C7345"/>
    <w:rsid w:val="007D15FD"/>
    <w:rsid w:val="007D2AF0"/>
    <w:rsid w:val="007F1354"/>
    <w:rsid w:val="007F51ED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4903"/>
    <w:rsid w:val="008A569F"/>
    <w:rsid w:val="008B1D17"/>
    <w:rsid w:val="008B5C92"/>
    <w:rsid w:val="008B7EA5"/>
    <w:rsid w:val="008C281F"/>
    <w:rsid w:val="008C36D8"/>
    <w:rsid w:val="008C73A9"/>
    <w:rsid w:val="008D29DF"/>
    <w:rsid w:val="008D6126"/>
    <w:rsid w:val="008F273D"/>
    <w:rsid w:val="00900441"/>
    <w:rsid w:val="00902B46"/>
    <w:rsid w:val="00910B76"/>
    <w:rsid w:val="009200BC"/>
    <w:rsid w:val="0092106E"/>
    <w:rsid w:val="009268D8"/>
    <w:rsid w:val="00930F5C"/>
    <w:rsid w:val="0093698E"/>
    <w:rsid w:val="0094442A"/>
    <w:rsid w:val="009A3137"/>
    <w:rsid w:val="009B03D3"/>
    <w:rsid w:val="009C2BDB"/>
    <w:rsid w:val="009D5C1C"/>
    <w:rsid w:val="009E09F9"/>
    <w:rsid w:val="009E1EB0"/>
    <w:rsid w:val="009F3D3A"/>
    <w:rsid w:val="00A00A14"/>
    <w:rsid w:val="00A209BD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340D9"/>
    <w:rsid w:val="00B41FEF"/>
    <w:rsid w:val="00B433A8"/>
    <w:rsid w:val="00B50966"/>
    <w:rsid w:val="00B639E0"/>
    <w:rsid w:val="00B66774"/>
    <w:rsid w:val="00B713B9"/>
    <w:rsid w:val="00B755A2"/>
    <w:rsid w:val="00B92D61"/>
    <w:rsid w:val="00B9752F"/>
    <w:rsid w:val="00B97D15"/>
    <w:rsid w:val="00BA71D0"/>
    <w:rsid w:val="00BC1E84"/>
    <w:rsid w:val="00BE1D68"/>
    <w:rsid w:val="00BE2535"/>
    <w:rsid w:val="00BE2890"/>
    <w:rsid w:val="00BE751B"/>
    <w:rsid w:val="00BF371A"/>
    <w:rsid w:val="00C04D94"/>
    <w:rsid w:val="00C1517E"/>
    <w:rsid w:val="00C306E9"/>
    <w:rsid w:val="00C409A9"/>
    <w:rsid w:val="00C4652A"/>
    <w:rsid w:val="00C61D95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775A"/>
    <w:rsid w:val="00D06547"/>
    <w:rsid w:val="00D24480"/>
    <w:rsid w:val="00D31A71"/>
    <w:rsid w:val="00D32490"/>
    <w:rsid w:val="00D46613"/>
    <w:rsid w:val="00D6360B"/>
    <w:rsid w:val="00D9263C"/>
    <w:rsid w:val="00D9672B"/>
    <w:rsid w:val="00DA57FC"/>
    <w:rsid w:val="00DB20F0"/>
    <w:rsid w:val="00DC034D"/>
    <w:rsid w:val="00DC6375"/>
    <w:rsid w:val="00DF26B7"/>
    <w:rsid w:val="00DF5CC7"/>
    <w:rsid w:val="00E03165"/>
    <w:rsid w:val="00E26FD6"/>
    <w:rsid w:val="00E2729B"/>
    <w:rsid w:val="00E44FF6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1909"/>
    <w:rsid w:val="00F44AD9"/>
    <w:rsid w:val="00F509A9"/>
    <w:rsid w:val="00F64413"/>
    <w:rsid w:val="00F8058B"/>
    <w:rsid w:val="00F81DDF"/>
    <w:rsid w:val="00F86B1A"/>
    <w:rsid w:val="00F9105E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41909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673097-564A-4D09-92C1-6167B959B1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3</Pages>
  <Words>644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6</cp:revision>
  <cp:lastPrinted>2021-06-22T12:36:00Z</cp:lastPrinted>
  <dcterms:created xsi:type="dcterms:W3CDTF">2023-09-13T08:21:00Z</dcterms:created>
  <dcterms:modified xsi:type="dcterms:W3CDTF">2023-10-03T09:49:00Z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