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FFC07" w14:textId="1799E1E1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D6BE8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7148470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929AC1C" w14:textId="77777777" w:rsidR="006676AE" w:rsidRPr="0012157F" w:rsidRDefault="00960259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960259">
        <w:rPr>
          <w:rFonts w:ascii="Arial" w:hAnsi="Arial" w:cs="Arial"/>
        </w:rPr>
        <w:t>SZPITAL WOJEWÓDZKI W POZNANIU</w:t>
      </w:r>
    </w:p>
    <w:p w14:paraId="6EBC6577" w14:textId="77777777" w:rsidR="006676AE" w:rsidRPr="0012157F" w:rsidRDefault="00960259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60259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960259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C8D8861" w14:textId="77777777" w:rsidR="00F90CD1" w:rsidRDefault="00960259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60259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960259">
        <w:rPr>
          <w:rFonts w:ascii="Arial" w:hAnsi="Arial" w:cs="Arial"/>
        </w:rPr>
        <w:t>Poznań</w:t>
      </w:r>
    </w:p>
    <w:p w14:paraId="6CB5DEB5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82DAE0F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B7B22EF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DF7E81E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9090B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70C2002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6734C5A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E8FFBE6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4BF8B09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60259" w:rsidRPr="0012157F" w14:paraId="1AF52709" w14:textId="77777777" w:rsidTr="00E806FD">
        <w:tc>
          <w:tcPr>
            <w:tcW w:w="9104" w:type="dxa"/>
            <w:shd w:val="clear" w:color="auto" w:fill="D9D9D9"/>
          </w:tcPr>
          <w:p w14:paraId="6345A212" w14:textId="77777777" w:rsidR="00960259" w:rsidRPr="0012157F" w:rsidRDefault="00960259" w:rsidP="006D6BE8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1678986" w14:textId="77777777" w:rsidR="00960259" w:rsidRPr="0012157F" w:rsidRDefault="00960259" w:rsidP="006D6BE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6025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6025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60259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7C138C41" w14:textId="77777777" w:rsidR="00960259" w:rsidRPr="00612283" w:rsidRDefault="00960259" w:rsidP="006D6BE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4F88AC2" w14:textId="77777777" w:rsidR="00960259" w:rsidRPr="00612283" w:rsidRDefault="00960259" w:rsidP="006D6BE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DEFFE22" w14:textId="77777777" w:rsidR="00960259" w:rsidRPr="0012157F" w:rsidRDefault="00960259" w:rsidP="006D6BE8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9E73F17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76C1F62" w14:textId="77777777" w:rsidR="00E50194" w:rsidRDefault="00960259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60259">
        <w:rPr>
          <w:rFonts w:ascii="Arial" w:hAnsi="Arial" w:cs="Arial"/>
          <w:b/>
          <w:sz w:val="24"/>
          <w:szCs w:val="24"/>
        </w:rPr>
        <w:t>Zakup artykułów gospodarstwa domowego na potrzeby Szpitala Wojewódzkiego w Poznaniu</w:t>
      </w:r>
    </w:p>
    <w:p w14:paraId="19FCDE20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60259" w:rsidRPr="00960259">
        <w:rPr>
          <w:rFonts w:ascii="Arial" w:hAnsi="Arial" w:cs="Arial"/>
          <w:b/>
          <w:sz w:val="24"/>
          <w:szCs w:val="24"/>
        </w:rPr>
        <w:t>SZW/DZP/112/2023</w:t>
      </w:r>
    </w:p>
    <w:p w14:paraId="14E23E3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60259" w:rsidRPr="00960259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F5271A9" w14:textId="77777777" w:rsidTr="00650D6C">
        <w:tc>
          <w:tcPr>
            <w:tcW w:w="9104" w:type="dxa"/>
            <w:shd w:val="clear" w:color="auto" w:fill="D9D9D9"/>
          </w:tcPr>
          <w:p w14:paraId="46791CC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8DF390A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69BE389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5574F3BB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02B73B9B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A7667A6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B7329F1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</w:t>
      </w:r>
      <w:r w:rsidR="00E426EB" w:rsidRPr="00E426EB">
        <w:rPr>
          <w:rFonts w:ascii="Arial" w:hAnsi="Arial" w:cs="Arial"/>
          <w:i/>
          <w:sz w:val="20"/>
          <w:szCs w:val="20"/>
        </w:rPr>
        <w:lastRenderedPageBreak/>
        <w:t>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4C1CDCD7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A50F93A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9218AC5" w14:textId="77777777" w:rsidTr="00CD4DD1">
        <w:tc>
          <w:tcPr>
            <w:tcW w:w="9104" w:type="dxa"/>
            <w:shd w:val="clear" w:color="auto" w:fill="D9D9D9"/>
          </w:tcPr>
          <w:p w14:paraId="5F75E6BB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6D5848E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8AF2B2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AFF05" w14:textId="77777777" w:rsidR="00D2702A" w:rsidRPr="0012157F" w:rsidRDefault="00D2702A" w:rsidP="006D6BE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64EF1" w14:textId="77777777" w:rsidR="00D2702A" w:rsidRPr="0012157F" w:rsidRDefault="00D2702A" w:rsidP="006D6BE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60259" w:rsidRPr="0012157F" w14:paraId="073E8B79" w14:textId="77777777" w:rsidTr="00E806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72219" w14:textId="77777777" w:rsidR="00960259" w:rsidRPr="0012157F" w:rsidRDefault="00960259" w:rsidP="006D6B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025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41C6E" w14:textId="77777777" w:rsidR="00960259" w:rsidRPr="0012157F" w:rsidRDefault="00960259" w:rsidP="006D6BE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025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C4391D6" w14:textId="77777777" w:rsidR="00960259" w:rsidRPr="0012157F" w:rsidRDefault="00960259" w:rsidP="006D6BE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0259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960259" w:rsidRPr="0012157F" w14:paraId="06FF99C6" w14:textId="77777777" w:rsidTr="00E806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95470" w14:textId="77777777" w:rsidR="00960259" w:rsidRPr="0012157F" w:rsidRDefault="00960259" w:rsidP="006D6B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025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8F800" w14:textId="77777777" w:rsidR="00960259" w:rsidRPr="0012157F" w:rsidRDefault="00960259" w:rsidP="006D6BE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025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F3ECB06" w14:textId="77777777" w:rsidR="00960259" w:rsidRPr="0012157F" w:rsidRDefault="00960259" w:rsidP="006D6BE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0259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960259" w:rsidRPr="0012157F" w14:paraId="3C725B83" w14:textId="77777777" w:rsidTr="00E806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AE652" w14:textId="77777777" w:rsidR="00960259" w:rsidRPr="0012157F" w:rsidRDefault="00960259" w:rsidP="006D6B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025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2A3C5" w14:textId="77777777" w:rsidR="00960259" w:rsidRPr="0012157F" w:rsidRDefault="00960259" w:rsidP="006D6BE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025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AF17717" w14:textId="77777777" w:rsidR="00960259" w:rsidRPr="0012157F" w:rsidRDefault="00960259" w:rsidP="006D6BE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0259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960259" w:rsidRPr="0012157F" w14:paraId="252F5465" w14:textId="77777777" w:rsidTr="00E806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D863D" w14:textId="77777777" w:rsidR="00960259" w:rsidRPr="0012157F" w:rsidRDefault="00960259" w:rsidP="006D6B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025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376E1" w14:textId="77777777" w:rsidR="00960259" w:rsidRPr="0012157F" w:rsidRDefault="00960259" w:rsidP="006D6BE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025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174495D" w14:textId="77777777" w:rsidR="00960259" w:rsidRPr="0012157F" w:rsidRDefault="00960259" w:rsidP="006D6BE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0259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23C577D7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9934214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15AE456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lastRenderedPageBreak/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6F6A6BD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F675EED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BB181C4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3CC039D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4B3557B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EE33969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E1E2FEF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721C5E8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E707953" w14:textId="77777777" w:rsidTr="00CD4DD1">
        <w:tc>
          <w:tcPr>
            <w:tcW w:w="9104" w:type="dxa"/>
            <w:shd w:val="clear" w:color="auto" w:fill="D9D9D9"/>
          </w:tcPr>
          <w:p w14:paraId="75B2263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BEB364D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CA48CFD" w14:textId="77777777" w:rsidTr="00847232">
        <w:tc>
          <w:tcPr>
            <w:tcW w:w="9104" w:type="dxa"/>
            <w:shd w:val="clear" w:color="auto" w:fill="D9D9D9"/>
          </w:tcPr>
          <w:p w14:paraId="198EF6F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FC18F0A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F995742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8B57D1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58C5D1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4DBA8E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9EC4BB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9216720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17E009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9E91251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D70A47D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5631AF0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60D469F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771AA" w14:textId="77777777" w:rsidR="00CB6FAD" w:rsidRDefault="00CB6FAD" w:rsidP="0038231F">
      <w:pPr>
        <w:spacing w:after="0" w:line="240" w:lineRule="auto"/>
      </w:pPr>
      <w:r>
        <w:separator/>
      </w:r>
    </w:p>
  </w:endnote>
  <w:endnote w:type="continuationSeparator" w:id="0">
    <w:p w14:paraId="312C03BA" w14:textId="77777777" w:rsidR="00CB6FAD" w:rsidRDefault="00CB6F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81DEB" w14:textId="77777777" w:rsidR="00960259" w:rsidRDefault="009602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CD0C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072158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7D16D" w14:textId="77777777" w:rsidR="00960259" w:rsidRDefault="009602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DB766" w14:textId="77777777" w:rsidR="00CB6FAD" w:rsidRDefault="00CB6FAD" w:rsidP="0038231F">
      <w:pPr>
        <w:spacing w:after="0" w:line="240" w:lineRule="auto"/>
      </w:pPr>
      <w:r>
        <w:separator/>
      </w:r>
    </w:p>
  </w:footnote>
  <w:footnote w:type="continuationSeparator" w:id="0">
    <w:p w14:paraId="0FC92DD3" w14:textId="77777777" w:rsidR="00CB6FAD" w:rsidRDefault="00CB6FAD" w:rsidP="0038231F">
      <w:pPr>
        <w:spacing w:after="0" w:line="240" w:lineRule="auto"/>
      </w:pPr>
      <w:r>
        <w:continuationSeparator/>
      </w:r>
    </w:p>
  </w:footnote>
  <w:footnote w:id="1">
    <w:p w14:paraId="3654BAC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B8EFBE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763887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0762CB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14D68" w14:textId="77777777" w:rsidR="00960259" w:rsidRDefault="009602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E167F" w14:textId="77777777" w:rsidR="00960259" w:rsidRDefault="009602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1D7E2" w14:textId="77777777" w:rsidR="00960259" w:rsidRDefault="009602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0254150">
    <w:abstractNumId w:val="11"/>
  </w:num>
  <w:num w:numId="2" w16cid:durableId="1615401244">
    <w:abstractNumId w:val="0"/>
  </w:num>
  <w:num w:numId="3" w16cid:durableId="17245654">
    <w:abstractNumId w:val="10"/>
  </w:num>
  <w:num w:numId="4" w16cid:durableId="1100489231">
    <w:abstractNumId w:val="13"/>
  </w:num>
  <w:num w:numId="5" w16cid:durableId="1263995968">
    <w:abstractNumId w:val="12"/>
  </w:num>
  <w:num w:numId="6" w16cid:durableId="572548161">
    <w:abstractNumId w:val="9"/>
  </w:num>
  <w:num w:numId="7" w16cid:durableId="1367679014">
    <w:abstractNumId w:val="1"/>
  </w:num>
  <w:num w:numId="8" w16cid:durableId="381713120">
    <w:abstractNumId w:val="6"/>
  </w:num>
  <w:num w:numId="9" w16cid:durableId="1212310263">
    <w:abstractNumId w:val="4"/>
  </w:num>
  <w:num w:numId="10" w16cid:durableId="1920603171">
    <w:abstractNumId w:val="7"/>
  </w:num>
  <w:num w:numId="11" w16cid:durableId="887568249">
    <w:abstractNumId w:val="5"/>
  </w:num>
  <w:num w:numId="12" w16cid:durableId="1647586918">
    <w:abstractNumId w:val="8"/>
  </w:num>
  <w:num w:numId="13" w16cid:durableId="966472436">
    <w:abstractNumId w:val="3"/>
  </w:num>
  <w:num w:numId="14" w16cid:durableId="18303604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FA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D6BE8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259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7436D"/>
    <w:rsid w:val="00C81012"/>
    <w:rsid w:val="00C909B9"/>
    <w:rsid w:val="00CB6FAD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EE8471"/>
  <w15:docId w15:val="{AFF30F5C-8219-4533-9DAA-FAAA2EE7F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728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Krzysztof Garczarek Lutycka</cp:lastModifiedBy>
  <cp:revision>2</cp:revision>
  <cp:lastPrinted>2016-07-26T10:32:00Z</cp:lastPrinted>
  <dcterms:created xsi:type="dcterms:W3CDTF">2023-10-04T09:58:00Z</dcterms:created>
  <dcterms:modified xsi:type="dcterms:W3CDTF">2023-10-04T09:58:00Z</dcterms:modified>
</cp:coreProperties>
</file>