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083735D6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16073E">
        <w:rPr>
          <w:rFonts w:asciiTheme="minorHAnsi" w:hAnsiTheme="minorHAnsi" w:cstheme="minorHAnsi"/>
          <w:b/>
          <w:bCs/>
          <w:sz w:val="24"/>
          <w:szCs w:val="24"/>
        </w:rPr>
        <w:t>91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6C9413E6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D717E6" w:rsidRPr="00D717E6">
        <w:rPr>
          <w:rFonts w:asciiTheme="minorHAnsi" w:hAnsiTheme="minorHAnsi" w:cstheme="minorHAnsi"/>
          <w:b/>
          <w:sz w:val="22"/>
          <w:szCs w:val="24"/>
        </w:rPr>
        <w:t>Wykonanie i montaż mebli do sali laboratoryjnej na  Wydziale Inżynierii i Technologii Chemicznej</w:t>
      </w:r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7BD248E7" w14:textId="76F239F2" w:rsidR="00F17A58" w:rsidRDefault="00F17A58" w:rsidP="00F17A58">
      <w:pPr>
        <w:rPr>
          <w:b/>
        </w:rPr>
      </w:pPr>
      <w:bookmarkStart w:id="1" w:name="_Hlk101343657"/>
    </w:p>
    <w:p w14:paraId="34876805" w14:textId="77777777" w:rsidR="00832394" w:rsidRDefault="00832394" w:rsidP="00832394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1"/>
        <w:gridCol w:w="567"/>
        <w:gridCol w:w="64"/>
        <w:gridCol w:w="1131"/>
        <w:gridCol w:w="475"/>
        <w:gridCol w:w="94"/>
        <w:gridCol w:w="1671"/>
        <w:gridCol w:w="788"/>
        <w:gridCol w:w="3288"/>
      </w:tblGrid>
      <w:tr w:rsidR="00832394" w14:paraId="57EC60A2" w14:textId="77777777" w:rsidTr="00244AA7">
        <w:trPr>
          <w:trHeight w:val="635"/>
        </w:trPr>
        <w:tc>
          <w:tcPr>
            <w:tcW w:w="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E0CFA" w14:textId="224648E4" w:rsidR="00832394" w:rsidRDefault="0083239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Urządzenie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A96F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06A0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1957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0A20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14:paraId="69E26090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14:paraId="2C9F66BB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D56B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832394" w14:paraId="296A8F58" w14:textId="77777777" w:rsidTr="00244AA7">
        <w:trPr>
          <w:trHeight w:val="687"/>
        </w:trPr>
        <w:tc>
          <w:tcPr>
            <w:tcW w:w="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9097" w14:textId="77777777" w:rsidR="008D42EA" w:rsidRPr="00091A1F" w:rsidRDefault="00832394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Przełącznik</w:t>
            </w:r>
            <w:r w:rsidR="003C668C"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i</w:t>
            </w:r>
            <w:r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sieciow</w:t>
            </w:r>
            <w:r w:rsidR="003C668C"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e</w:t>
            </w:r>
            <w:r w:rsidR="00244AA7"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247E484A" w14:textId="1BA810C8" w:rsidR="008D42EA" w:rsidRPr="00091A1F" w:rsidRDefault="00244AA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wraz z wyposażeniem dodatkowym</w:t>
            </w:r>
          </w:p>
          <w:p w14:paraId="22EE61CF" w14:textId="0CEFB2B9" w:rsidR="00832394" w:rsidRPr="00091A1F" w:rsidRDefault="008D42E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(w ilości zgodnej z OPZ-zał. nr 1 do SWZ)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B14C6" w14:textId="77777777" w:rsidR="00832394" w:rsidRPr="00091A1F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A1F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A9D9" w14:textId="53C9D272" w:rsidR="00832394" w:rsidRPr="009A3560" w:rsidRDefault="00832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356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8D355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3421" w14:textId="303A51DC" w:rsidR="00832394" w:rsidRDefault="0083239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9E12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E8E856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1B26163E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116C454" w14:textId="77777777" w:rsidR="00832394" w:rsidRDefault="00832394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31767B72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394" w14:paraId="033BA82E" w14:textId="77777777" w:rsidTr="00244AA7">
        <w:trPr>
          <w:trHeight w:val="687"/>
        </w:trPr>
        <w:tc>
          <w:tcPr>
            <w:tcW w:w="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7AAB" w14:textId="613F5621" w:rsidR="00832394" w:rsidRPr="00091A1F" w:rsidRDefault="00832394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Punkt</w:t>
            </w:r>
            <w:r w:rsidR="00EA35E1"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y</w:t>
            </w:r>
            <w:r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dostępow</w:t>
            </w:r>
            <w:r w:rsidR="00EA35E1"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5C2AB" w14:textId="77777777" w:rsidR="00832394" w:rsidRPr="00091A1F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A1F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FE14" w14:textId="5DB3E700" w:rsidR="00832394" w:rsidRPr="009A3560" w:rsidRDefault="00832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3560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50495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D8E43" w14:textId="32C34E18" w:rsidR="00832394" w:rsidRDefault="00832394" w:rsidP="0083239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23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7AC7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CE0758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41FCC01E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712B14" w14:textId="77777777" w:rsidR="00832394" w:rsidRDefault="00832394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2F8E5ABC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31DE" w14:paraId="1ECBF737" w14:textId="77777777" w:rsidTr="00244AA7">
        <w:trPr>
          <w:trHeight w:val="687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8D08D" w:themeFill="accent6" w:themeFillTint="99"/>
            <w:vAlign w:val="center"/>
          </w:tcPr>
          <w:p w14:paraId="430472C5" w14:textId="1F4F8BFC" w:rsidR="007D31DE" w:rsidRDefault="007D31DE" w:rsidP="007D31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8D08D" w:themeFill="accent6" w:themeFillTint="99"/>
            <w:vAlign w:val="center"/>
          </w:tcPr>
          <w:p w14:paraId="1CB3C104" w14:textId="0AF2CA82" w:rsidR="007D31DE" w:rsidRDefault="007D31DE" w:rsidP="007D31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8D08D" w:themeFill="accent6" w:themeFillTint="99"/>
            <w:vAlign w:val="center"/>
          </w:tcPr>
          <w:p w14:paraId="37007AF0" w14:textId="0CC55FA4" w:rsidR="007D31DE" w:rsidRDefault="007D31DE" w:rsidP="007D31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87923C7" w14:textId="6E04D3AC" w:rsidR="007D31DE" w:rsidRPr="00832394" w:rsidRDefault="007D31DE" w:rsidP="007D31D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</w:t>
            </w:r>
            <w:r w:rsidRPr="0083239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403B701" w14:textId="77777777" w:rsidR="005D1A53" w:rsidRDefault="005D1A53" w:rsidP="005D1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E5B35C" w14:textId="0B7F0C33" w:rsidR="005D1A53" w:rsidRDefault="005D1A53" w:rsidP="005D1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4B1E86D2" w14:textId="77777777" w:rsidR="005D1A53" w:rsidRDefault="005D1A53" w:rsidP="005D1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26FB2E" w14:textId="77777777" w:rsidR="005D1A53" w:rsidRDefault="005D1A53" w:rsidP="005D1A5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14:paraId="218FA57A" w14:textId="77777777" w:rsidR="007D31DE" w:rsidRDefault="007D31DE" w:rsidP="007D31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5A6021C" w14:textId="0CABB621" w:rsidR="00832394" w:rsidRDefault="00832394" w:rsidP="00F17A58">
      <w:pPr>
        <w:rPr>
          <w:b/>
        </w:rPr>
      </w:pPr>
    </w:p>
    <w:p w14:paraId="3276CE2E" w14:textId="77777777" w:rsidR="00832394" w:rsidRDefault="00832394" w:rsidP="00F17A58">
      <w:pPr>
        <w:rPr>
          <w:b/>
        </w:rPr>
      </w:pPr>
    </w:p>
    <w:p w14:paraId="4D43AD52" w14:textId="77777777" w:rsidR="00F17A58" w:rsidRPr="002C42E3" w:rsidRDefault="00F17A58" w:rsidP="00F17A58">
      <w:pPr>
        <w:rPr>
          <w:b/>
        </w:rPr>
      </w:pPr>
      <w:r w:rsidRPr="002C42E3">
        <w:rPr>
          <w:b/>
        </w:rPr>
        <w:t>Opis oferowanych elementów</w:t>
      </w:r>
    </w:p>
    <w:p w14:paraId="385CEFBE" w14:textId="77777777" w:rsidR="00F17A58" w:rsidRDefault="00F17A58" w:rsidP="00F17A5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F17A58" w:rsidRPr="00F17A58" w14:paraId="47299F17" w14:textId="77777777" w:rsidTr="00E174F1">
        <w:trPr>
          <w:trHeight w:val="427"/>
        </w:trPr>
        <w:tc>
          <w:tcPr>
            <w:tcW w:w="9060" w:type="dxa"/>
            <w:gridSpan w:val="2"/>
            <w:vAlign w:val="center"/>
          </w:tcPr>
          <w:p w14:paraId="60661467" w14:textId="32180177" w:rsidR="00F17A58" w:rsidRPr="00B05EE4" w:rsidRDefault="00F17A58" w:rsidP="00E174F1">
            <w:r w:rsidRPr="00B05EE4">
              <w:t xml:space="preserve">Przełącznik </w:t>
            </w:r>
            <w:r w:rsidR="006973A3" w:rsidRPr="00B05EE4">
              <w:t>sieciowy</w:t>
            </w:r>
          </w:p>
        </w:tc>
      </w:tr>
      <w:tr w:rsidR="00F17A58" w:rsidRPr="00F17A58" w14:paraId="46B11E26" w14:textId="77777777" w:rsidTr="00E174F1">
        <w:tc>
          <w:tcPr>
            <w:tcW w:w="2778" w:type="dxa"/>
            <w:tcMar>
              <w:top w:w="113" w:type="dxa"/>
              <w:bottom w:w="113" w:type="dxa"/>
            </w:tcMar>
          </w:tcPr>
          <w:p w14:paraId="22C90FDF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14:paraId="1672A1AD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  <w:tr w:rsidR="00F17A58" w:rsidRPr="00F17A58" w14:paraId="4A3C1874" w14:textId="77777777" w:rsidTr="00E174F1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14:paraId="13DE6968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14:paraId="567E66D7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  <w:tr w:rsidR="00F17A58" w:rsidRPr="00F17A58" w14:paraId="24F59721" w14:textId="77777777" w:rsidTr="00E174F1">
        <w:tc>
          <w:tcPr>
            <w:tcW w:w="2778" w:type="dxa"/>
            <w:tcMar>
              <w:top w:w="113" w:type="dxa"/>
              <w:bottom w:w="113" w:type="dxa"/>
            </w:tcMar>
          </w:tcPr>
          <w:p w14:paraId="7E82E584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Strona WWW producenta o asortymencie: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14:paraId="7EABEED0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</w:tbl>
    <w:p w14:paraId="7CB38050" w14:textId="77777777" w:rsidR="00F17A58" w:rsidRPr="00F17A58" w:rsidRDefault="00F17A58" w:rsidP="00F17A58">
      <w:pPr>
        <w:rPr>
          <w:highlight w:val="yellow"/>
        </w:rPr>
      </w:pPr>
    </w:p>
    <w:p w14:paraId="70B25924" w14:textId="77777777" w:rsidR="00F17A58" w:rsidRPr="00F17A58" w:rsidRDefault="00F17A58" w:rsidP="00F17A58">
      <w:pPr>
        <w:rPr>
          <w:b/>
          <w:highlight w:val="yell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F17A58" w:rsidRPr="00B05EE4" w14:paraId="3A339152" w14:textId="77777777" w:rsidTr="00E174F1">
        <w:trPr>
          <w:trHeight w:val="427"/>
        </w:trPr>
        <w:tc>
          <w:tcPr>
            <w:tcW w:w="9060" w:type="dxa"/>
            <w:gridSpan w:val="2"/>
            <w:vAlign w:val="center"/>
          </w:tcPr>
          <w:p w14:paraId="0512B843" w14:textId="7C31CCDA" w:rsidR="00F17A58" w:rsidRPr="00B05EE4" w:rsidRDefault="006973A3" w:rsidP="00E174F1">
            <w:r w:rsidRPr="00B05EE4">
              <w:t>Punkt dostępowy</w:t>
            </w:r>
          </w:p>
        </w:tc>
      </w:tr>
      <w:tr w:rsidR="00F17A58" w:rsidRPr="00B05EE4" w14:paraId="479AA484" w14:textId="77777777" w:rsidTr="00E174F1">
        <w:tc>
          <w:tcPr>
            <w:tcW w:w="2778" w:type="dxa"/>
            <w:tcMar>
              <w:top w:w="113" w:type="dxa"/>
              <w:bottom w:w="113" w:type="dxa"/>
            </w:tcMar>
          </w:tcPr>
          <w:p w14:paraId="675ACC5B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14:paraId="215EA989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  <w:tr w:rsidR="00F17A58" w:rsidRPr="00B05EE4" w14:paraId="4D4E7063" w14:textId="77777777" w:rsidTr="00E174F1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14:paraId="12A63B31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14:paraId="0E39751C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  <w:tr w:rsidR="00F17A58" w:rsidRPr="00B05EE4" w14:paraId="2879A734" w14:textId="77777777" w:rsidTr="00E174F1">
        <w:tc>
          <w:tcPr>
            <w:tcW w:w="2778" w:type="dxa"/>
            <w:tcMar>
              <w:top w:w="113" w:type="dxa"/>
              <w:bottom w:w="113" w:type="dxa"/>
            </w:tcMar>
          </w:tcPr>
          <w:p w14:paraId="553A6F2A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Strona WWW producenta o asortymencie: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14:paraId="3DC778FF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</w:tbl>
    <w:p w14:paraId="4EFB1E0F" w14:textId="77777777" w:rsidR="00CC6861" w:rsidRDefault="00CC6861" w:rsidP="00F17A58">
      <w:pPr>
        <w:rPr>
          <w:b/>
        </w:rPr>
      </w:pPr>
    </w:p>
    <w:p w14:paraId="79C83276" w14:textId="77777777" w:rsidR="00CC6861" w:rsidRDefault="00CC6861" w:rsidP="00F17A58">
      <w:pPr>
        <w:rPr>
          <w:b/>
        </w:rPr>
      </w:pPr>
    </w:p>
    <w:p w14:paraId="3D22CF75" w14:textId="77777777" w:rsidR="00CC6861" w:rsidRDefault="00CC6861" w:rsidP="00F17A58">
      <w:pPr>
        <w:rPr>
          <w:b/>
        </w:rPr>
      </w:pPr>
    </w:p>
    <w:p w14:paraId="3114DE86" w14:textId="1044DEC4" w:rsidR="00F17A58" w:rsidRPr="00B05EE4" w:rsidRDefault="00F17A58" w:rsidP="00F17A58">
      <w:pPr>
        <w:rPr>
          <w:b/>
        </w:rPr>
      </w:pPr>
      <w:r w:rsidRPr="00B05EE4">
        <w:rPr>
          <w:b/>
        </w:rPr>
        <w:t xml:space="preserve">Parametry: </w:t>
      </w:r>
    </w:p>
    <w:p w14:paraId="08A9828A" w14:textId="77777777" w:rsidR="00F17A58" w:rsidRPr="00B05EE4" w:rsidRDefault="00F17A58" w:rsidP="00F17A58">
      <w:pPr>
        <w:rPr>
          <w:bCs/>
          <w:iCs/>
          <w:color w:val="000000"/>
          <w:sz w:val="20"/>
          <w:szCs w:val="20"/>
        </w:rPr>
      </w:pPr>
      <w:r w:rsidRPr="00B05EE4">
        <w:rPr>
          <w:sz w:val="20"/>
          <w:szCs w:val="20"/>
        </w:rPr>
        <w:t>/o</w:t>
      </w:r>
      <w:r w:rsidRPr="00B05EE4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B05EE4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14:paraId="6A01A306" w14:textId="77777777" w:rsidR="00F17A58" w:rsidRPr="00F17A58" w:rsidRDefault="00F17A58" w:rsidP="00F17A58">
      <w:pPr>
        <w:rPr>
          <w:highlight w:val="yellow"/>
        </w:rPr>
      </w:pPr>
    </w:p>
    <w:p w14:paraId="0B98D98A" w14:textId="77777777" w:rsidR="00F17A58" w:rsidRPr="00F17A58" w:rsidRDefault="00F17A58" w:rsidP="00F17A58">
      <w:pPr>
        <w:rPr>
          <w:highlight w:val="yellow"/>
        </w:rPr>
      </w:pPr>
    </w:p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0"/>
        <w:gridCol w:w="6178"/>
      </w:tblGrid>
      <w:tr w:rsidR="00F17A58" w:rsidRPr="00B05EE4" w14:paraId="0EB3742B" w14:textId="77777777" w:rsidTr="0062459F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E29BA" w14:textId="35BC0D3A" w:rsidR="00F17A58" w:rsidRPr="00B05EE4" w:rsidRDefault="00F17A58" w:rsidP="00E174F1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05EE4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 xml:space="preserve">Przełącznik 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3ECAE" w14:textId="7A7FB483" w:rsidR="00F17A58" w:rsidRPr="00B05EE4" w:rsidRDefault="00F17A58" w:rsidP="00E174F1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05EE4">
              <w:rPr>
                <w:rFonts w:ascii="Liberation Sans" w:hAnsi="Liberation Sans"/>
                <w:sz w:val="28"/>
                <w:szCs w:val="32"/>
              </w:rPr>
              <w:t>Tak/Nie</w:t>
            </w:r>
            <w:r w:rsidR="0062459F" w:rsidRPr="00B05EE4">
              <w:rPr>
                <w:rFonts w:ascii="Liberation Sans" w:hAnsi="Liberation Sans"/>
                <w:sz w:val="28"/>
                <w:szCs w:val="32"/>
              </w:rPr>
              <w:t>- wpisać właściwe</w:t>
            </w:r>
          </w:p>
          <w:p w14:paraId="103CFE1E" w14:textId="77777777" w:rsidR="0062459F" w:rsidRPr="00B05EE4" w:rsidRDefault="0062459F" w:rsidP="00E174F1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</w:p>
          <w:p w14:paraId="42F36697" w14:textId="54ADE4A5" w:rsidR="0062459F" w:rsidRPr="00B05EE4" w:rsidRDefault="0062459F" w:rsidP="00E174F1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05EE4">
              <w:rPr>
                <w:rFonts w:ascii="Liberation Sans" w:hAnsi="Liberation Sans"/>
                <w:sz w:val="28"/>
                <w:szCs w:val="32"/>
              </w:rPr>
              <w:t>(jeśli inaczej niż zgodnie  z SWZ należy dokładnie wpisać parametry pozwalające na porównanie z  SWZ)</w:t>
            </w:r>
          </w:p>
        </w:tc>
      </w:tr>
      <w:tr w:rsidR="00F17A58" w:rsidRPr="00B05EE4" w14:paraId="1BF31BF4" w14:textId="77777777" w:rsidTr="0062459F"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C60C7" w14:textId="79D510F9" w:rsidR="00F17A58" w:rsidRPr="00B05EE4" w:rsidRDefault="00F17A58" w:rsidP="00E174F1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</w:t>
            </w:r>
            <w:r w:rsidR="0062459F"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 xml:space="preserve"> zgodnie z SWZ</w:t>
            </w:r>
          </w:p>
        </w:tc>
        <w:tc>
          <w:tcPr>
            <w:tcW w:w="61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91456A9" w14:textId="77777777" w:rsidR="00F17A58" w:rsidRPr="00B05EE4" w:rsidRDefault="00F17A58" w:rsidP="00E174F1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7DB39586" w14:textId="77777777" w:rsidR="0037536A" w:rsidRPr="00B05EE4" w:rsidRDefault="0037536A" w:rsidP="00E174F1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4DE4969C" w14:textId="77777777" w:rsidR="0037536A" w:rsidRPr="00B05EE4" w:rsidRDefault="0037536A" w:rsidP="00E174F1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5F996CE3" w14:textId="6D7C2000" w:rsidR="0037536A" w:rsidRPr="00B05EE4" w:rsidRDefault="0037536A" w:rsidP="00E174F1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14:paraId="5AA0A868" w14:textId="77777777" w:rsidR="0062459F" w:rsidRPr="00B05EE4" w:rsidRDefault="0062459F" w:rsidP="0062459F"/>
    <w:p w14:paraId="606983D5" w14:textId="293E1F7B" w:rsidR="0062459F" w:rsidRDefault="0062459F" w:rsidP="0062459F"/>
    <w:p w14:paraId="41F52371" w14:textId="77777777" w:rsidR="00763607" w:rsidRDefault="00763607" w:rsidP="00763607">
      <w:pPr>
        <w:rPr>
          <w:b/>
          <w:bCs/>
          <w:sz w:val="20"/>
        </w:rPr>
      </w:pPr>
    </w:p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0"/>
        <w:gridCol w:w="6178"/>
      </w:tblGrid>
      <w:tr w:rsidR="00763607" w:rsidRPr="00B05EE4" w14:paraId="56A0A0E8" w14:textId="77777777" w:rsidTr="003611A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D825C" w14:textId="77777777" w:rsidR="00763607" w:rsidRDefault="00763607" w:rsidP="003611A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Wyposażenie dodatkowe:</w:t>
            </w:r>
          </w:p>
          <w:p w14:paraId="425EFB3B" w14:textId="77777777" w:rsidR="00763607" w:rsidRPr="00B05EE4" w:rsidRDefault="00763607" w:rsidP="003611A7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>
              <w:rPr>
                <w:b/>
                <w:sz w:val="22"/>
                <w:szCs w:val="22"/>
              </w:rPr>
              <w:t>Wkładki i moduły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8F15B" w14:textId="77777777" w:rsidR="00763607" w:rsidRPr="00B05EE4" w:rsidRDefault="00763607" w:rsidP="003611A7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05EE4">
              <w:rPr>
                <w:rFonts w:ascii="Liberation Sans" w:hAnsi="Liberation Sans"/>
                <w:sz w:val="28"/>
                <w:szCs w:val="32"/>
              </w:rPr>
              <w:t>Tak/Nie</w:t>
            </w:r>
          </w:p>
          <w:p w14:paraId="2DB0119E" w14:textId="77777777" w:rsidR="00763607" w:rsidRPr="00B05EE4" w:rsidRDefault="00763607" w:rsidP="003611A7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05EE4">
              <w:rPr>
                <w:rFonts w:ascii="Liberation Sans" w:hAnsi="Liberation Sans"/>
                <w:sz w:val="28"/>
                <w:szCs w:val="32"/>
              </w:rPr>
              <w:t>(jeśli inaczej niż zgodnie  z SWZ należy dokładnie wpisać parametry pozwalające na porównanie z  SWZ)</w:t>
            </w:r>
          </w:p>
        </w:tc>
      </w:tr>
      <w:tr w:rsidR="00763607" w:rsidRPr="00F17A58" w14:paraId="51125A9E" w14:textId="77777777" w:rsidTr="003611A7"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9BB32" w14:textId="77777777" w:rsidR="00763607" w:rsidRPr="00B05EE4" w:rsidRDefault="00763607" w:rsidP="003611A7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 zgodnie z SWZ</w:t>
            </w:r>
          </w:p>
        </w:tc>
        <w:tc>
          <w:tcPr>
            <w:tcW w:w="61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69F61FB" w14:textId="77777777" w:rsidR="00763607" w:rsidRPr="00B05EE4" w:rsidRDefault="00763607" w:rsidP="003611A7">
            <w:pPr>
              <w:rPr>
                <w:rFonts w:ascii="Liberation Sans" w:hAnsi="Liberation Sans"/>
                <w:sz w:val="18"/>
              </w:rPr>
            </w:pPr>
          </w:p>
          <w:p w14:paraId="2B7E948E" w14:textId="77777777" w:rsidR="00763607" w:rsidRDefault="00763607" w:rsidP="003611A7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3215D22B" w14:textId="77777777" w:rsidR="00763607" w:rsidRDefault="00763607" w:rsidP="003611A7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0A2C9983" w14:textId="77777777" w:rsidR="00763607" w:rsidRPr="00B05EE4" w:rsidRDefault="00763607" w:rsidP="003611A7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6C09DA8E" w14:textId="77777777" w:rsidR="00763607" w:rsidRPr="00B05EE4" w:rsidRDefault="00763607" w:rsidP="003611A7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14:paraId="4F4A6994" w14:textId="74C13FEF" w:rsidR="00763607" w:rsidRDefault="00763607" w:rsidP="0062459F"/>
    <w:p w14:paraId="637606F0" w14:textId="77777777" w:rsidR="00763607" w:rsidRPr="00B05EE4" w:rsidRDefault="00763607" w:rsidP="0062459F"/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0"/>
        <w:gridCol w:w="6178"/>
      </w:tblGrid>
      <w:tr w:rsidR="0062459F" w:rsidRPr="00B05EE4" w14:paraId="295911BB" w14:textId="77777777" w:rsidTr="00E9222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36B5A" w14:textId="772B97F6" w:rsidR="0062459F" w:rsidRPr="00B05EE4" w:rsidRDefault="0062459F" w:rsidP="00E92226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05EE4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>Punkt dostępowy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A47E4" w14:textId="77777777" w:rsidR="0062459F" w:rsidRPr="00B05EE4" w:rsidRDefault="0062459F" w:rsidP="00E92226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05EE4">
              <w:rPr>
                <w:rFonts w:ascii="Liberation Sans" w:hAnsi="Liberation Sans"/>
                <w:sz w:val="28"/>
                <w:szCs w:val="32"/>
              </w:rPr>
              <w:t>Tak/Nie</w:t>
            </w:r>
          </w:p>
          <w:p w14:paraId="4354DAC2" w14:textId="2574A66D" w:rsidR="0062459F" w:rsidRPr="00B05EE4" w:rsidRDefault="0062459F" w:rsidP="00E92226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05EE4">
              <w:rPr>
                <w:rFonts w:ascii="Liberation Sans" w:hAnsi="Liberation Sans"/>
                <w:sz w:val="28"/>
                <w:szCs w:val="32"/>
              </w:rPr>
              <w:t>(jeśli inaczej niż zgodnie  z SWZ należy dokładnie wpisać parametry pozwalające na porównanie z  SWZ)</w:t>
            </w:r>
          </w:p>
        </w:tc>
      </w:tr>
      <w:tr w:rsidR="0062459F" w:rsidRPr="00F17A58" w14:paraId="6348791E" w14:textId="77777777" w:rsidTr="00E92226"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9F0D3" w14:textId="77777777" w:rsidR="0062459F" w:rsidRPr="00B05EE4" w:rsidRDefault="0062459F" w:rsidP="00E92226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 zgodnie z SWZ</w:t>
            </w:r>
          </w:p>
        </w:tc>
        <w:tc>
          <w:tcPr>
            <w:tcW w:w="61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036A792" w14:textId="77777777" w:rsidR="0062459F" w:rsidRPr="00B05EE4" w:rsidRDefault="0062459F" w:rsidP="00E92226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67D0A61F" w14:textId="77777777" w:rsidR="0037536A" w:rsidRPr="00B05EE4" w:rsidRDefault="0037536A" w:rsidP="00E92226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725B1C75" w14:textId="77777777" w:rsidR="0037536A" w:rsidRPr="00B05EE4" w:rsidRDefault="0037536A" w:rsidP="00E92226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6D68A9D6" w14:textId="4A81D87D" w:rsidR="0037536A" w:rsidRPr="00B05EE4" w:rsidRDefault="0037536A" w:rsidP="00E92226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14:paraId="5EC8DBAF" w14:textId="2369ADD4" w:rsidR="0062459F" w:rsidRDefault="0062459F">
      <w:pPr>
        <w:rPr>
          <w:b/>
          <w:bCs/>
          <w:sz w:val="20"/>
        </w:rPr>
      </w:pPr>
    </w:p>
    <w:p w14:paraId="56F6D3E7" w14:textId="562C36CF" w:rsidR="00900A3C" w:rsidRDefault="00900A3C">
      <w:pPr>
        <w:rPr>
          <w:b/>
          <w:bCs/>
          <w:sz w:val="20"/>
        </w:rPr>
      </w:pPr>
    </w:p>
    <w:p w14:paraId="793F80A2" w14:textId="77777777" w:rsidR="00900A3C" w:rsidRDefault="00900A3C">
      <w:pPr>
        <w:rPr>
          <w:b/>
          <w:bCs/>
          <w:sz w:val="20"/>
        </w:rPr>
      </w:pPr>
    </w:p>
    <w:p w14:paraId="194ED6DE" w14:textId="77777777" w:rsidR="00F17A58" w:rsidRDefault="00F17A58">
      <w:pPr>
        <w:rPr>
          <w:b/>
          <w:bCs/>
          <w:sz w:val="20"/>
        </w:rPr>
      </w:pPr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2" w:name="_Hlk101935638"/>
      <w:bookmarkEnd w:id="1"/>
      <w:r w:rsidRPr="00BE1D68">
        <w:rPr>
          <w:rFonts w:ascii="Arial" w:hAnsi="Arial" w:cs="Arial"/>
          <w:b/>
          <w:bCs/>
          <w:sz w:val="20"/>
          <w:lang w:val="pl-PL"/>
        </w:rPr>
        <w:lastRenderedPageBreak/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2"/>
    <w:p w14:paraId="661E329F" w14:textId="24FCDCA1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16073E">
        <w:rPr>
          <w:rFonts w:asciiTheme="minorHAnsi" w:hAnsiTheme="minorHAnsi" w:cstheme="minorHAnsi"/>
          <w:b/>
          <w:bCs/>
          <w:sz w:val="22"/>
          <w:szCs w:val="20"/>
        </w:rPr>
        <w:t xml:space="preserve">5 lat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4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5"/>
  </w:num>
  <w:num w:numId="21">
    <w:abstractNumId w:val="26"/>
  </w:num>
  <w:num w:numId="22">
    <w:abstractNumId w:val="17"/>
  </w:num>
  <w:num w:numId="23">
    <w:abstractNumId w:val="14"/>
  </w:num>
  <w:num w:numId="24">
    <w:abstractNumId w:val="24"/>
  </w:num>
  <w:num w:numId="25">
    <w:abstractNumId w:val="8"/>
  </w:num>
  <w:num w:numId="26">
    <w:abstractNumId w:val="19"/>
  </w:num>
  <w:num w:numId="27">
    <w:abstractNumId w:val="12"/>
  </w:num>
  <w:num w:numId="28">
    <w:abstractNumId w:val="23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1A1F"/>
    <w:rsid w:val="00094CE2"/>
    <w:rsid w:val="000A2786"/>
    <w:rsid w:val="000A2FB2"/>
    <w:rsid w:val="000C69EE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6073E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1F2230"/>
    <w:rsid w:val="0020004E"/>
    <w:rsid w:val="0020577D"/>
    <w:rsid w:val="00216AC0"/>
    <w:rsid w:val="00227D1D"/>
    <w:rsid w:val="00244AA7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7536A"/>
    <w:rsid w:val="00382993"/>
    <w:rsid w:val="00391740"/>
    <w:rsid w:val="00394D2A"/>
    <w:rsid w:val="003B2590"/>
    <w:rsid w:val="003B2C1C"/>
    <w:rsid w:val="003B310D"/>
    <w:rsid w:val="003B7BF2"/>
    <w:rsid w:val="003C668C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A1D32"/>
    <w:rsid w:val="004B1844"/>
    <w:rsid w:val="004C1A80"/>
    <w:rsid w:val="004D496A"/>
    <w:rsid w:val="004D6EF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7696B"/>
    <w:rsid w:val="00586B94"/>
    <w:rsid w:val="005A602F"/>
    <w:rsid w:val="005D1A53"/>
    <w:rsid w:val="005E6028"/>
    <w:rsid w:val="005F4A04"/>
    <w:rsid w:val="006063C6"/>
    <w:rsid w:val="006154EA"/>
    <w:rsid w:val="0062459F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973A3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63607"/>
    <w:rsid w:val="00771FA9"/>
    <w:rsid w:val="007728BA"/>
    <w:rsid w:val="00781E3A"/>
    <w:rsid w:val="0079153E"/>
    <w:rsid w:val="00791AF5"/>
    <w:rsid w:val="00792229"/>
    <w:rsid w:val="007A62B8"/>
    <w:rsid w:val="007B6487"/>
    <w:rsid w:val="007C7345"/>
    <w:rsid w:val="007D15FD"/>
    <w:rsid w:val="007D2AF0"/>
    <w:rsid w:val="007D31DE"/>
    <w:rsid w:val="007F1354"/>
    <w:rsid w:val="00815C90"/>
    <w:rsid w:val="00824809"/>
    <w:rsid w:val="00831B3C"/>
    <w:rsid w:val="00832394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42EA"/>
    <w:rsid w:val="008D6126"/>
    <w:rsid w:val="008F273D"/>
    <w:rsid w:val="00900441"/>
    <w:rsid w:val="00900A3C"/>
    <w:rsid w:val="00902B46"/>
    <w:rsid w:val="00910B76"/>
    <w:rsid w:val="009200BC"/>
    <w:rsid w:val="0092106E"/>
    <w:rsid w:val="009268D8"/>
    <w:rsid w:val="00927CC7"/>
    <w:rsid w:val="00930F5C"/>
    <w:rsid w:val="0093698E"/>
    <w:rsid w:val="009416CF"/>
    <w:rsid w:val="0094442A"/>
    <w:rsid w:val="009A3137"/>
    <w:rsid w:val="009A3560"/>
    <w:rsid w:val="009B03D3"/>
    <w:rsid w:val="009C0CD1"/>
    <w:rsid w:val="009C2BDB"/>
    <w:rsid w:val="009D5C1C"/>
    <w:rsid w:val="009D65FC"/>
    <w:rsid w:val="009E09F9"/>
    <w:rsid w:val="009E1EB0"/>
    <w:rsid w:val="009F2688"/>
    <w:rsid w:val="009F3D3A"/>
    <w:rsid w:val="00A00A14"/>
    <w:rsid w:val="00A23458"/>
    <w:rsid w:val="00A27BD8"/>
    <w:rsid w:val="00A32C53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05EE4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662D8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C6861"/>
    <w:rsid w:val="00CD775A"/>
    <w:rsid w:val="00D06547"/>
    <w:rsid w:val="00D24480"/>
    <w:rsid w:val="00D31A71"/>
    <w:rsid w:val="00D32490"/>
    <w:rsid w:val="00D46613"/>
    <w:rsid w:val="00D6360B"/>
    <w:rsid w:val="00D717E6"/>
    <w:rsid w:val="00D9672B"/>
    <w:rsid w:val="00DA57FC"/>
    <w:rsid w:val="00DB20F0"/>
    <w:rsid w:val="00DC034D"/>
    <w:rsid w:val="00DC6375"/>
    <w:rsid w:val="00DD15F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35E1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17A58"/>
    <w:rsid w:val="00F25932"/>
    <w:rsid w:val="00F44AD9"/>
    <w:rsid w:val="00F509A9"/>
    <w:rsid w:val="00F6352F"/>
    <w:rsid w:val="00F64413"/>
    <w:rsid w:val="00F8058B"/>
    <w:rsid w:val="00F86B1A"/>
    <w:rsid w:val="00FA0EC7"/>
    <w:rsid w:val="00FB2FB5"/>
    <w:rsid w:val="00FE0B41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D1A5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5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99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17A5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B3CE32-3AB1-41FE-B2B9-089989D97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574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3</cp:revision>
  <cp:lastPrinted>2021-06-22T12:36:00Z</cp:lastPrinted>
  <dcterms:created xsi:type="dcterms:W3CDTF">2023-09-29T10:34:00Z</dcterms:created>
  <dcterms:modified xsi:type="dcterms:W3CDTF">2023-10-04T08:20:00Z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