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6E" w:rsidRPr="00A93DE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93DE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93DE6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A93DE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93DE6" w:rsidTr="00D62E6E">
        <w:tc>
          <w:tcPr>
            <w:tcW w:w="2800" w:type="dxa"/>
            <w:shd w:val="clear" w:color="auto" w:fill="auto"/>
          </w:tcPr>
          <w:p w:rsidR="00D62E6E" w:rsidRPr="00A93DE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93DE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93DE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93D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93D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93DE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93D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93DE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93D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93DE6" w:rsidTr="00D62E6E">
        <w:tc>
          <w:tcPr>
            <w:tcW w:w="2800" w:type="dxa"/>
            <w:shd w:val="clear" w:color="auto" w:fill="auto"/>
          </w:tcPr>
          <w:p w:rsidR="00D62E6E" w:rsidRPr="00A93DE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proofErr w:type="gramStart"/>
            <w:r w:rsidRPr="00A93DE6">
              <w:rPr>
                <w:rFonts w:ascii="Arial Narrow" w:hAnsi="Arial Narrow" w:cs="Arial"/>
                <w:sz w:val="24"/>
                <w:szCs w:val="24"/>
              </w:rPr>
              <w:t>reprezentowany</w:t>
            </w:r>
            <w:proofErr w:type="gramEnd"/>
            <w:r w:rsidRPr="00A93DE6">
              <w:rPr>
                <w:rFonts w:ascii="Arial Narrow" w:hAnsi="Arial Narrow" w:cs="Arial"/>
                <w:sz w:val="24"/>
                <w:szCs w:val="24"/>
              </w:rPr>
              <w:t xml:space="preserve"> przez:</w:t>
            </w:r>
          </w:p>
        </w:tc>
        <w:tc>
          <w:tcPr>
            <w:tcW w:w="6272" w:type="dxa"/>
            <w:shd w:val="clear" w:color="auto" w:fill="auto"/>
          </w:tcPr>
          <w:p w:rsidR="00D62E6E" w:rsidRPr="00A93D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93DE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93DE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93D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93DE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93D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A93DE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21CE" w:rsidRPr="00A93DE6" w:rsidTr="00F6729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21CE" w:rsidRPr="00A93DE6" w:rsidRDefault="00DF21CE" w:rsidP="00F6729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F21CE" w:rsidRPr="00A93DE6" w:rsidRDefault="00DF21CE" w:rsidP="00F6729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A93DE6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A93DE6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A93DE6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A93DE6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A93DE6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A93DE6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DF21CE" w:rsidRPr="00A93DE6" w:rsidRDefault="00DF21CE" w:rsidP="00F672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A93DE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A93DE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DF21CE" w:rsidRPr="00A93DE6" w:rsidRDefault="00DF21CE" w:rsidP="00F6729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93DE6" w:rsidRDefault="00DF21C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93DE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93DE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93DE6" w:rsidTr="00D62E6E">
        <w:tc>
          <w:tcPr>
            <w:tcW w:w="2269" w:type="dxa"/>
            <w:shd w:val="clear" w:color="auto" w:fill="auto"/>
          </w:tcPr>
          <w:p w:rsidR="00D62E6E" w:rsidRPr="00A93DE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93DE6" w:rsidRDefault="00DF21C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płynów do terapii nerkozastępczych na okres 30 miesięcy</w:t>
            </w:r>
            <w:r w:rsidR="00D62E6E" w:rsidRPr="00A93D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21CE" w:rsidRPr="00A93DE6" w:rsidTr="00F67292">
        <w:tc>
          <w:tcPr>
            <w:tcW w:w="2269" w:type="dxa"/>
            <w:shd w:val="clear" w:color="auto" w:fill="auto"/>
          </w:tcPr>
          <w:p w:rsidR="00DF21CE" w:rsidRPr="00A93DE6" w:rsidRDefault="00DF21CE" w:rsidP="00F672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F21CE" w:rsidRPr="00A93DE6" w:rsidRDefault="00DF21CE" w:rsidP="00F6729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117/2023</w:t>
            </w:r>
          </w:p>
        </w:tc>
      </w:tr>
    </w:tbl>
    <w:p w:rsidR="00BC121E" w:rsidRPr="00A93DE6" w:rsidRDefault="00DF21C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proofErr w:type="gramStart"/>
      <w:r w:rsidR="00BC121E" w:rsidRPr="00A93DE6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="00BC121E"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Pr="00A93DE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93DE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93DE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93DE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93DE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A93DE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</w:t>
      </w:r>
      <w:r w:rsidR="00A93DE6">
        <w:rPr>
          <w:rFonts w:ascii="Arial Narrow" w:eastAsia="Times New Roman" w:hAnsi="Arial Narrow" w:cs="Arial"/>
          <w:sz w:val="24"/>
          <w:szCs w:val="24"/>
          <w:lang w:eastAsia="pl-PL"/>
        </w:rPr>
        <w:t>o</w:t>
      </w:r>
      <w:r w:rsidR="00BC121E"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ochronie konkurencji i konsumentów (</w:t>
      </w:r>
      <w:r w:rsidR="00C93F0A"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t.j. Dz.U. </w:t>
      </w:r>
      <w:proofErr w:type="gramStart"/>
      <w:r w:rsidR="00C93F0A" w:rsidRPr="00A93DE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C93F0A"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2023r. poz. 1689</w:t>
      </w:r>
      <w:r w:rsidR="00BC121E" w:rsidRPr="00A93DE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93DE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93DE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3DE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A93DE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</w:t>
      </w:r>
      <w:r w:rsidR="00C93F0A"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t.j. Dz.U. </w:t>
      </w:r>
      <w:proofErr w:type="gramStart"/>
      <w:r w:rsidR="00C93F0A" w:rsidRPr="00A93DE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C93F0A" w:rsidRPr="00A93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2023r. poz. 1689</w:t>
      </w:r>
      <w:r w:rsidRPr="00A93DE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  <w:bookmarkStart w:id="0" w:name="_GoBack"/>
      <w:bookmarkEnd w:id="0"/>
    </w:p>
    <w:p w:rsidR="00BF69A4" w:rsidRPr="00A93DE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3DE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93DE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93DE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93DE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93D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93DE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93DE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A93DE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93DE6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A93DE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93DE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93DE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93DE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93DE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93DE6" w:rsidTr="00620E37">
        <w:tc>
          <w:tcPr>
            <w:tcW w:w="2660" w:type="dxa"/>
            <w:shd w:val="clear" w:color="auto" w:fill="auto"/>
          </w:tcPr>
          <w:p w:rsidR="00BC121E" w:rsidRPr="00A93D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93DE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93DE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93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93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93D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93D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93DE6" w:rsidRDefault="00844A96" w:rsidP="00DF21C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93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F21CE" w:rsidRPr="00A93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93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93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A93DE6" w:rsidRDefault="00106AC7" w:rsidP="00BC121E">
      <w:pPr>
        <w:rPr>
          <w:rFonts w:ascii="Arial Narrow" w:hAnsi="Arial Narrow"/>
        </w:rPr>
      </w:pPr>
    </w:p>
    <w:sectPr w:rsidR="00106AC7" w:rsidRPr="00A93DE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343" w:rsidRDefault="00595343">
      <w:r>
        <w:separator/>
      </w:r>
    </w:p>
  </w:endnote>
  <w:endnote w:type="continuationSeparator" w:id="0">
    <w:p w:rsidR="00595343" w:rsidRDefault="00595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3D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3D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CE" w:rsidRDefault="00DF21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343" w:rsidRDefault="00595343">
      <w:r>
        <w:separator/>
      </w:r>
    </w:p>
  </w:footnote>
  <w:footnote w:type="continuationSeparator" w:id="0">
    <w:p w:rsidR="00595343" w:rsidRDefault="00595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CE" w:rsidRDefault="00DF21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CE" w:rsidRDefault="00DF21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1CE" w:rsidRDefault="00DF21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34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5343"/>
    <w:rsid w:val="00597DD0"/>
    <w:rsid w:val="005A5013"/>
    <w:rsid w:val="005C0282"/>
    <w:rsid w:val="005C3627"/>
    <w:rsid w:val="005E622E"/>
    <w:rsid w:val="00620E37"/>
    <w:rsid w:val="00636642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3DE6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F21CE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69A8C-FA1E-4CC7-B647-36CE0F43E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1721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2023-10-02T11:32:00Z</dcterms:created>
  <dcterms:modified xsi:type="dcterms:W3CDTF">2023-10-02T11:32:00Z</dcterms:modified>
</cp:coreProperties>
</file>