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0D157D" w14:textId="77777777" w:rsidR="00FB7F50" w:rsidRPr="00525AC2" w:rsidRDefault="00A87B1E" w:rsidP="00FB7F50">
      <w:pPr>
        <w:spacing w:after="240"/>
        <w:jc w:val="right"/>
      </w:pPr>
      <w:bookmarkStart w:id="0" w:name="_Hlk53520193"/>
      <w:r w:rsidRPr="00525AC2">
        <w:t>Poznań</w:t>
      </w:r>
      <w:r w:rsidR="00FB7F50" w:rsidRPr="00525AC2">
        <w:t xml:space="preserve"> dnia: </w:t>
      </w:r>
      <w:r w:rsidRPr="00525AC2">
        <w:t>2023-10-06</w:t>
      </w:r>
    </w:p>
    <w:p w14:paraId="452F0A07" w14:textId="77777777" w:rsidR="00A87B1E" w:rsidRPr="00525AC2" w:rsidRDefault="00A87B1E" w:rsidP="00FB7F50">
      <w:pPr>
        <w:spacing w:after="40"/>
        <w:rPr>
          <w:b/>
          <w:bCs/>
        </w:rPr>
      </w:pPr>
      <w:r w:rsidRPr="00525AC2">
        <w:rPr>
          <w:b/>
          <w:bCs/>
        </w:rPr>
        <w:t>Szpital Wojewódzki w Poznaniu</w:t>
      </w:r>
    </w:p>
    <w:p w14:paraId="38A077C0" w14:textId="77777777" w:rsidR="00FB7F50" w:rsidRPr="00525AC2" w:rsidRDefault="00A87B1E" w:rsidP="00FB7F50">
      <w:pPr>
        <w:spacing w:after="40"/>
        <w:rPr>
          <w:b/>
          <w:bCs/>
        </w:rPr>
      </w:pPr>
      <w:r w:rsidRPr="00525AC2">
        <w:rPr>
          <w:b/>
          <w:bCs/>
        </w:rPr>
        <w:t>Dział Zamówień Publicznych</w:t>
      </w:r>
    </w:p>
    <w:p w14:paraId="7F1EC5FB" w14:textId="77777777" w:rsidR="00FB7F50" w:rsidRPr="00525AC2" w:rsidRDefault="00A87B1E" w:rsidP="00FB7F50">
      <w:r w:rsidRPr="00525AC2">
        <w:t>Juraszów</w:t>
      </w:r>
      <w:r w:rsidR="00FB7F50" w:rsidRPr="00525AC2">
        <w:t xml:space="preserve"> </w:t>
      </w:r>
      <w:r w:rsidRPr="00525AC2">
        <w:t>7/19</w:t>
      </w:r>
    </w:p>
    <w:p w14:paraId="5A9E2817" w14:textId="77777777" w:rsidR="00FB7F50" w:rsidRPr="00525AC2" w:rsidRDefault="00A87B1E" w:rsidP="00FB7F50">
      <w:r w:rsidRPr="00525AC2">
        <w:t>60-479</w:t>
      </w:r>
      <w:r w:rsidR="00FB7F50" w:rsidRPr="00525AC2">
        <w:t xml:space="preserve"> </w:t>
      </w:r>
      <w:r w:rsidRPr="00525AC2">
        <w:t>Poznań</w:t>
      </w:r>
    </w:p>
    <w:p w14:paraId="68569464" w14:textId="77777777" w:rsidR="00E62859" w:rsidRPr="00525AC2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</w:rPr>
      </w:pPr>
      <w:r w:rsidRPr="00525AC2">
        <w:rPr>
          <w:b/>
        </w:rPr>
        <w:t>WYKONAWCY</w:t>
      </w:r>
    </w:p>
    <w:p w14:paraId="5C87B33B" w14:textId="77777777" w:rsidR="00E62859" w:rsidRPr="00525AC2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</w:pPr>
      <w:r w:rsidRPr="00525AC2">
        <w:t>ubiegający się o zamówienie</w:t>
      </w:r>
    </w:p>
    <w:p w14:paraId="5CF3B9FF" w14:textId="77777777" w:rsidR="008642B3" w:rsidRPr="00525AC2" w:rsidRDefault="009F0E5C">
      <w:pPr>
        <w:pStyle w:val="Nagwek1"/>
        <w:spacing w:before="600"/>
        <w:rPr>
          <w:sz w:val="28"/>
        </w:rPr>
      </w:pPr>
      <w:r w:rsidRPr="00525AC2">
        <w:rPr>
          <w:sz w:val="28"/>
        </w:rPr>
        <w:t>ZAWIADOMIENIE</w:t>
      </w:r>
    </w:p>
    <w:p w14:paraId="0D334421" w14:textId="77777777" w:rsidR="008642B3" w:rsidRPr="00525AC2" w:rsidRDefault="008642B3" w:rsidP="00C65E53">
      <w:pPr>
        <w:spacing w:after="480"/>
        <w:jc w:val="center"/>
        <w:rPr>
          <w:b/>
          <w:sz w:val="28"/>
        </w:rPr>
      </w:pPr>
      <w:r w:rsidRPr="00525AC2">
        <w:rPr>
          <w:b/>
          <w:sz w:val="28"/>
        </w:rPr>
        <w:t xml:space="preserve">o </w:t>
      </w:r>
      <w:r w:rsidR="0054734E" w:rsidRPr="00525AC2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8984"/>
      </w:tblGrid>
      <w:tr w:rsidR="00A87B1E" w:rsidRPr="00525AC2" w14:paraId="66A54355" w14:textId="77777777" w:rsidTr="00A833DB">
        <w:trPr>
          <w:trHeight w:val="638"/>
        </w:trPr>
        <w:tc>
          <w:tcPr>
            <w:tcW w:w="959" w:type="dxa"/>
            <w:shd w:val="clear" w:color="auto" w:fill="auto"/>
          </w:tcPr>
          <w:p w14:paraId="02C96D53" w14:textId="77777777" w:rsidR="00A87B1E" w:rsidRPr="00525AC2" w:rsidRDefault="00A87B1E" w:rsidP="00A833DB">
            <w:pPr>
              <w:spacing w:after="60" w:line="276" w:lineRule="auto"/>
              <w:jc w:val="both"/>
            </w:pPr>
            <w:r w:rsidRPr="00525AC2">
              <w:t>Dotyczy:</w:t>
            </w:r>
          </w:p>
        </w:tc>
        <w:tc>
          <w:tcPr>
            <w:tcW w:w="9261" w:type="dxa"/>
            <w:shd w:val="clear" w:color="auto" w:fill="auto"/>
          </w:tcPr>
          <w:p w14:paraId="0473B9A3" w14:textId="2660662C" w:rsidR="00A87B1E" w:rsidRPr="00525AC2" w:rsidRDefault="00A87B1E" w:rsidP="00A833DB">
            <w:pPr>
              <w:spacing w:after="60" w:line="276" w:lineRule="auto"/>
              <w:jc w:val="both"/>
            </w:pPr>
            <w:r w:rsidRPr="00525AC2">
              <w:t>postępowania o udzielenie zamówienia publicznego, prowadzonego w trybie podstawowy</w:t>
            </w:r>
            <w:r w:rsidR="00525AC2">
              <w:t>m</w:t>
            </w:r>
            <w:r w:rsidRPr="00525AC2">
              <w:t xml:space="preserve"> bez negocjacji - art. 275 pkt. 1 ustawy Pzp</w:t>
            </w:r>
            <w:r w:rsidRPr="00525AC2">
              <w:rPr>
                <w:b/>
              </w:rPr>
              <w:t xml:space="preserve"> </w:t>
            </w:r>
            <w:r w:rsidRPr="00525AC2">
              <w:rPr>
                <w:bCs/>
              </w:rPr>
              <w:t>na</w:t>
            </w:r>
            <w:r w:rsidRPr="00525AC2">
              <w:rPr>
                <w:b/>
              </w:rPr>
              <w:t xml:space="preserve"> </w:t>
            </w:r>
            <w:r w:rsidRPr="00525AC2">
              <w:rPr>
                <w:bCs/>
              </w:rPr>
              <w:t>”</w:t>
            </w:r>
            <w:r w:rsidRPr="00525AC2">
              <w:rPr>
                <w:b/>
                <w:bCs/>
              </w:rPr>
              <w:t>Podniesienie poziomu cyberbezpieczeństwa poprzez podniesienie wersji oprogramowania antywirusowego o funkcjonalność EDR</w:t>
            </w:r>
            <w:r w:rsidRPr="00525AC2">
              <w:rPr>
                <w:bCs/>
              </w:rPr>
              <w:t>”</w:t>
            </w:r>
            <w:r w:rsidRPr="00525AC2">
              <w:rPr>
                <w:b/>
              </w:rPr>
              <w:t xml:space="preserve"> </w:t>
            </w:r>
            <w:r w:rsidRPr="00525AC2">
              <w:rPr>
                <w:bCs/>
              </w:rPr>
              <w:t>– znak sprawy</w:t>
            </w:r>
            <w:r w:rsidRPr="00525AC2">
              <w:rPr>
                <w:b/>
              </w:rPr>
              <w:t xml:space="preserve"> SZW/DZP/108/2023</w:t>
            </w:r>
            <w:r w:rsidRPr="00525AC2">
              <w:rPr>
                <w:bCs/>
              </w:rPr>
              <w:t>.</w:t>
            </w:r>
          </w:p>
        </w:tc>
      </w:tr>
    </w:tbl>
    <w:p w14:paraId="6D150FA6" w14:textId="77777777" w:rsidR="00A87B1E" w:rsidRPr="00525AC2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</w:rPr>
      </w:pPr>
      <w:r w:rsidRPr="00525AC2">
        <w:t xml:space="preserve">Zamawiający, </w:t>
      </w:r>
      <w:r w:rsidR="00A87B1E" w:rsidRPr="00525AC2">
        <w:rPr>
          <w:b/>
        </w:rPr>
        <w:t>Szpital Wojewódzki w Poznaniu</w:t>
      </w:r>
    </w:p>
    <w:p w14:paraId="5C0646EB" w14:textId="77777777" w:rsidR="008642B3" w:rsidRPr="00525AC2" w:rsidRDefault="00A87B1E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525AC2">
        <w:rPr>
          <w:b/>
        </w:rPr>
        <w:t>Dział Zamówień Publicznych</w:t>
      </w:r>
      <w:r w:rsidR="00C65E53" w:rsidRPr="00525AC2">
        <w:t xml:space="preserve">, działając na podstawie art. 253 ust. 1 ustawy z dnia 11 września 2019r. Prawo zamówień publicznych </w:t>
      </w:r>
      <w:r w:rsidRPr="00525AC2">
        <w:t>(t.j. Dz. U. z 2022r. poz. 1710)</w:t>
      </w:r>
      <w:r w:rsidR="00C65E53" w:rsidRPr="00525AC2">
        <w:t>, zwanej dalej „ustawą Pzp”</w:t>
      </w:r>
      <w:r w:rsidR="00D26ED6" w:rsidRPr="00525AC2">
        <w:t xml:space="preserve">, </w:t>
      </w:r>
      <w:r w:rsidR="00C65E53" w:rsidRPr="00525AC2">
        <w:t>informuje</w:t>
      </w:r>
      <w:r w:rsidR="00D26ED6" w:rsidRPr="00525AC2">
        <w:t xml:space="preserve">, że w toczącym się postępowaniu o udzielenie zamówienia publicznego, jako </w:t>
      </w:r>
      <w:r w:rsidR="00756CDA" w:rsidRPr="00525AC2">
        <w:t>najkorzystniejsz</w:t>
      </w:r>
      <w:r w:rsidR="00D26ED6" w:rsidRPr="00525AC2">
        <w:t xml:space="preserve">a wybrana została </w:t>
      </w:r>
      <w:r w:rsidR="00756CDA" w:rsidRPr="00525AC2">
        <w:t>ofer</w:t>
      </w:r>
      <w:r w:rsidR="00D26ED6" w:rsidRPr="00525AC2">
        <w:t>t</w:t>
      </w:r>
      <w:r w:rsidR="009F0E5C" w:rsidRPr="00525AC2">
        <w:t>a</w:t>
      </w:r>
      <w:r w:rsidR="00D26ED6" w:rsidRPr="00525AC2"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A87B1E" w:rsidRPr="00525AC2" w14:paraId="49925DE2" w14:textId="77777777" w:rsidTr="00A833DB">
        <w:trPr>
          <w:cantSplit/>
        </w:trPr>
        <w:tc>
          <w:tcPr>
            <w:tcW w:w="10080" w:type="dxa"/>
          </w:tcPr>
          <w:p w14:paraId="77DB89B2" w14:textId="77777777" w:rsidR="00A87B1E" w:rsidRPr="00525AC2" w:rsidRDefault="00A87B1E" w:rsidP="00A833DB">
            <w:pPr>
              <w:spacing w:before="120" w:after="40" w:line="276" w:lineRule="auto"/>
              <w:jc w:val="both"/>
              <w:rPr>
                <w:b/>
              </w:rPr>
            </w:pPr>
            <w:r w:rsidRPr="00525AC2">
              <w:rPr>
                <w:b/>
              </w:rPr>
              <w:t>AT Computers S.C. Jakub Mroczkowski, Bartłomiej Mroczkowski</w:t>
            </w:r>
          </w:p>
          <w:p w14:paraId="3C3E7A2F" w14:textId="0A753C41" w:rsidR="00A87B1E" w:rsidRPr="00525AC2" w:rsidRDefault="00525AC2" w:rsidP="00A833DB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A87B1E" w:rsidRPr="00525AC2">
              <w:rPr>
                <w:bCs/>
              </w:rPr>
              <w:t xml:space="preserve">Kostrzewskiego 16 </w:t>
            </w:r>
          </w:p>
          <w:p w14:paraId="43E2351D" w14:textId="77777777" w:rsidR="00A87B1E" w:rsidRPr="00525AC2" w:rsidRDefault="00A87B1E" w:rsidP="00A833DB">
            <w:pPr>
              <w:jc w:val="both"/>
              <w:rPr>
                <w:bCs/>
              </w:rPr>
            </w:pPr>
            <w:r w:rsidRPr="00525AC2">
              <w:rPr>
                <w:bCs/>
              </w:rPr>
              <w:t>62-010 Pobiedziska</w:t>
            </w:r>
          </w:p>
          <w:p w14:paraId="581C83C8" w14:textId="77777777" w:rsidR="00A87B1E" w:rsidRPr="00525AC2" w:rsidRDefault="00A87B1E" w:rsidP="00A833DB">
            <w:pPr>
              <w:spacing w:before="40" w:after="40" w:line="276" w:lineRule="auto"/>
              <w:jc w:val="both"/>
            </w:pPr>
            <w:r w:rsidRPr="00525AC2">
              <w:t>na:</w:t>
            </w:r>
          </w:p>
          <w:p w14:paraId="58F87F39" w14:textId="77777777" w:rsidR="00A87B1E" w:rsidRPr="00525AC2" w:rsidRDefault="00A87B1E" w:rsidP="00525AC2">
            <w:pPr>
              <w:jc w:val="both"/>
              <w:rPr>
                <w:b/>
              </w:rPr>
            </w:pPr>
            <w:r w:rsidRPr="00525AC2">
              <w:t xml:space="preserve">Podniesienie poziomu cyberbezpieczeństwa poprzez podniesienie wersji oprogramowania antywirusowego o funkcjonalność EDR za cenę brutto </w:t>
            </w:r>
            <w:r w:rsidRPr="00525AC2">
              <w:rPr>
                <w:b/>
              </w:rPr>
              <w:t>78 055.80 zł</w:t>
            </w:r>
            <w:r w:rsidRPr="00525AC2">
              <w:rPr>
                <w:bCs/>
              </w:rPr>
              <w:t>.</w:t>
            </w:r>
          </w:p>
          <w:p w14:paraId="5035994E" w14:textId="77777777" w:rsidR="00A87B1E" w:rsidRPr="00525AC2" w:rsidRDefault="00A87B1E" w:rsidP="00A833DB">
            <w:pPr>
              <w:spacing w:before="120" w:line="276" w:lineRule="auto"/>
              <w:jc w:val="both"/>
              <w:rPr>
                <w:color w:val="000000"/>
              </w:rPr>
            </w:pPr>
            <w:r w:rsidRPr="00525AC2">
              <w:rPr>
                <w:color w:val="000000"/>
                <w:u w:val="single"/>
              </w:rPr>
              <w:t>Uzasadnienie wyboru</w:t>
            </w:r>
            <w:r w:rsidRPr="00525AC2">
              <w:rPr>
                <w:color w:val="000000"/>
              </w:rPr>
              <w:t>:</w:t>
            </w:r>
          </w:p>
          <w:p w14:paraId="29A0BD59" w14:textId="77777777" w:rsidR="00525AC2" w:rsidRDefault="00525AC2" w:rsidP="00525AC2">
            <w:pPr>
              <w:pStyle w:val="Nagwek"/>
            </w:pPr>
            <w:r>
              <w:t xml:space="preserve">Oferta otrzymała największą ilość punktów - łącznie 100,00 - w oparciu o określone przez Zamawiającego w SWZ kryteria oceny ofert tj. przyznano: Cena oferty brutto - 100,00 pkt. </w:t>
            </w:r>
          </w:p>
          <w:p w14:paraId="334718E2" w14:textId="168CCCF6" w:rsidR="00A87B1E" w:rsidRPr="00525AC2" w:rsidRDefault="00525AC2" w:rsidP="00525AC2">
            <w:pPr>
              <w:pStyle w:val="Nagwek"/>
              <w:tabs>
                <w:tab w:val="clear" w:pos="4536"/>
                <w:tab w:val="clear" w:pos="9072"/>
              </w:tabs>
              <w:spacing w:after="120"/>
              <w:rPr>
                <w:highlight w:val="darkGray"/>
              </w:rPr>
            </w:pPr>
            <w:r>
              <w:t>Oferta spełnia wszystkie wymagania formalno - prawne i jest zgodna z zapisami SWZ.</w:t>
            </w:r>
          </w:p>
        </w:tc>
      </w:tr>
    </w:tbl>
    <w:p w14:paraId="0F288165" w14:textId="77777777" w:rsidR="003A0AFC" w:rsidRPr="00525AC2" w:rsidRDefault="00915B9E" w:rsidP="00915B9E">
      <w:pPr>
        <w:spacing w:before="240" w:after="120"/>
        <w:jc w:val="both"/>
        <w:rPr>
          <w:color w:val="000000"/>
        </w:rPr>
      </w:pPr>
      <w:r w:rsidRPr="00525AC2">
        <w:rPr>
          <w:color w:val="000000"/>
        </w:rPr>
        <w:t>Punktacja przyznana ofertom w poszczególnych kryteriach oceny ofert wraz z łączną liczbą punktów:</w:t>
      </w:r>
    </w:p>
    <w:tbl>
      <w:tblPr>
        <w:tblW w:w="1023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22"/>
        <w:gridCol w:w="4961"/>
        <w:gridCol w:w="2268"/>
        <w:gridCol w:w="1984"/>
      </w:tblGrid>
      <w:tr w:rsidR="00525AC2" w:rsidRPr="00525AC2" w14:paraId="7E9DB384" w14:textId="77777777" w:rsidTr="00525AC2">
        <w:trPr>
          <w:trHeight w:val="510"/>
        </w:trPr>
        <w:tc>
          <w:tcPr>
            <w:tcW w:w="1022" w:type="dxa"/>
            <w:shd w:val="clear" w:color="auto" w:fill="EDEDED"/>
            <w:vAlign w:val="center"/>
          </w:tcPr>
          <w:p w14:paraId="1FF8AE73" w14:textId="77777777" w:rsidR="00525AC2" w:rsidRPr="00525AC2" w:rsidRDefault="00525AC2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 w:rsidRPr="00525AC2"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961" w:type="dxa"/>
            <w:shd w:val="clear" w:color="auto" w:fill="EDEDED"/>
            <w:vAlign w:val="center"/>
          </w:tcPr>
          <w:p w14:paraId="22493271" w14:textId="77777777" w:rsidR="00525AC2" w:rsidRPr="00525AC2" w:rsidRDefault="00525AC2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25AC2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2268" w:type="dxa"/>
            <w:shd w:val="clear" w:color="auto" w:fill="EDEDED"/>
            <w:vAlign w:val="center"/>
          </w:tcPr>
          <w:p w14:paraId="6D20E985" w14:textId="77777777" w:rsidR="00525AC2" w:rsidRPr="00525AC2" w:rsidRDefault="00525AC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25AC2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984" w:type="dxa"/>
            <w:shd w:val="clear" w:color="auto" w:fill="EDEDED"/>
            <w:vAlign w:val="center"/>
          </w:tcPr>
          <w:p w14:paraId="6759E471" w14:textId="77777777" w:rsidR="00525AC2" w:rsidRPr="00525AC2" w:rsidRDefault="00525AC2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25AC2"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525AC2" w:rsidRPr="00525AC2" w14:paraId="3346EF02" w14:textId="77777777" w:rsidTr="00525AC2">
        <w:tc>
          <w:tcPr>
            <w:tcW w:w="1022" w:type="dxa"/>
            <w:vAlign w:val="center"/>
          </w:tcPr>
          <w:p w14:paraId="02FCC173" w14:textId="77777777" w:rsidR="00525AC2" w:rsidRPr="00525AC2" w:rsidRDefault="00525AC2" w:rsidP="00A833D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25AC2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961" w:type="dxa"/>
            <w:vAlign w:val="center"/>
          </w:tcPr>
          <w:p w14:paraId="3595FADF" w14:textId="77777777" w:rsidR="00525AC2" w:rsidRPr="00525AC2" w:rsidRDefault="00525AC2" w:rsidP="00A833D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25AC2">
              <w:rPr>
                <w:rFonts w:ascii="Times New Roman" w:hAnsi="Times New Roman" w:cs="Times New Roman"/>
                <w:b/>
                <w:sz w:val="18"/>
                <w:szCs w:val="18"/>
              </w:rPr>
              <w:t>AT Computers S.C. Jakub Mroczkowski, Bartłomiej Mroczkowski</w:t>
            </w:r>
          </w:p>
          <w:p w14:paraId="55C6094A" w14:textId="3EFB8159" w:rsidR="00525AC2" w:rsidRPr="00525AC2" w:rsidRDefault="00525AC2" w:rsidP="00A833D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Pr="00525AC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Kostrzewskiego 16 </w:t>
            </w:r>
          </w:p>
          <w:p w14:paraId="295F4948" w14:textId="77777777" w:rsidR="00525AC2" w:rsidRPr="00525AC2" w:rsidRDefault="00525AC2" w:rsidP="00A833D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25AC2">
              <w:rPr>
                <w:rFonts w:ascii="Times New Roman" w:hAnsi="Times New Roman" w:cs="Times New Roman"/>
                <w:bCs/>
                <w:sz w:val="18"/>
                <w:szCs w:val="18"/>
              </w:rPr>
              <w:t>62-010 Pobiedziska</w:t>
            </w:r>
          </w:p>
        </w:tc>
        <w:tc>
          <w:tcPr>
            <w:tcW w:w="2268" w:type="dxa"/>
            <w:vAlign w:val="center"/>
          </w:tcPr>
          <w:p w14:paraId="478B0A20" w14:textId="77777777" w:rsidR="00525AC2" w:rsidRPr="00525AC2" w:rsidRDefault="00525AC2" w:rsidP="00A833D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25AC2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1984" w:type="dxa"/>
            <w:vAlign w:val="center"/>
          </w:tcPr>
          <w:p w14:paraId="24CEF983" w14:textId="77777777" w:rsidR="00525AC2" w:rsidRPr="00525AC2" w:rsidRDefault="00525AC2" w:rsidP="00A833D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25AC2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525AC2" w:rsidRPr="00525AC2" w14:paraId="13EF9871" w14:textId="77777777" w:rsidTr="00525AC2">
        <w:tc>
          <w:tcPr>
            <w:tcW w:w="1022" w:type="dxa"/>
            <w:vAlign w:val="center"/>
          </w:tcPr>
          <w:p w14:paraId="434BE017" w14:textId="77777777" w:rsidR="00525AC2" w:rsidRPr="00525AC2" w:rsidRDefault="00525AC2" w:rsidP="00A833D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25AC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961" w:type="dxa"/>
            <w:vAlign w:val="center"/>
          </w:tcPr>
          <w:p w14:paraId="50E0AD51" w14:textId="77777777" w:rsidR="00525AC2" w:rsidRPr="00525AC2" w:rsidRDefault="00525AC2" w:rsidP="00A833D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25AC2">
              <w:rPr>
                <w:rFonts w:ascii="Times New Roman" w:hAnsi="Times New Roman" w:cs="Times New Roman"/>
                <w:b/>
                <w:sz w:val="18"/>
                <w:szCs w:val="18"/>
              </w:rPr>
              <w:t>Antywirus.com Jolanta Pilarz-Markowska</w:t>
            </w:r>
          </w:p>
          <w:p w14:paraId="5665E9E5" w14:textId="77777777" w:rsidR="00525AC2" w:rsidRPr="00525AC2" w:rsidRDefault="00525AC2" w:rsidP="00A833D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25AC2">
              <w:rPr>
                <w:rFonts w:ascii="Times New Roman" w:hAnsi="Times New Roman" w:cs="Times New Roman"/>
                <w:bCs/>
                <w:sz w:val="18"/>
                <w:szCs w:val="18"/>
              </w:rPr>
              <w:t>ul. Armii Krajowej 23/13 23 /13</w:t>
            </w:r>
          </w:p>
          <w:p w14:paraId="1ECADE7E" w14:textId="77777777" w:rsidR="00525AC2" w:rsidRPr="00525AC2" w:rsidRDefault="00525AC2" w:rsidP="00A833D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25AC2">
              <w:rPr>
                <w:rFonts w:ascii="Times New Roman" w:hAnsi="Times New Roman" w:cs="Times New Roman"/>
                <w:bCs/>
                <w:sz w:val="18"/>
                <w:szCs w:val="18"/>
              </w:rPr>
              <w:t>81-366 Gdynia</w:t>
            </w:r>
          </w:p>
        </w:tc>
        <w:tc>
          <w:tcPr>
            <w:tcW w:w="2268" w:type="dxa"/>
            <w:vAlign w:val="center"/>
          </w:tcPr>
          <w:p w14:paraId="67C65B9E" w14:textId="77777777" w:rsidR="00525AC2" w:rsidRPr="00525AC2" w:rsidRDefault="00525AC2" w:rsidP="00A833D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25AC2">
              <w:rPr>
                <w:rFonts w:ascii="Times New Roman" w:hAnsi="Times New Roman" w:cs="Times New Roman"/>
                <w:sz w:val="18"/>
                <w:szCs w:val="18"/>
              </w:rPr>
              <w:t xml:space="preserve">  99,83</w:t>
            </w:r>
          </w:p>
        </w:tc>
        <w:tc>
          <w:tcPr>
            <w:tcW w:w="1984" w:type="dxa"/>
            <w:vAlign w:val="center"/>
          </w:tcPr>
          <w:p w14:paraId="59971438" w14:textId="77777777" w:rsidR="00525AC2" w:rsidRPr="00525AC2" w:rsidRDefault="00525AC2" w:rsidP="00A833D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25AC2">
              <w:rPr>
                <w:rFonts w:ascii="Times New Roman" w:hAnsi="Times New Roman" w:cs="Times New Roman"/>
                <w:sz w:val="18"/>
                <w:szCs w:val="18"/>
              </w:rPr>
              <w:t xml:space="preserve">  99,83</w:t>
            </w:r>
          </w:p>
        </w:tc>
      </w:tr>
      <w:tr w:rsidR="00525AC2" w:rsidRPr="00525AC2" w14:paraId="54CB8A74" w14:textId="77777777" w:rsidTr="00525AC2">
        <w:tc>
          <w:tcPr>
            <w:tcW w:w="1022" w:type="dxa"/>
            <w:vAlign w:val="center"/>
          </w:tcPr>
          <w:p w14:paraId="69B7D056" w14:textId="77777777" w:rsidR="00525AC2" w:rsidRPr="00525AC2" w:rsidRDefault="00525AC2" w:rsidP="00A833D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25AC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</w:t>
            </w:r>
          </w:p>
        </w:tc>
        <w:tc>
          <w:tcPr>
            <w:tcW w:w="4961" w:type="dxa"/>
            <w:vAlign w:val="center"/>
          </w:tcPr>
          <w:p w14:paraId="4BC0504D" w14:textId="77777777" w:rsidR="00525AC2" w:rsidRPr="00525AC2" w:rsidRDefault="00525AC2" w:rsidP="00A833D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25AC2">
              <w:rPr>
                <w:rFonts w:ascii="Times New Roman" w:hAnsi="Times New Roman" w:cs="Times New Roman"/>
                <w:b/>
                <w:sz w:val="18"/>
                <w:szCs w:val="18"/>
              </w:rPr>
              <w:t>INVOI sp. z o.o.</w:t>
            </w:r>
          </w:p>
          <w:p w14:paraId="2BD58ABE" w14:textId="056FA752" w:rsidR="00525AC2" w:rsidRPr="00525AC2" w:rsidRDefault="00525AC2" w:rsidP="00A833D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Pr="00525AC2">
              <w:rPr>
                <w:rFonts w:ascii="Times New Roman" w:hAnsi="Times New Roman" w:cs="Times New Roman"/>
                <w:bCs/>
                <w:sz w:val="18"/>
                <w:szCs w:val="18"/>
              </w:rPr>
              <w:t>Niekłańska 35 /1</w:t>
            </w:r>
          </w:p>
          <w:p w14:paraId="3A385CA9" w14:textId="77777777" w:rsidR="00525AC2" w:rsidRPr="00525AC2" w:rsidRDefault="00525AC2" w:rsidP="00A833D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25AC2">
              <w:rPr>
                <w:rFonts w:ascii="Times New Roman" w:hAnsi="Times New Roman" w:cs="Times New Roman"/>
                <w:bCs/>
                <w:sz w:val="18"/>
                <w:szCs w:val="18"/>
              </w:rPr>
              <w:t>03-924 Warszawa</w:t>
            </w:r>
          </w:p>
        </w:tc>
        <w:tc>
          <w:tcPr>
            <w:tcW w:w="2268" w:type="dxa"/>
            <w:vAlign w:val="center"/>
          </w:tcPr>
          <w:p w14:paraId="1F479DBB" w14:textId="77777777" w:rsidR="00525AC2" w:rsidRPr="00525AC2" w:rsidRDefault="00525AC2" w:rsidP="00A833D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25AC2">
              <w:rPr>
                <w:rFonts w:ascii="Times New Roman" w:hAnsi="Times New Roman" w:cs="Times New Roman"/>
                <w:sz w:val="18"/>
                <w:szCs w:val="18"/>
              </w:rPr>
              <w:t xml:space="preserve">  83,50</w:t>
            </w:r>
          </w:p>
        </w:tc>
        <w:tc>
          <w:tcPr>
            <w:tcW w:w="1984" w:type="dxa"/>
            <w:vAlign w:val="center"/>
          </w:tcPr>
          <w:p w14:paraId="2B5AC886" w14:textId="77777777" w:rsidR="00525AC2" w:rsidRPr="00525AC2" w:rsidRDefault="00525AC2" w:rsidP="00A833D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25AC2">
              <w:rPr>
                <w:rFonts w:ascii="Times New Roman" w:hAnsi="Times New Roman" w:cs="Times New Roman"/>
                <w:sz w:val="18"/>
                <w:szCs w:val="18"/>
              </w:rPr>
              <w:t xml:space="preserve">  83,50</w:t>
            </w:r>
          </w:p>
        </w:tc>
      </w:tr>
    </w:tbl>
    <w:p w14:paraId="1F8B72D0" w14:textId="77777777" w:rsidR="00E85D70" w:rsidRPr="00525AC2" w:rsidRDefault="00E85D70" w:rsidP="004E7234">
      <w:pPr>
        <w:spacing w:before="120"/>
        <w:ind w:firstLine="709"/>
        <w:jc w:val="both"/>
        <w:rPr>
          <w:color w:val="000000"/>
        </w:rPr>
      </w:pPr>
    </w:p>
    <w:p w14:paraId="43C053E7" w14:textId="77777777" w:rsidR="008642B3" w:rsidRPr="00525AC2" w:rsidRDefault="00B464D3" w:rsidP="004E7234">
      <w:pPr>
        <w:spacing w:after="120"/>
        <w:jc w:val="both"/>
        <w:rPr>
          <w:color w:val="000000"/>
        </w:rPr>
      </w:pPr>
      <w:r w:rsidRPr="00525AC2">
        <w:rPr>
          <w:color w:val="000000"/>
        </w:rPr>
        <w:t>Informacja o wykonawcach, których oferty</w:t>
      </w:r>
      <w:r w:rsidR="008642B3" w:rsidRPr="00525AC2">
        <w:rPr>
          <w:color w:val="000000"/>
        </w:rPr>
        <w:t xml:space="preserve"> zostały</w:t>
      </w:r>
      <w:r w:rsidRPr="00525AC2">
        <w:rPr>
          <w:color w:val="000000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8642B3" w:rsidRPr="00525AC2" w14:paraId="250CF25E" w14:textId="77777777" w:rsidTr="00074D88">
        <w:tc>
          <w:tcPr>
            <w:tcW w:w="779" w:type="dxa"/>
            <w:shd w:val="clear" w:color="auto" w:fill="EDEDED"/>
            <w:vAlign w:val="center"/>
          </w:tcPr>
          <w:p w14:paraId="445FA38D" w14:textId="77777777" w:rsidR="008642B3" w:rsidRPr="00525AC2" w:rsidRDefault="002B6761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525AC2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EDEDED"/>
            <w:vAlign w:val="center"/>
          </w:tcPr>
          <w:p w14:paraId="241241E0" w14:textId="77777777" w:rsidR="008642B3" w:rsidRPr="00525AC2" w:rsidRDefault="00F33C66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525AC2">
              <w:rPr>
                <w:bCs/>
                <w:sz w:val="22"/>
                <w:szCs w:val="22"/>
              </w:rPr>
              <w:t>N</w:t>
            </w:r>
            <w:r w:rsidR="008642B3" w:rsidRPr="00525AC2">
              <w:rPr>
                <w:bCs/>
                <w:sz w:val="22"/>
                <w:szCs w:val="22"/>
              </w:rPr>
              <w:t>azwa i adres wykonawcy</w:t>
            </w:r>
          </w:p>
        </w:tc>
        <w:tc>
          <w:tcPr>
            <w:tcW w:w="6413" w:type="dxa"/>
            <w:shd w:val="clear" w:color="auto" w:fill="EDEDED"/>
            <w:vAlign w:val="center"/>
          </w:tcPr>
          <w:p w14:paraId="6B75E632" w14:textId="77777777" w:rsidR="008642B3" w:rsidRPr="00525AC2" w:rsidRDefault="008642B3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525AC2">
              <w:rPr>
                <w:bCs/>
                <w:sz w:val="22"/>
                <w:szCs w:val="22"/>
              </w:rPr>
              <w:t>Uzasadnienie odrzucenia</w:t>
            </w:r>
            <w:r w:rsidR="00E407E4" w:rsidRPr="00525AC2">
              <w:rPr>
                <w:bCs/>
                <w:sz w:val="22"/>
                <w:szCs w:val="22"/>
              </w:rPr>
              <w:t xml:space="preserve"> oferty</w:t>
            </w:r>
          </w:p>
        </w:tc>
      </w:tr>
      <w:tr w:rsidR="008642B3" w:rsidRPr="00525AC2" w14:paraId="1C9A8611" w14:textId="77777777" w:rsidTr="00F33C66">
        <w:tc>
          <w:tcPr>
            <w:tcW w:w="779" w:type="dxa"/>
            <w:vAlign w:val="center"/>
          </w:tcPr>
          <w:p w14:paraId="7CBAD0B1" w14:textId="77777777" w:rsidR="002B6761" w:rsidRPr="00525AC2" w:rsidRDefault="002B6761" w:rsidP="004E7234">
            <w:pPr>
              <w:jc w:val="center"/>
              <w:rPr>
                <w:sz w:val="22"/>
                <w:szCs w:val="22"/>
              </w:rPr>
            </w:pPr>
          </w:p>
          <w:p w14:paraId="25E5209F" w14:textId="77777777" w:rsidR="008642B3" w:rsidRPr="00525AC2" w:rsidRDefault="008642B3" w:rsidP="004E72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62213339" w14:textId="77777777" w:rsidR="008642B3" w:rsidRPr="00525AC2" w:rsidRDefault="008642B3" w:rsidP="002B6761">
            <w:pPr>
              <w:spacing w:before="40" w:after="40"/>
              <w:rPr>
                <w:b/>
                <w:bCs/>
                <w:sz w:val="22"/>
                <w:szCs w:val="22"/>
              </w:rPr>
            </w:pPr>
          </w:p>
          <w:p w14:paraId="2EB70C24" w14:textId="77777777" w:rsidR="008642B3" w:rsidRPr="00525AC2" w:rsidRDefault="008642B3">
            <w:pPr>
              <w:rPr>
                <w:sz w:val="22"/>
                <w:szCs w:val="22"/>
              </w:rPr>
            </w:pPr>
            <w:r w:rsidRPr="00525AC2">
              <w:rPr>
                <w:sz w:val="22"/>
                <w:szCs w:val="22"/>
              </w:rPr>
              <w:t xml:space="preserve">  </w:t>
            </w:r>
          </w:p>
          <w:p w14:paraId="3F599346" w14:textId="77777777" w:rsidR="008642B3" w:rsidRPr="00525AC2" w:rsidRDefault="008642B3" w:rsidP="002B6761">
            <w:pPr>
              <w:spacing w:after="40"/>
              <w:rPr>
                <w:sz w:val="22"/>
                <w:szCs w:val="22"/>
              </w:rPr>
            </w:pPr>
            <w:r w:rsidRPr="00525AC2">
              <w:rPr>
                <w:sz w:val="22"/>
                <w:szCs w:val="22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14:paraId="773DE581" w14:textId="77777777" w:rsidR="008642B3" w:rsidRPr="00525AC2" w:rsidRDefault="008642B3" w:rsidP="00525AC2">
            <w:pPr>
              <w:spacing w:before="120" w:after="60"/>
              <w:jc w:val="both"/>
              <w:rPr>
                <w:sz w:val="22"/>
                <w:szCs w:val="22"/>
              </w:rPr>
            </w:pPr>
          </w:p>
        </w:tc>
      </w:tr>
    </w:tbl>
    <w:p w14:paraId="6F160BEC" w14:textId="77777777" w:rsidR="008642B3" w:rsidRPr="00525AC2" w:rsidRDefault="008642B3">
      <w:pPr>
        <w:spacing w:before="120" w:after="120"/>
        <w:jc w:val="both"/>
        <w:rPr>
          <w:color w:val="000000"/>
          <w:sz w:val="16"/>
          <w:szCs w:val="16"/>
        </w:rPr>
      </w:pPr>
    </w:p>
    <w:p w14:paraId="3BD43D18" w14:textId="77777777" w:rsidR="009F0E5C" w:rsidRPr="00525AC2" w:rsidRDefault="009F0E5C" w:rsidP="00D8427E">
      <w:pPr>
        <w:spacing w:after="40" w:line="276" w:lineRule="auto"/>
        <w:jc w:val="both"/>
      </w:pPr>
      <w:r w:rsidRPr="00525AC2">
        <w:rPr>
          <w:b/>
          <w:bCs/>
        </w:rPr>
        <w:t xml:space="preserve">Informacja </w:t>
      </w:r>
      <w:r w:rsidR="00BD2174" w:rsidRPr="00525AC2">
        <w:rPr>
          <w:b/>
          <w:bCs/>
        </w:rPr>
        <w:t>o terminie zawarcia umowy</w:t>
      </w:r>
    </w:p>
    <w:p w14:paraId="58388BF9" w14:textId="77D573A8" w:rsidR="00F960D7" w:rsidRPr="00525AC2" w:rsidRDefault="00A029B8" w:rsidP="00D8427E">
      <w:pPr>
        <w:spacing w:after="120" w:line="276" w:lineRule="auto"/>
        <w:jc w:val="both"/>
      </w:pPr>
      <w:r w:rsidRPr="00525AC2">
        <w:t>U</w:t>
      </w:r>
      <w:r w:rsidR="00F960D7" w:rsidRPr="00525AC2">
        <w:t>mowa w sp</w:t>
      </w:r>
      <w:r w:rsidR="004C3459" w:rsidRPr="00525AC2">
        <w:t>r</w:t>
      </w:r>
      <w:r w:rsidR="00F960D7" w:rsidRPr="00525AC2">
        <w:t>awie zamówienia publicznego</w:t>
      </w:r>
      <w:r w:rsidR="00D8427E" w:rsidRPr="00525AC2">
        <w:t xml:space="preserve">, zgodnie z art. </w:t>
      </w:r>
      <w:r w:rsidR="009F18DC" w:rsidRPr="00525AC2">
        <w:t>308</w:t>
      </w:r>
      <w:r w:rsidR="00D8427E" w:rsidRPr="00525AC2">
        <w:t xml:space="preserve"> ust. </w:t>
      </w:r>
      <w:r w:rsidR="009F18DC" w:rsidRPr="00525AC2">
        <w:t>2</w:t>
      </w:r>
      <w:r w:rsidR="00D8427E" w:rsidRPr="00525AC2">
        <w:t xml:space="preserve"> ustawy Pzp,</w:t>
      </w:r>
      <w:r w:rsidRPr="00525AC2">
        <w:t xml:space="preserve"> zostanie</w:t>
      </w:r>
      <w:r w:rsidR="00F960D7" w:rsidRPr="00525AC2">
        <w:t xml:space="preserve"> zawarta,</w:t>
      </w:r>
      <w:r w:rsidRPr="00525AC2">
        <w:t xml:space="preserve"> </w:t>
      </w:r>
      <w:r w:rsidR="00F960D7" w:rsidRPr="00525AC2">
        <w:t xml:space="preserve">z </w:t>
      </w:r>
      <w:r w:rsidRPr="00525AC2">
        <w:t xml:space="preserve">uwzględnieniem art. 577 ustawy Pzp, </w:t>
      </w:r>
      <w:r w:rsidR="00F960D7" w:rsidRPr="00525AC2">
        <w:t>w terminie</w:t>
      </w:r>
      <w:r w:rsidR="00D8427E" w:rsidRPr="00525AC2">
        <w:t xml:space="preserve"> </w:t>
      </w:r>
      <w:r w:rsidR="00A87B1E" w:rsidRPr="00525AC2">
        <w:t xml:space="preserve">nie krótszym niż </w:t>
      </w:r>
      <w:r w:rsidR="00525AC2">
        <w:t>5</w:t>
      </w:r>
      <w:r w:rsidR="00A87B1E" w:rsidRPr="00525AC2">
        <w:t xml:space="preserve"> dni od dnia przesłania niniejszego zawiadomienia o wyborze najkorzystniejszej oferty.</w:t>
      </w:r>
    </w:p>
    <w:p w14:paraId="0C5EA986" w14:textId="77777777" w:rsidR="00F960D7" w:rsidRPr="00525AC2" w:rsidRDefault="00D8427E" w:rsidP="00F33C66">
      <w:pPr>
        <w:spacing w:line="276" w:lineRule="auto"/>
        <w:jc w:val="both"/>
      </w:pPr>
      <w:r w:rsidRPr="00525AC2">
        <w:t xml:space="preserve">Umowa </w:t>
      </w:r>
      <w:r w:rsidR="00F960D7" w:rsidRPr="00525AC2">
        <w:t>w sprawie zamówienia publicznego</w:t>
      </w:r>
      <w:r w:rsidRPr="00525AC2">
        <w:t xml:space="preserve"> może być zawarta </w:t>
      </w:r>
      <w:r w:rsidR="00F960D7" w:rsidRPr="00525AC2">
        <w:t xml:space="preserve">przed upływem terminu, o którym mowa powyżej, jeżeli zachodzą okoliczności wymienione w </w:t>
      </w:r>
      <w:r w:rsidRPr="00525AC2">
        <w:t xml:space="preserve">art. </w:t>
      </w:r>
      <w:r w:rsidR="009F18DC" w:rsidRPr="00525AC2">
        <w:t>308</w:t>
      </w:r>
      <w:r w:rsidR="00F960D7" w:rsidRPr="00525AC2">
        <w:t xml:space="preserve"> ust. </w:t>
      </w:r>
      <w:r w:rsidR="009F18DC" w:rsidRPr="00525AC2">
        <w:t>3</w:t>
      </w:r>
      <w:r w:rsidR="00F960D7" w:rsidRPr="00525AC2">
        <w:t xml:space="preserve"> ustawy P</w:t>
      </w:r>
      <w:r w:rsidR="004657DA" w:rsidRPr="00525AC2">
        <w:t>zp</w:t>
      </w:r>
      <w:r w:rsidR="00F960D7" w:rsidRPr="00525AC2">
        <w:t>.</w:t>
      </w:r>
    </w:p>
    <w:p w14:paraId="269A39E5" w14:textId="77777777" w:rsidR="00E428E9" w:rsidRPr="00525AC2" w:rsidRDefault="00E428E9" w:rsidP="00F33C66">
      <w:pPr>
        <w:spacing w:line="276" w:lineRule="auto"/>
        <w:jc w:val="both"/>
      </w:pPr>
    </w:p>
    <w:p w14:paraId="05ABD339" w14:textId="77777777" w:rsidR="00F960D7" w:rsidRPr="00525AC2" w:rsidRDefault="00F960D7" w:rsidP="00F960D7">
      <w:pPr>
        <w:spacing w:line="360" w:lineRule="auto"/>
        <w:jc w:val="both"/>
        <w:rPr>
          <w:bCs/>
        </w:rPr>
      </w:pPr>
    </w:p>
    <w:bookmarkEnd w:id="0"/>
    <w:p w14:paraId="15D5FDEF" w14:textId="77777777" w:rsidR="00222435" w:rsidRDefault="00222435" w:rsidP="00222435">
      <w:pPr>
        <w:spacing w:before="120" w:after="120"/>
        <w:jc w:val="both"/>
        <w:rPr>
          <w:szCs w:val="20"/>
        </w:rPr>
      </w:pPr>
    </w:p>
    <w:p w14:paraId="4D7B7731" w14:textId="77777777" w:rsidR="00222435" w:rsidRDefault="00222435" w:rsidP="00222435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14986394" w14:textId="77777777" w:rsidR="00222435" w:rsidRDefault="00222435" w:rsidP="00222435">
      <w:pPr>
        <w:ind w:left="2832"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3530D0E6" w14:textId="77777777" w:rsidR="00222435" w:rsidRDefault="00222435" w:rsidP="00222435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2CCAE0DF" w14:textId="77777777" w:rsidR="00222435" w:rsidRDefault="00222435" w:rsidP="00222435">
      <w:pPr>
        <w:ind w:firstLine="425"/>
        <w:jc w:val="center"/>
        <w:rPr>
          <w:i/>
          <w:sz w:val="20"/>
          <w:szCs w:val="20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40599122" w14:textId="77777777" w:rsidR="008642B3" w:rsidRPr="00525AC2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525AC2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4BE7BB" w14:textId="77777777" w:rsidR="005B04B5" w:rsidRDefault="005B04B5">
      <w:r>
        <w:separator/>
      </w:r>
    </w:p>
  </w:endnote>
  <w:endnote w:type="continuationSeparator" w:id="0">
    <w:p w14:paraId="669D327B" w14:textId="77777777" w:rsidR="005B04B5" w:rsidRDefault="005B04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0C4AE0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FF49F2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5C4A527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40093A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2BAAF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A96336" w14:textId="77777777" w:rsidR="005B04B5" w:rsidRDefault="005B04B5">
      <w:r>
        <w:separator/>
      </w:r>
    </w:p>
  </w:footnote>
  <w:footnote w:type="continuationSeparator" w:id="0">
    <w:p w14:paraId="715C5045" w14:textId="77777777" w:rsidR="005B04B5" w:rsidRDefault="005B04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6123DE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E3EDF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C837D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4B5"/>
    <w:rsid w:val="00022322"/>
    <w:rsid w:val="00042497"/>
    <w:rsid w:val="00074D88"/>
    <w:rsid w:val="000C1E6F"/>
    <w:rsid w:val="000E4E56"/>
    <w:rsid w:val="001A1468"/>
    <w:rsid w:val="001B7815"/>
    <w:rsid w:val="0022243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25AC2"/>
    <w:rsid w:val="0054734E"/>
    <w:rsid w:val="00596FD7"/>
    <w:rsid w:val="005B04B5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902AA"/>
    <w:rsid w:val="009F0E5C"/>
    <w:rsid w:val="009F18DC"/>
    <w:rsid w:val="00A02579"/>
    <w:rsid w:val="00A029B8"/>
    <w:rsid w:val="00A87B1E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A6EB1"/>
    <w:rsid w:val="00CF04D7"/>
    <w:rsid w:val="00D01E5B"/>
    <w:rsid w:val="00D04203"/>
    <w:rsid w:val="00D26ED6"/>
    <w:rsid w:val="00D42C90"/>
    <w:rsid w:val="00D8427E"/>
    <w:rsid w:val="00DA1DDD"/>
    <w:rsid w:val="00E30B2D"/>
    <w:rsid w:val="00E407E4"/>
    <w:rsid w:val="00E428E9"/>
    <w:rsid w:val="00E62859"/>
    <w:rsid w:val="00E85D70"/>
    <w:rsid w:val="00F33C66"/>
    <w:rsid w:val="00F960D7"/>
    <w:rsid w:val="00FA06BB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48F420"/>
  <w15:chartTrackingRefBased/>
  <w15:docId w15:val="{ED306D1F-D398-4544-B460-5505B597D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525AC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339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4</cp:revision>
  <cp:lastPrinted>1899-12-31T23:00:00Z</cp:lastPrinted>
  <dcterms:created xsi:type="dcterms:W3CDTF">2023-10-06T06:09:00Z</dcterms:created>
  <dcterms:modified xsi:type="dcterms:W3CDTF">2023-10-06T11:12:00Z</dcterms:modified>
</cp:coreProperties>
</file>