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D3FC7" w14:textId="77777777" w:rsidR="00B048DA" w:rsidRPr="001B17CF" w:rsidRDefault="00A027C6" w:rsidP="001B17CF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B17CF">
        <w:rPr>
          <w:rFonts w:ascii="Arial Narrow" w:hAnsi="Arial Narrow" w:cs="Arial"/>
          <w:sz w:val="22"/>
          <w:szCs w:val="22"/>
        </w:rPr>
        <w:t>Bydgoszcz</w:t>
      </w:r>
      <w:r w:rsidR="00B048DA" w:rsidRPr="001B17CF">
        <w:rPr>
          <w:rFonts w:ascii="Arial Narrow" w:hAnsi="Arial Narrow" w:cs="Arial"/>
          <w:sz w:val="22"/>
          <w:szCs w:val="22"/>
        </w:rPr>
        <w:t xml:space="preserve"> dnia: </w:t>
      </w:r>
      <w:r w:rsidRPr="001B17CF">
        <w:rPr>
          <w:rFonts w:ascii="Arial Narrow" w:hAnsi="Arial Narrow" w:cs="Arial"/>
          <w:sz w:val="22"/>
          <w:szCs w:val="22"/>
        </w:rPr>
        <w:t>2023-10-09</w:t>
      </w:r>
    </w:p>
    <w:p w14:paraId="63F4A648" w14:textId="77777777" w:rsidR="00B048DA" w:rsidRPr="001B17CF" w:rsidRDefault="00A027C6" w:rsidP="001B17CF">
      <w:pPr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B17C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B9C1510" w14:textId="77777777" w:rsidR="00B048DA" w:rsidRPr="001B17CF" w:rsidRDefault="00A027C6" w:rsidP="001B17CF">
      <w:pPr>
        <w:ind w:right="3969"/>
        <w:rPr>
          <w:rFonts w:ascii="Arial Narrow" w:hAnsi="Arial Narrow" w:cs="Arial"/>
          <w:sz w:val="22"/>
          <w:szCs w:val="22"/>
        </w:rPr>
      </w:pPr>
      <w:r w:rsidRPr="001B17CF">
        <w:rPr>
          <w:rFonts w:ascii="Arial Narrow" w:hAnsi="Arial Narrow" w:cs="Arial"/>
          <w:sz w:val="22"/>
          <w:szCs w:val="22"/>
        </w:rPr>
        <w:t>Powstańców Warszawy</w:t>
      </w:r>
      <w:r w:rsidR="00B048DA" w:rsidRPr="001B17CF">
        <w:rPr>
          <w:rFonts w:ascii="Arial Narrow" w:hAnsi="Arial Narrow" w:cs="Arial"/>
          <w:sz w:val="22"/>
          <w:szCs w:val="22"/>
        </w:rPr>
        <w:t xml:space="preserve"> </w:t>
      </w:r>
      <w:r w:rsidRPr="001B17CF">
        <w:rPr>
          <w:rFonts w:ascii="Arial Narrow" w:hAnsi="Arial Narrow" w:cs="Arial"/>
          <w:sz w:val="22"/>
          <w:szCs w:val="22"/>
        </w:rPr>
        <w:t>5</w:t>
      </w:r>
    </w:p>
    <w:p w14:paraId="6DE0D8C8" w14:textId="77777777" w:rsidR="00B048DA" w:rsidRPr="001B17CF" w:rsidRDefault="00A027C6" w:rsidP="001B17CF">
      <w:pPr>
        <w:ind w:right="3969"/>
        <w:rPr>
          <w:rFonts w:ascii="Arial Narrow" w:hAnsi="Arial Narrow" w:cs="Arial"/>
          <w:sz w:val="22"/>
          <w:szCs w:val="22"/>
        </w:rPr>
      </w:pPr>
      <w:r w:rsidRPr="001B17CF">
        <w:rPr>
          <w:rFonts w:ascii="Arial Narrow" w:hAnsi="Arial Narrow" w:cs="Arial"/>
          <w:sz w:val="22"/>
          <w:szCs w:val="22"/>
        </w:rPr>
        <w:t>85-681</w:t>
      </w:r>
      <w:r w:rsidR="00B048DA" w:rsidRPr="001B17CF">
        <w:rPr>
          <w:rFonts w:ascii="Arial Narrow" w:hAnsi="Arial Narrow" w:cs="Arial"/>
          <w:sz w:val="22"/>
          <w:szCs w:val="22"/>
        </w:rPr>
        <w:t xml:space="preserve"> </w:t>
      </w:r>
      <w:r w:rsidRPr="001B17CF">
        <w:rPr>
          <w:rFonts w:ascii="Arial Narrow" w:hAnsi="Arial Narrow" w:cs="Arial"/>
          <w:sz w:val="22"/>
          <w:szCs w:val="22"/>
        </w:rPr>
        <w:t>Bydgoszcz</w:t>
      </w:r>
    </w:p>
    <w:p w14:paraId="65E965EB" w14:textId="77777777" w:rsidR="00B048DA" w:rsidRPr="001B17CF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B17C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F7CC8D" w14:textId="77777777" w:rsidR="00B048DA" w:rsidRPr="001B17CF" w:rsidRDefault="00B048DA" w:rsidP="001B17CF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B17C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E6F1171" w14:textId="77777777" w:rsidR="00B048DA" w:rsidRPr="001B17C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1B17CF" w14:paraId="7331AFB4" w14:textId="77777777" w:rsidTr="00B048DA">
        <w:tc>
          <w:tcPr>
            <w:tcW w:w="9498" w:type="dxa"/>
            <w:shd w:val="clear" w:color="auto" w:fill="F2F2F2"/>
            <w:hideMark/>
          </w:tcPr>
          <w:p w14:paraId="15FCFC30" w14:textId="3DB07F2D" w:rsidR="00B048DA" w:rsidRPr="001B17CF" w:rsidRDefault="00BF0B6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1B17CF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56372A3" w14:textId="77777777" w:rsidR="00B048DA" w:rsidRPr="001B17C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B17C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60E74D6" w14:textId="77777777" w:rsidR="00B048DA" w:rsidRPr="001B17CF" w:rsidRDefault="00B048DA" w:rsidP="001B17CF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B17C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B17C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B17C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1B17CF" w14:paraId="4EB672A6" w14:textId="77777777" w:rsidTr="00B048DA">
        <w:tc>
          <w:tcPr>
            <w:tcW w:w="2269" w:type="dxa"/>
            <w:shd w:val="clear" w:color="auto" w:fill="auto"/>
          </w:tcPr>
          <w:p w14:paraId="43A4FD39" w14:textId="77777777" w:rsidR="00B048DA" w:rsidRPr="001B17C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B93587D" w14:textId="77777777" w:rsidR="00B048DA" w:rsidRPr="001B17CF" w:rsidRDefault="00A027C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szafy endoskopowej i </w:t>
            </w:r>
            <w:proofErr w:type="spellStart"/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>videoendoskopu</w:t>
            </w:r>
            <w:proofErr w:type="spellEnd"/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 xml:space="preserve"> intubacyjnego</w:t>
            </w:r>
          </w:p>
        </w:tc>
      </w:tr>
      <w:tr w:rsidR="00A027C6" w:rsidRPr="001B17CF" w14:paraId="5704C5DE" w14:textId="77777777" w:rsidTr="004E74F8">
        <w:tc>
          <w:tcPr>
            <w:tcW w:w="2269" w:type="dxa"/>
            <w:shd w:val="clear" w:color="auto" w:fill="auto"/>
          </w:tcPr>
          <w:p w14:paraId="48592FD5" w14:textId="77777777" w:rsidR="00A027C6" w:rsidRPr="001B17CF" w:rsidRDefault="00A027C6" w:rsidP="004E74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08CDCF1" w14:textId="77777777" w:rsidR="00A027C6" w:rsidRPr="001B17CF" w:rsidRDefault="00A027C6" w:rsidP="004E74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>108/2023</w:t>
            </w:r>
          </w:p>
        </w:tc>
      </w:tr>
    </w:tbl>
    <w:p w14:paraId="6D27B7F4" w14:textId="77777777" w:rsidR="00B048DA" w:rsidRPr="001B17C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7C8F178" w14:textId="77777777" w:rsidR="008642B3" w:rsidRPr="001B17C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B17CF">
        <w:rPr>
          <w:rFonts w:ascii="Arial Narrow" w:hAnsi="Arial Narrow" w:cs="Arial"/>
          <w:sz w:val="22"/>
          <w:szCs w:val="22"/>
        </w:rPr>
        <w:t xml:space="preserve">Zamawiający, </w:t>
      </w:r>
      <w:r w:rsidR="00A027C6" w:rsidRPr="001B17CF">
        <w:rPr>
          <w:rFonts w:ascii="Arial Narrow" w:hAnsi="Arial Narrow" w:cs="Arial"/>
          <w:b/>
          <w:sz w:val="22"/>
          <w:szCs w:val="22"/>
        </w:rPr>
        <w:t>10WSzKzP SPZOZ</w:t>
      </w:r>
      <w:r w:rsidRPr="001B17CF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1B17CF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1B17CF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1B17C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A027C6" w:rsidRPr="001B17CF">
        <w:rPr>
          <w:rFonts w:ascii="Arial Narrow" w:hAnsi="Arial Narrow" w:cs="Arial"/>
          <w:sz w:val="22"/>
          <w:szCs w:val="22"/>
        </w:rPr>
        <w:t>(</w:t>
      </w:r>
      <w:proofErr w:type="spellStart"/>
      <w:r w:rsidR="00A027C6" w:rsidRPr="001B17CF">
        <w:rPr>
          <w:rFonts w:ascii="Arial Narrow" w:hAnsi="Arial Narrow" w:cs="Arial"/>
          <w:sz w:val="22"/>
          <w:szCs w:val="22"/>
        </w:rPr>
        <w:t>t.j</w:t>
      </w:r>
      <w:proofErr w:type="spellEnd"/>
      <w:r w:rsidR="00A027C6" w:rsidRPr="001B17CF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1B17CF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1B17CF">
        <w:rPr>
          <w:rFonts w:ascii="Arial Narrow" w:hAnsi="Arial Narrow" w:cs="Arial"/>
          <w:sz w:val="22"/>
          <w:szCs w:val="22"/>
        </w:rPr>
        <w:t xml:space="preserve">, </w:t>
      </w:r>
      <w:r w:rsidR="00C65E53" w:rsidRPr="001B17CF">
        <w:rPr>
          <w:rFonts w:ascii="Arial Narrow" w:hAnsi="Arial Narrow" w:cs="Arial"/>
          <w:sz w:val="22"/>
          <w:szCs w:val="22"/>
        </w:rPr>
        <w:t>informuje</w:t>
      </w:r>
      <w:r w:rsidR="00D26ED6" w:rsidRPr="001B17CF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1B17CF">
        <w:rPr>
          <w:rFonts w:ascii="Arial Narrow" w:hAnsi="Arial Narrow" w:cs="Arial"/>
          <w:sz w:val="22"/>
          <w:szCs w:val="22"/>
        </w:rPr>
        <w:t>najkorzystniejsz</w:t>
      </w:r>
      <w:r w:rsidR="00D26ED6" w:rsidRPr="001B17CF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1B17CF">
        <w:rPr>
          <w:rFonts w:ascii="Arial Narrow" w:hAnsi="Arial Narrow" w:cs="Arial"/>
          <w:sz w:val="22"/>
          <w:szCs w:val="22"/>
        </w:rPr>
        <w:t>ofer</w:t>
      </w:r>
      <w:r w:rsidR="00D26ED6" w:rsidRPr="001B17CF">
        <w:rPr>
          <w:rFonts w:ascii="Arial Narrow" w:hAnsi="Arial Narrow" w:cs="Arial"/>
          <w:sz w:val="22"/>
          <w:szCs w:val="22"/>
        </w:rPr>
        <w:t>t</w:t>
      </w:r>
      <w:r w:rsidR="009F0E5C" w:rsidRPr="001B17CF">
        <w:rPr>
          <w:rFonts w:ascii="Arial Narrow" w:hAnsi="Arial Narrow" w:cs="Arial"/>
          <w:sz w:val="22"/>
          <w:szCs w:val="22"/>
        </w:rPr>
        <w:t>a</w:t>
      </w:r>
      <w:r w:rsidRPr="001B17CF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1B17CF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027C6" w:rsidRPr="001B17CF" w14:paraId="30D252EE" w14:textId="77777777" w:rsidTr="004E74F8">
        <w:trPr>
          <w:cantSplit/>
        </w:trPr>
        <w:tc>
          <w:tcPr>
            <w:tcW w:w="9498" w:type="dxa"/>
          </w:tcPr>
          <w:p w14:paraId="62E45CBD" w14:textId="09DA6626" w:rsidR="00A027C6" w:rsidRPr="001B17CF" w:rsidRDefault="00A027C6" w:rsidP="004E74F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B17C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1B17C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1B17CF">
              <w:rPr>
                <w:rFonts w:ascii="Arial Narrow" w:hAnsi="Arial Narrow" w:cs="Arial"/>
                <w:color w:val="000000"/>
                <w:sz w:val="22"/>
                <w:szCs w:val="22"/>
              </w:rPr>
              <w:t>Videoen</w:t>
            </w:r>
            <w:r w:rsidR="001B17CF" w:rsidRPr="001B17CF">
              <w:rPr>
                <w:rFonts w:ascii="Arial Narrow" w:hAnsi="Arial Narrow" w:cs="Arial"/>
                <w:color w:val="000000"/>
                <w:sz w:val="22"/>
                <w:szCs w:val="22"/>
              </w:rPr>
              <w:t>d</w:t>
            </w:r>
            <w:r w:rsidRPr="001B17CF">
              <w:rPr>
                <w:rFonts w:ascii="Arial Narrow" w:hAnsi="Arial Narrow" w:cs="Arial"/>
                <w:color w:val="000000"/>
                <w:sz w:val="22"/>
                <w:szCs w:val="22"/>
              </w:rPr>
              <w:t>oskop</w:t>
            </w:r>
            <w:proofErr w:type="spellEnd"/>
            <w:r w:rsidRPr="001B17C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intubacyjny</w:t>
            </w:r>
          </w:p>
          <w:p w14:paraId="6DC697D3" w14:textId="77777777" w:rsidR="00A027C6" w:rsidRPr="001B17CF" w:rsidRDefault="00A027C6" w:rsidP="004E74F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b/>
                <w:sz w:val="22"/>
                <w:szCs w:val="22"/>
              </w:rPr>
              <w:t xml:space="preserve">Karl </w:t>
            </w:r>
            <w:proofErr w:type="spellStart"/>
            <w:r w:rsidRPr="001B17CF">
              <w:rPr>
                <w:rFonts w:ascii="Arial Narrow" w:hAnsi="Arial Narrow" w:cs="Arial"/>
                <w:b/>
                <w:sz w:val="22"/>
                <w:szCs w:val="22"/>
              </w:rPr>
              <w:t>Storz</w:t>
            </w:r>
            <w:proofErr w:type="spellEnd"/>
            <w:r w:rsidRPr="001B17CF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76BB5955" w14:textId="44B69788" w:rsidR="00A027C6" w:rsidRPr="001B17CF" w:rsidRDefault="00A027C6" w:rsidP="004E74F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>Hołubcowa</w:t>
            </w:r>
            <w:proofErr w:type="spellEnd"/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 xml:space="preserve"> 123 </w:t>
            </w:r>
          </w:p>
          <w:p w14:paraId="0C5F1070" w14:textId="77777777" w:rsidR="00A027C6" w:rsidRPr="001B17CF" w:rsidRDefault="00A027C6" w:rsidP="004E74F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>02-854 Warszawa</w:t>
            </w:r>
          </w:p>
          <w:p w14:paraId="36064439" w14:textId="77777777" w:rsidR="00A027C6" w:rsidRPr="001B17CF" w:rsidRDefault="00A027C6" w:rsidP="004E74F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B17CF">
              <w:rPr>
                <w:rFonts w:ascii="Arial Narrow" w:hAnsi="Arial Narrow" w:cs="Arial"/>
                <w:b/>
                <w:sz w:val="22"/>
                <w:szCs w:val="22"/>
              </w:rPr>
              <w:t xml:space="preserve"> 50 007.14 zł brutto</w:t>
            </w:r>
            <w:r w:rsidRPr="001B17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32F8370" w14:textId="41AE6024" w:rsidR="00A027C6" w:rsidRPr="001B17CF" w:rsidRDefault="00A027C6" w:rsidP="001B17C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B17CF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B17CF" w:rsidRPr="001B17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B17CF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0FC435E0" w14:textId="77777777" w:rsidR="00992FF5" w:rsidRPr="001B17CF" w:rsidRDefault="00992FF5" w:rsidP="001B17CF">
      <w:pPr>
        <w:spacing w:before="12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B17CF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1B17CF" w14:paraId="20FC34D5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539BCD" w14:textId="77777777" w:rsidR="00992FF5" w:rsidRPr="001B17C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B17CF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8D07FA" w14:textId="77777777" w:rsidR="00992FF5" w:rsidRPr="001B17C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B17CF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77C913" w14:textId="77777777" w:rsidR="00992FF5" w:rsidRPr="001B17C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B17CF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69D424" w14:textId="77777777" w:rsidR="00992FF5" w:rsidRPr="001B17C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B17CF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027C6" w:rsidRPr="001B17CF" w14:paraId="4D8CB580" w14:textId="77777777" w:rsidTr="004E74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25A5" w14:textId="3F10C864" w:rsidR="00A027C6" w:rsidRPr="001B17CF" w:rsidRDefault="00A027C6" w:rsidP="004E74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1B17CF">
              <w:rPr>
                <w:rFonts w:ascii="Arial Narrow" w:hAnsi="Arial Narrow" w:cs="Arial"/>
                <w:sz w:val="22"/>
                <w:szCs w:val="22"/>
              </w:rPr>
              <w:t>Videoen</w:t>
            </w:r>
            <w:r w:rsidR="001B17CF" w:rsidRPr="001B17CF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1B17CF">
              <w:rPr>
                <w:rFonts w:ascii="Arial Narrow" w:hAnsi="Arial Narrow" w:cs="Arial"/>
                <w:sz w:val="22"/>
                <w:szCs w:val="22"/>
              </w:rPr>
              <w:t>oskop</w:t>
            </w:r>
            <w:proofErr w:type="spellEnd"/>
            <w:r w:rsidRPr="001B17CF">
              <w:rPr>
                <w:rFonts w:ascii="Arial Narrow" w:hAnsi="Arial Narrow" w:cs="Arial"/>
                <w:sz w:val="22"/>
                <w:szCs w:val="22"/>
              </w:rPr>
              <w:t xml:space="preserve"> intubacyjny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BF486" w14:textId="77777777" w:rsidR="00A027C6" w:rsidRPr="001B17CF" w:rsidRDefault="00A027C6" w:rsidP="004E74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1B17CF">
              <w:rPr>
                <w:rFonts w:ascii="Arial Narrow" w:hAnsi="Arial Narrow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1B17C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0A07A64" w14:textId="059500BE" w:rsidR="00A027C6" w:rsidRPr="001B17CF" w:rsidRDefault="00A027C6" w:rsidP="004E74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B17CF">
              <w:rPr>
                <w:rFonts w:ascii="Arial Narrow" w:hAnsi="Arial Narrow" w:cs="Arial"/>
                <w:sz w:val="22"/>
                <w:szCs w:val="22"/>
              </w:rPr>
              <w:t>Hołubcowa</w:t>
            </w:r>
            <w:proofErr w:type="spellEnd"/>
            <w:r w:rsidRPr="001B17CF">
              <w:rPr>
                <w:rFonts w:ascii="Arial Narrow" w:hAnsi="Arial Narrow" w:cs="Arial"/>
                <w:sz w:val="22"/>
                <w:szCs w:val="22"/>
              </w:rPr>
              <w:t xml:space="preserve"> 123</w:t>
            </w:r>
          </w:p>
          <w:p w14:paraId="378433A2" w14:textId="77777777" w:rsidR="00A027C6" w:rsidRPr="001B17CF" w:rsidRDefault="00A027C6" w:rsidP="004E74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>02-854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9781" w14:textId="77777777" w:rsidR="00A027C6" w:rsidRPr="001B17CF" w:rsidRDefault="00A027C6" w:rsidP="004E74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56A1EE8" w14:textId="77777777" w:rsidR="00A027C6" w:rsidRPr="001B17CF" w:rsidRDefault="00A027C6" w:rsidP="004E74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3308B77" w14:textId="77777777" w:rsidR="00A027C6" w:rsidRPr="001B17CF" w:rsidRDefault="00A027C6" w:rsidP="004E74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>3 - Okres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1E43" w14:textId="77777777" w:rsidR="00A027C6" w:rsidRPr="001B17CF" w:rsidRDefault="00A027C6" w:rsidP="004E74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17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738278A" w14:textId="77777777" w:rsidR="001B17CF" w:rsidRDefault="001B17CF" w:rsidP="001B17CF">
      <w:pPr>
        <w:spacing w:before="360"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A1BBC14" w14:textId="14DFC292" w:rsidR="00B464D3" w:rsidRPr="001B17CF" w:rsidRDefault="00B464D3" w:rsidP="001B17CF">
      <w:pPr>
        <w:spacing w:before="360"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B17CF">
        <w:rPr>
          <w:rFonts w:ascii="Arial Narrow" w:hAnsi="Arial Narrow" w:cs="Arial"/>
          <w:i/>
          <w:sz w:val="22"/>
          <w:szCs w:val="22"/>
        </w:rPr>
        <w:t>Zamawiający</w:t>
      </w:r>
    </w:p>
    <w:p w14:paraId="0BE98E00" w14:textId="77777777" w:rsidR="001B17CF" w:rsidRDefault="001B17CF" w:rsidP="001B17CF">
      <w:pPr>
        <w:rPr>
          <w:rFonts w:ascii="Arial Narrow" w:hAnsi="Arial Narrow"/>
          <w:sz w:val="18"/>
          <w:szCs w:val="18"/>
        </w:rPr>
      </w:pPr>
    </w:p>
    <w:p w14:paraId="083C2732" w14:textId="7051C46D" w:rsidR="001B17CF" w:rsidRPr="001B17CF" w:rsidRDefault="001B17CF" w:rsidP="001B17CF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Wykonano w 2 egz. na 1 ark.</w:t>
      </w:r>
    </w:p>
    <w:p w14:paraId="06B856B9" w14:textId="77777777" w:rsidR="001B17CF" w:rsidRPr="001B17CF" w:rsidRDefault="001B17CF" w:rsidP="001B17CF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Egz. 1 – biuro przepustek</w:t>
      </w:r>
    </w:p>
    <w:p w14:paraId="039BB048" w14:textId="77777777" w:rsidR="001B17CF" w:rsidRPr="001B17CF" w:rsidRDefault="001B17CF" w:rsidP="001B17CF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Wyk. B. Baranowska tel. 261 417 364</w:t>
      </w:r>
    </w:p>
    <w:p w14:paraId="360D4451" w14:textId="7BA46B1D" w:rsidR="001B17CF" w:rsidRPr="001B17CF" w:rsidRDefault="001B17CF" w:rsidP="001B17CF">
      <w:pPr>
        <w:rPr>
          <w:rFonts w:ascii="Arial Narrow" w:hAnsi="Arial Narrow" w:cs="Arial"/>
          <w:i/>
        </w:rPr>
      </w:pPr>
      <w:r w:rsidRPr="001B17CF">
        <w:rPr>
          <w:rFonts w:ascii="Arial Narrow" w:hAnsi="Arial Narrow"/>
          <w:sz w:val="18"/>
          <w:szCs w:val="18"/>
        </w:rPr>
        <w:t>Data:  2023-10-</w:t>
      </w:r>
      <w:r w:rsidRPr="001B17CF">
        <w:rPr>
          <w:rFonts w:ascii="Arial Narrow" w:hAnsi="Arial Narrow"/>
          <w:sz w:val="18"/>
          <w:szCs w:val="18"/>
        </w:rPr>
        <w:t>09</w:t>
      </w:r>
    </w:p>
    <w:bookmarkEnd w:id="0"/>
    <w:sectPr w:rsidR="001B17CF" w:rsidRPr="001B17CF" w:rsidSect="001B17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077" w:right="1134" w:bottom="1134" w:left="1134" w:header="624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45F34" w14:textId="77777777" w:rsidR="008D7D59" w:rsidRDefault="008D7D59">
      <w:r>
        <w:separator/>
      </w:r>
    </w:p>
  </w:endnote>
  <w:endnote w:type="continuationSeparator" w:id="0">
    <w:p w14:paraId="1F3AEED6" w14:textId="77777777" w:rsidR="008D7D59" w:rsidRDefault="008D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210B" w14:textId="77777777" w:rsidR="00A027C6" w:rsidRDefault="00A027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5583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EB5E316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2D5AA2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B4391" w14:textId="77777777" w:rsidR="00A027C6" w:rsidRDefault="00A02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BE7D4" w14:textId="77777777" w:rsidR="008D7D59" w:rsidRDefault="008D7D59">
      <w:r>
        <w:separator/>
      </w:r>
    </w:p>
  </w:footnote>
  <w:footnote w:type="continuationSeparator" w:id="0">
    <w:p w14:paraId="58CF8455" w14:textId="77777777" w:rsidR="008D7D59" w:rsidRDefault="008D7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EF4E8" w14:textId="77777777" w:rsidR="00A027C6" w:rsidRDefault="00A027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BAF1F" w14:textId="77777777" w:rsidR="00A027C6" w:rsidRDefault="00A027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691A8" w14:textId="77777777" w:rsidR="00A027C6" w:rsidRDefault="00A027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7D59"/>
    <w:rsid w:val="00022322"/>
    <w:rsid w:val="00042497"/>
    <w:rsid w:val="000C1E6F"/>
    <w:rsid w:val="000E4E56"/>
    <w:rsid w:val="001A1468"/>
    <w:rsid w:val="001B17CF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7D59"/>
    <w:rsid w:val="008E5102"/>
    <w:rsid w:val="00915B9E"/>
    <w:rsid w:val="00952256"/>
    <w:rsid w:val="0097748A"/>
    <w:rsid w:val="00992FF5"/>
    <w:rsid w:val="009F0E5C"/>
    <w:rsid w:val="00A027C6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F0B6D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438C8F"/>
  <w15:chartTrackingRefBased/>
  <w15:docId w15:val="{0D8695FE-2C01-450B-953E-C92BE7BEA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2023-10-09T09:38:00Z</cp:lastPrinted>
  <dcterms:created xsi:type="dcterms:W3CDTF">2023-10-09T09:33:00Z</dcterms:created>
  <dcterms:modified xsi:type="dcterms:W3CDTF">2023-10-09T09:38:00Z</dcterms:modified>
</cp:coreProperties>
</file>