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7AAFF" w14:textId="77777777" w:rsidR="00843A88" w:rsidRPr="003F6297" w:rsidRDefault="00E86738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F6297">
        <w:rPr>
          <w:rFonts w:ascii="Arial Narrow" w:hAnsi="Arial Narrow" w:cs="Arial"/>
          <w:sz w:val="22"/>
          <w:szCs w:val="22"/>
        </w:rPr>
        <w:t>Bydgoszcz</w:t>
      </w:r>
      <w:r w:rsidR="00843A88" w:rsidRPr="003F6297">
        <w:rPr>
          <w:rFonts w:ascii="Arial Narrow" w:hAnsi="Arial Narrow" w:cs="Arial"/>
          <w:sz w:val="22"/>
          <w:szCs w:val="22"/>
        </w:rPr>
        <w:t xml:space="preserve"> dnia: </w:t>
      </w:r>
      <w:r w:rsidRPr="003F6297">
        <w:rPr>
          <w:rFonts w:ascii="Arial Narrow" w:hAnsi="Arial Narrow" w:cs="Arial"/>
          <w:sz w:val="22"/>
          <w:szCs w:val="22"/>
        </w:rPr>
        <w:t>2023-10-10</w:t>
      </w:r>
    </w:p>
    <w:p w14:paraId="6677E235" w14:textId="77777777" w:rsidR="00843A88" w:rsidRPr="003F6297" w:rsidRDefault="00E86738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F629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02E08D6" w14:textId="77777777" w:rsidR="00843A88" w:rsidRPr="003F6297" w:rsidRDefault="00E86738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F6297">
        <w:rPr>
          <w:rFonts w:ascii="Arial Narrow" w:hAnsi="Arial Narrow" w:cs="Arial"/>
          <w:sz w:val="22"/>
          <w:szCs w:val="22"/>
        </w:rPr>
        <w:t>Powstańców Warszawy</w:t>
      </w:r>
      <w:r w:rsidR="00843A88" w:rsidRPr="003F6297">
        <w:rPr>
          <w:rFonts w:ascii="Arial Narrow" w:hAnsi="Arial Narrow" w:cs="Arial"/>
          <w:sz w:val="22"/>
          <w:szCs w:val="22"/>
        </w:rPr>
        <w:t xml:space="preserve"> </w:t>
      </w:r>
      <w:r w:rsidRPr="003F6297">
        <w:rPr>
          <w:rFonts w:ascii="Arial Narrow" w:hAnsi="Arial Narrow" w:cs="Arial"/>
          <w:sz w:val="22"/>
          <w:szCs w:val="22"/>
        </w:rPr>
        <w:t>5</w:t>
      </w:r>
    </w:p>
    <w:p w14:paraId="2115BDB4" w14:textId="77777777" w:rsidR="00843A88" w:rsidRPr="003F6297" w:rsidRDefault="00E86738" w:rsidP="00843A88">
      <w:pPr>
        <w:rPr>
          <w:rFonts w:ascii="Arial Narrow" w:hAnsi="Arial Narrow" w:cs="Arial"/>
          <w:sz w:val="22"/>
          <w:szCs w:val="22"/>
        </w:rPr>
      </w:pPr>
      <w:r w:rsidRPr="003F6297">
        <w:rPr>
          <w:rFonts w:ascii="Arial Narrow" w:hAnsi="Arial Narrow" w:cs="Arial"/>
          <w:sz w:val="22"/>
          <w:szCs w:val="22"/>
        </w:rPr>
        <w:t>85-681</w:t>
      </w:r>
      <w:r w:rsidR="00843A88" w:rsidRPr="003F6297">
        <w:rPr>
          <w:rFonts w:ascii="Arial Narrow" w:hAnsi="Arial Narrow" w:cs="Arial"/>
          <w:sz w:val="22"/>
          <w:szCs w:val="22"/>
        </w:rPr>
        <w:t xml:space="preserve"> </w:t>
      </w:r>
      <w:r w:rsidRPr="003F6297">
        <w:rPr>
          <w:rFonts w:ascii="Arial Narrow" w:hAnsi="Arial Narrow" w:cs="Arial"/>
          <w:sz w:val="22"/>
          <w:szCs w:val="22"/>
        </w:rPr>
        <w:t>Bydgoszcz</w:t>
      </w:r>
    </w:p>
    <w:p w14:paraId="5A1B7290" w14:textId="77777777" w:rsidR="00843A88" w:rsidRPr="003F6297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3F629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6A06E5C9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3F629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25AA4A4E" w14:textId="77777777" w:rsidR="003F6297" w:rsidRPr="003F6297" w:rsidRDefault="003F6297" w:rsidP="003F6297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3F6297">
        <w:rPr>
          <w:rFonts w:ascii="Arial Narrow" w:hAnsi="Arial Narrow" w:cs="Arial"/>
          <w:b/>
          <w:bCs/>
          <w:sz w:val="22"/>
          <w:szCs w:val="22"/>
        </w:rPr>
        <w:t>Nr pisma:</w:t>
      </w:r>
      <w:r w:rsidR="00312F7A">
        <w:rPr>
          <w:rFonts w:ascii="Arial Narrow" w:hAnsi="Arial Narrow" w:cs="Arial"/>
          <w:b/>
          <w:bCs/>
          <w:sz w:val="22"/>
          <w:szCs w:val="22"/>
        </w:rPr>
        <w:t xml:space="preserve"> 7451/23</w:t>
      </w:r>
    </w:p>
    <w:p w14:paraId="10F15699" w14:textId="77777777" w:rsidR="00843A88" w:rsidRPr="003F629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3F6297">
        <w:rPr>
          <w:rFonts w:ascii="Arial Narrow" w:hAnsi="Arial Narrow" w:cs="Arial"/>
          <w:b/>
          <w:sz w:val="22"/>
          <w:szCs w:val="22"/>
        </w:rPr>
        <w:t>WYKONAWCY</w:t>
      </w:r>
    </w:p>
    <w:p w14:paraId="1593F145" w14:textId="77777777" w:rsidR="00843A88" w:rsidRPr="003F629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3F6297">
        <w:rPr>
          <w:rFonts w:ascii="Arial Narrow" w:hAnsi="Arial Narrow" w:cs="Arial"/>
          <w:sz w:val="22"/>
          <w:szCs w:val="22"/>
        </w:rPr>
        <w:t>ubiegający się o zamówienie</w:t>
      </w:r>
    </w:p>
    <w:p w14:paraId="679B94B1" w14:textId="77777777" w:rsidR="004E4B64" w:rsidRPr="003F629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F6297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3F629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F629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F6297" w14:paraId="58D8E19C" w14:textId="77777777" w:rsidTr="00FD4AEC">
        <w:tc>
          <w:tcPr>
            <w:tcW w:w="2269" w:type="dxa"/>
            <w:shd w:val="clear" w:color="auto" w:fill="auto"/>
          </w:tcPr>
          <w:p w14:paraId="56A44615" w14:textId="77777777" w:rsidR="004E4B64" w:rsidRPr="003F629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21702A" w14:textId="77777777" w:rsidR="004E4B64" w:rsidRPr="003F6297" w:rsidRDefault="00E8673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wraz z dzierżawą 10 sztuk urządzeń do podciśnieniowego leczenia ran na okres 12 miesięcy</w:t>
            </w:r>
            <w:r w:rsidR="004E4B64" w:rsidRPr="003F62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86738" w:rsidRPr="003F6297" w14:paraId="4BD512BB" w14:textId="77777777" w:rsidTr="00A01DAD">
        <w:tc>
          <w:tcPr>
            <w:tcW w:w="2269" w:type="dxa"/>
            <w:shd w:val="clear" w:color="auto" w:fill="auto"/>
          </w:tcPr>
          <w:p w14:paraId="1353FC4F" w14:textId="77777777" w:rsidR="00E86738" w:rsidRPr="003F6297" w:rsidRDefault="00E86738" w:rsidP="00A01D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0325FD" w14:textId="77777777" w:rsidR="00E86738" w:rsidRPr="003F6297" w:rsidRDefault="00E86738" w:rsidP="00A01D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bCs/>
                <w:sz w:val="22"/>
                <w:szCs w:val="22"/>
              </w:rPr>
              <w:t>116/2023</w:t>
            </w:r>
          </w:p>
        </w:tc>
      </w:tr>
    </w:tbl>
    <w:p w14:paraId="483C7623" w14:textId="77777777" w:rsidR="004E4B64" w:rsidRPr="003F629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F6297" w14:paraId="0377074C" w14:textId="77777777" w:rsidTr="00C46732">
        <w:tc>
          <w:tcPr>
            <w:tcW w:w="9330" w:type="dxa"/>
            <w:shd w:val="clear" w:color="auto" w:fill="F2F2F2"/>
            <w:hideMark/>
          </w:tcPr>
          <w:p w14:paraId="528CED43" w14:textId="77777777" w:rsidR="00843A88" w:rsidRPr="003F629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085FADED" w14:textId="77777777" w:rsidR="0012774F" w:rsidRPr="003F6297" w:rsidRDefault="00520165" w:rsidP="003F6297">
      <w:pPr>
        <w:spacing w:before="24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3F6297">
        <w:rPr>
          <w:rFonts w:ascii="Arial Narrow" w:hAnsi="Arial Narrow" w:cs="Arial"/>
          <w:sz w:val="22"/>
          <w:szCs w:val="22"/>
        </w:rPr>
        <w:t xml:space="preserve">Zamawiający, </w:t>
      </w:r>
      <w:r w:rsidR="00E86738" w:rsidRPr="003F6297">
        <w:rPr>
          <w:rFonts w:ascii="Arial Narrow" w:hAnsi="Arial Narrow" w:cs="Arial"/>
          <w:b/>
          <w:sz w:val="22"/>
          <w:szCs w:val="22"/>
        </w:rPr>
        <w:t>10WSzKzP SPZOZ</w:t>
      </w:r>
      <w:r w:rsidRPr="003F629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3F6297">
        <w:rPr>
          <w:rFonts w:ascii="Arial Narrow" w:hAnsi="Arial Narrow" w:cs="Arial"/>
          <w:sz w:val="22"/>
          <w:szCs w:val="22"/>
        </w:rPr>
        <w:t>284</w:t>
      </w:r>
      <w:r w:rsidRPr="003F6297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3F6297">
        <w:rPr>
          <w:rFonts w:ascii="Arial Narrow" w:hAnsi="Arial Narrow" w:cs="Arial"/>
          <w:sz w:val="22"/>
          <w:szCs w:val="22"/>
        </w:rPr>
        <w:t>6</w:t>
      </w:r>
      <w:r w:rsidRPr="003F629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F6297">
        <w:rPr>
          <w:rFonts w:ascii="Arial Narrow" w:hAnsi="Arial Narrow" w:cs="Arial"/>
          <w:sz w:val="22"/>
          <w:szCs w:val="22"/>
        </w:rPr>
        <w:t>11</w:t>
      </w:r>
      <w:r w:rsidRPr="003F6297">
        <w:rPr>
          <w:rFonts w:ascii="Arial Narrow" w:hAnsi="Arial Narrow" w:cs="Arial"/>
          <w:sz w:val="22"/>
          <w:szCs w:val="22"/>
        </w:rPr>
        <w:t xml:space="preserve"> </w:t>
      </w:r>
      <w:r w:rsidR="0029606A" w:rsidRPr="003F6297">
        <w:rPr>
          <w:rFonts w:ascii="Arial Narrow" w:hAnsi="Arial Narrow" w:cs="Arial"/>
          <w:sz w:val="22"/>
          <w:szCs w:val="22"/>
        </w:rPr>
        <w:t xml:space="preserve">września </w:t>
      </w:r>
      <w:r w:rsidRPr="003F6297">
        <w:rPr>
          <w:rFonts w:ascii="Arial Narrow" w:hAnsi="Arial Narrow" w:cs="Arial"/>
          <w:sz w:val="22"/>
          <w:szCs w:val="22"/>
        </w:rPr>
        <w:t>20</w:t>
      </w:r>
      <w:r w:rsidR="0029606A" w:rsidRPr="003F6297">
        <w:rPr>
          <w:rFonts w:ascii="Arial Narrow" w:hAnsi="Arial Narrow" w:cs="Arial"/>
          <w:sz w:val="22"/>
          <w:szCs w:val="22"/>
        </w:rPr>
        <w:t>19</w:t>
      </w:r>
      <w:r w:rsidRPr="003F6297">
        <w:rPr>
          <w:rFonts w:ascii="Arial Narrow" w:hAnsi="Arial Narrow" w:cs="Arial"/>
          <w:sz w:val="22"/>
          <w:szCs w:val="22"/>
        </w:rPr>
        <w:t xml:space="preserve"> r</w:t>
      </w:r>
      <w:r w:rsidR="0029606A" w:rsidRPr="003F6297">
        <w:rPr>
          <w:rFonts w:ascii="Arial Narrow" w:hAnsi="Arial Narrow" w:cs="Arial"/>
          <w:sz w:val="22"/>
          <w:szCs w:val="22"/>
        </w:rPr>
        <w:t>.</w:t>
      </w:r>
      <w:r w:rsidRPr="003F629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F6297">
        <w:rPr>
          <w:rFonts w:ascii="Arial Narrow" w:hAnsi="Arial Narrow" w:cs="Arial"/>
          <w:sz w:val="22"/>
          <w:szCs w:val="22"/>
        </w:rPr>
        <w:t>z</w:t>
      </w:r>
      <w:r w:rsidRPr="003F629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F6297">
        <w:rPr>
          <w:rFonts w:ascii="Arial Narrow" w:hAnsi="Arial Narrow" w:cs="Arial"/>
          <w:sz w:val="22"/>
          <w:szCs w:val="22"/>
        </w:rPr>
        <w:t>p</w:t>
      </w:r>
      <w:r w:rsidRPr="003F6297">
        <w:rPr>
          <w:rFonts w:ascii="Arial Narrow" w:hAnsi="Arial Narrow" w:cs="Arial"/>
          <w:sz w:val="22"/>
          <w:szCs w:val="22"/>
        </w:rPr>
        <w:t xml:space="preserve">ublicznych </w:t>
      </w:r>
      <w:r w:rsidR="00E86738" w:rsidRPr="003F6297">
        <w:rPr>
          <w:rFonts w:ascii="Arial Narrow" w:hAnsi="Arial Narrow" w:cs="Arial"/>
          <w:sz w:val="22"/>
          <w:szCs w:val="22"/>
        </w:rPr>
        <w:t>(</w:t>
      </w:r>
      <w:proofErr w:type="spellStart"/>
      <w:r w:rsidR="00E86738" w:rsidRPr="003F6297">
        <w:rPr>
          <w:rFonts w:ascii="Arial Narrow" w:hAnsi="Arial Narrow" w:cs="Arial"/>
          <w:sz w:val="22"/>
          <w:szCs w:val="22"/>
        </w:rPr>
        <w:t>t.j</w:t>
      </w:r>
      <w:proofErr w:type="spellEnd"/>
      <w:r w:rsidR="00E86738" w:rsidRPr="003F6297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3F6297">
        <w:rPr>
          <w:rFonts w:ascii="Arial Narrow" w:hAnsi="Arial Narrow" w:cs="Arial"/>
          <w:sz w:val="22"/>
          <w:szCs w:val="22"/>
        </w:rPr>
        <w:t xml:space="preserve">, </w:t>
      </w:r>
      <w:r w:rsidR="00E74BC3" w:rsidRPr="003F6297">
        <w:rPr>
          <w:rFonts w:ascii="Arial Narrow" w:hAnsi="Arial Narrow" w:cs="Arial"/>
          <w:sz w:val="22"/>
          <w:szCs w:val="22"/>
        </w:rPr>
        <w:t>udostępnia</w:t>
      </w:r>
      <w:r w:rsidR="00BE7BFD" w:rsidRPr="003F629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F629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F6297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F629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F6297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3F629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3F6297">
        <w:rPr>
          <w:rFonts w:ascii="Arial Narrow" w:hAnsi="Arial Narrow" w:cs="Arial"/>
          <w:sz w:val="22"/>
          <w:szCs w:val="22"/>
        </w:rPr>
        <w:t>wraz z wyjaśnieniami</w:t>
      </w:r>
      <w:r w:rsidR="0012774F" w:rsidRPr="003F629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6738" w:rsidRPr="003F6297" w14:paraId="05F51BBA" w14:textId="77777777" w:rsidTr="00A01DAD">
        <w:tc>
          <w:tcPr>
            <w:tcW w:w="9356" w:type="dxa"/>
            <w:shd w:val="clear" w:color="auto" w:fill="auto"/>
          </w:tcPr>
          <w:p w14:paraId="59A0233B" w14:textId="77777777" w:rsidR="00E86738" w:rsidRPr="003F6297" w:rsidRDefault="00E86738" w:rsidP="00A01DA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6F7468DF" w14:textId="77777777" w:rsidR="00E86738" w:rsidRPr="003F6297" w:rsidRDefault="00C33D97" w:rsidP="00C33D97">
            <w:pPr>
              <w:numPr>
                <w:ilvl w:val="0"/>
                <w:numId w:val="8"/>
              </w:numPr>
              <w:spacing w:after="60" w:line="360" w:lineRule="auto"/>
              <w:ind w:left="176" w:right="-72" w:hanging="176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E86738" w:rsidRPr="003F6297">
              <w:rPr>
                <w:rFonts w:ascii="Arial Narrow" w:hAnsi="Arial Narrow" w:cs="Arial"/>
                <w:sz w:val="22"/>
                <w:szCs w:val="22"/>
              </w:rPr>
              <w:t>Pozycja 1-2 - Czy Zamawiający dopuści możliwość zaoferowania zestawów opatrunkowych do podciśnieniowej terapii ran posiadające w swoim składzie po 3 sztuki samoprzylepnej, transparentnej folii poliuretanowej - pozostałe parametry zgodnie z SWZ?</w:t>
            </w:r>
          </w:p>
          <w:p w14:paraId="5FE81611" w14:textId="77777777" w:rsidR="00E86738" w:rsidRPr="003F6297" w:rsidRDefault="003F6297" w:rsidP="00A01DA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14:paraId="65A3691C" w14:textId="77777777" w:rsidR="00E86738" w:rsidRPr="003F6297" w:rsidRDefault="00C33D97" w:rsidP="00C33D97">
            <w:pPr>
              <w:numPr>
                <w:ilvl w:val="0"/>
                <w:numId w:val="8"/>
              </w:numPr>
              <w:spacing w:after="60" w:line="360" w:lineRule="auto"/>
              <w:ind w:left="176" w:right="-72" w:hanging="176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Dot. </w:t>
            </w:r>
            <w:r w:rsidR="00E86738" w:rsidRPr="003F6297">
              <w:rPr>
                <w:rFonts w:ascii="Arial Narrow" w:hAnsi="Arial Narrow" w:cs="Arial"/>
                <w:sz w:val="22"/>
                <w:szCs w:val="22"/>
              </w:rPr>
              <w:t>Pozycja 4 - Czy Zamawiający dopuści możliwość zaoferowania zestawu opatrunkowego brzusznego, w którego składzie port z drenem na wymiar: 8 x 8 cm - pozostałe parametry zgodnie z SWZ?</w:t>
            </w:r>
          </w:p>
          <w:p w14:paraId="49043655" w14:textId="77777777" w:rsidR="003F6297" w:rsidRPr="003F6297" w:rsidRDefault="003F6297" w:rsidP="003F62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14:paraId="41A52894" w14:textId="77777777" w:rsidR="00E86738" w:rsidRPr="003F6297" w:rsidRDefault="00C33D97" w:rsidP="00C33D97">
            <w:pPr>
              <w:numPr>
                <w:ilvl w:val="0"/>
                <w:numId w:val="8"/>
              </w:numPr>
              <w:spacing w:after="60" w:line="360" w:lineRule="auto"/>
              <w:ind w:left="176" w:right="-72" w:hanging="176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Dot. </w:t>
            </w:r>
            <w:r w:rsidR="00E86738" w:rsidRPr="003F6297">
              <w:rPr>
                <w:rFonts w:ascii="Arial Narrow" w:hAnsi="Arial Narrow" w:cs="Arial"/>
                <w:sz w:val="22"/>
                <w:szCs w:val="22"/>
              </w:rPr>
              <w:t>Pozycja 5 - Czy Zamawiający dopuści możliwość zaoferowania zestawu opatrunkowego bardzo dużego XL, w którego składzie opatrunek piankowy jest o wymiarach 30cm x 30cm x 1,5cm - pozostałe parametry zgodnie z SWZ?</w:t>
            </w:r>
          </w:p>
          <w:p w14:paraId="78129D77" w14:textId="77777777" w:rsidR="003F6297" w:rsidRPr="003F6297" w:rsidRDefault="003F6297" w:rsidP="003F62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14:paraId="7D2FC70D" w14:textId="77777777" w:rsidR="00E86738" w:rsidRPr="003F6297" w:rsidRDefault="00C33D97" w:rsidP="00C33D97">
            <w:pPr>
              <w:numPr>
                <w:ilvl w:val="0"/>
                <w:numId w:val="8"/>
              </w:numPr>
              <w:spacing w:after="60" w:line="360" w:lineRule="auto"/>
              <w:ind w:left="176" w:right="-72" w:hanging="176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Dot. </w:t>
            </w:r>
            <w:r w:rsidR="00E86738" w:rsidRPr="003F6297">
              <w:rPr>
                <w:rFonts w:ascii="Arial Narrow" w:hAnsi="Arial Narrow" w:cs="Arial"/>
                <w:sz w:val="22"/>
                <w:szCs w:val="22"/>
              </w:rPr>
              <w:t>Pozycja 6 - Czy Zamawiający dopuści możliwość zaoferowania zestawu opatrunkowego okrągłego, w którego składzie znajdują się 2 czarne pianki hydrofobowej o grubości po 1,65 cm każda (obie razem 3,3 cm grubości) - pozostałe parametry zgodnie z SWZ?</w:t>
            </w:r>
          </w:p>
          <w:p w14:paraId="2CF4426C" w14:textId="77777777" w:rsidR="003F6297" w:rsidRPr="003F6297" w:rsidRDefault="003F6297" w:rsidP="003F62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14:paraId="31A4F716" w14:textId="77777777" w:rsidR="00E86738" w:rsidRPr="003F6297" w:rsidRDefault="00C33D97" w:rsidP="00C33D97">
            <w:pPr>
              <w:numPr>
                <w:ilvl w:val="0"/>
                <w:numId w:val="8"/>
              </w:numPr>
              <w:spacing w:after="60" w:line="360" w:lineRule="auto"/>
              <w:ind w:left="176" w:right="-72" w:hanging="176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E86738" w:rsidRPr="003F6297">
              <w:rPr>
                <w:rFonts w:ascii="Arial Narrow" w:hAnsi="Arial Narrow" w:cs="Arial"/>
                <w:sz w:val="22"/>
                <w:szCs w:val="22"/>
              </w:rPr>
              <w:t>Pozycje 7, 8, 13-16 - Czy Zamawiający przy wyliczaniu wartości pakietu oczekuje podania ceny jednostkowej netto za opakowanie handlowe odpowiednio:</w:t>
            </w:r>
          </w:p>
          <w:p w14:paraId="20A7D645" w14:textId="77777777" w:rsidR="00E86738" w:rsidRPr="003F6297" w:rsidRDefault="00E86738" w:rsidP="00A01DA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Pozycja 7 -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spellEnd"/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 a'10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szt</w:t>
            </w:r>
            <w:proofErr w:type="spellEnd"/>
          </w:p>
          <w:p w14:paraId="61D3CF49" w14:textId="77777777" w:rsidR="00E86738" w:rsidRPr="003F6297" w:rsidRDefault="00E86738" w:rsidP="00A01DA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Pozycja 8 -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spellEnd"/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 a'10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szt</w:t>
            </w:r>
            <w:proofErr w:type="spellEnd"/>
          </w:p>
          <w:p w14:paraId="15C40288" w14:textId="77777777" w:rsidR="00E86738" w:rsidRPr="003F6297" w:rsidRDefault="00E86738" w:rsidP="00A01DA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Pozycja 13 -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spellEnd"/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 a'10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szt</w:t>
            </w:r>
            <w:proofErr w:type="spellEnd"/>
          </w:p>
          <w:p w14:paraId="1BA1DB2C" w14:textId="77777777" w:rsidR="00E86738" w:rsidRPr="003F6297" w:rsidRDefault="00E86738" w:rsidP="00A01DA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Pozycja 14 -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spellEnd"/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 a'5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szt</w:t>
            </w:r>
            <w:proofErr w:type="spellEnd"/>
          </w:p>
          <w:p w14:paraId="2B61F091" w14:textId="77777777" w:rsidR="00E86738" w:rsidRPr="003F6297" w:rsidRDefault="00E86738" w:rsidP="00A01DA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Pozycja 15 -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spellEnd"/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 a'5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szt</w:t>
            </w:r>
            <w:proofErr w:type="spellEnd"/>
          </w:p>
          <w:p w14:paraId="6756AC63" w14:textId="77777777" w:rsidR="00E86738" w:rsidRDefault="00E86738" w:rsidP="00A01DA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Pozycja 16 -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spellEnd"/>
            <w:r w:rsidRPr="003F6297">
              <w:rPr>
                <w:rFonts w:ascii="Arial Narrow" w:hAnsi="Arial Narrow" w:cs="Arial"/>
                <w:sz w:val="22"/>
                <w:szCs w:val="22"/>
              </w:rPr>
              <w:t xml:space="preserve"> a'5 </w:t>
            </w:r>
            <w:proofErr w:type="spellStart"/>
            <w:r w:rsidRPr="003F6297">
              <w:rPr>
                <w:rFonts w:ascii="Arial Narrow" w:hAnsi="Arial Narrow" w:cs="Arial"/>
                <w:sz w:val="22"/>
                <w:szCs w:val="22"/>
              </w:rPr>
              <w:t>szt</w:t>
            </w:r>
            <w:proofErr w:type="spellEnd"/>
          </w:p>
          <w:p w14:paraId="03203746" w14:textId="2D13846E" w:rsidR="003B0846" w:rsidRPr="003F6297" w:rsidRDefault="003B0846" w:rsidP="00582AB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297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582AB5">
              <w:rPr>
                <w:rFonts w:ascii="Arial Narrow" w:hAnsi="Arial Narrow" w:cs="Arial"/>
                <w:b/>
                <w:sz w:val="22"/>
                <w:szCs w:val="22"/>
              </w:rPr>
              <w:t>Tak</w:t>
            </w:r>
            <w:r w:rsidR="00A37FE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</w:tbl>
    <w:p w14:paraId="273550E4" w14:textId="77777777" w:rsidR="00BE7BFD" w:rsidRPr="003F6297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436D0CA4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F6297">
        <w:rPr>
          <w:rFonts w:ascii="Arial Narrow" w:hAnsi="Arial Narrow" w:cs="Arial"/>
          <w:i/>
          <w:sz w:val="22"/>
          <w:szCs w:val="22"/>
        </w:rPr>
        <w:t>Zamawiający</w:t>
      </w:r>
    </w:p>
    <w:p w14:paraId="498AC7A8" w14:textId="77777777" w:rsidR="003F6297" w:rsidRDefault="003F629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C1A528B" w14:textId="77777777" w:rsidR="003F6297" w:rsidRDefault="003F629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8DD8885" w14:textId="77777777" w:rsidR="003F6297" w:rsidRDefault="003F629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5CB310D" w14:textId="77777777" w:rsidR="003F6297" w:rsidRDefault="003F629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F25BEA8" w14:textId="77777777" w:rsidR="003F6297" w:rsidRDefault="003F629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60FDB1E" w14:textId="77777777" w:rsidR="003F6297" w:rsidRDefault="003F629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955EE8F" w14:textId="77777777" w:rsidR="00765C44" w:rsidRDefault="00765C4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0ADA391" w14:textId="77777777" w:rsidR="003F6297" w:rsidRPr="000605ED" w:rsidRDefault="003F6297" w:rsidP="003F6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1 </w:t>
      </w:r>
      <w:r w:rsidRPr="000605ED"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14:paraId="7068AD51" w14:textId="77777777" w:rsidR="003F6297" w:rsidRPr="000605ED" w:rsidRDefault="003F6297" w:rsidP="003F6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7ACDECBD" w14:textId="77777777" w:rsidR="003F6297" w:rsidRPr="000605ED" w:rsidRDefault="003F6297" w:rsidP="003F6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605ED">
        <w:rPr>
          <w:rFonts w:ascii="Arial Narrow" w:hAnsi="Arial Narrow"/>
          <w:sz w:val="18"/>
          <w:szCs w:val="18"/>
        </w:rPr>
        <w:t>SZPubl</w:t>
      </w:r>
      <w:proofErr w:type="spellEnd"/>
      <w:r w:rsidRPr="000605ED">
        <w:rPr>
          <w:rFonts w:ascii="Arial Narrow" w:hAnsi="Arial Narrow"/>
          <w:sz w:val="18"/>
          <w:szCs w:val="18"/>
        </w:rPr>
        <w:t>. T2612 B5</w:t>
      </w:r>
    </w:p>
    <w:p w14:paraId="490019A7" w14:textId="77777777" w:rsidR="003F6297" w:rsidRPr="000605ED" w:rsidRDefault="003F6297" w:rsidP="003F629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23E4F369" w14:textId="77777777" w:rsidR="003F6297" w:rsidRPr="000605ED" w:rsidRDefault="003F6297" w:rsidP="003F629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10.10.2023 r.</w:t>
      </w:r>
    </w:p>
    <w:p w14:paraId="215AD186" w14:textId="77777777" w:rsidR="003F6297" w:rsidRPr="003F6297" w:rsidRDefault="003F629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3F6297" w:rsidRPr="003F629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07D8F" w14:textId="77777777" w:rsidR="0036631E" w:rsidRDefault="0036631E">
      <w:r>
        <w:separator/>
      </w:r>
    </w:p>
  </w:endnote>
  <w:endnote w:type="continuationSeparator" w:id="0">
    <w:p w14:paraId="0FCA72F1" w14:textId="77777777" w:rsidR="0036631E" w:rsidRDefault="00366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E1BD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8F8D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6808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2DC45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65C4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65C44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651C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5C32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6631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F75416" w14:textId="77777777" w:rsidR="006D4AB3" w:rsidRDefault="006D4AB3">
    <w:pPr>
      <w:pStyle w:val="Stopka"/>
      <w:tabs>
        <w:tab w:val="clear" w:pos="4536"/>
        <w:tab w:val="left" w:pos="6237"/>
      </w:tabs>
    </w:pPr>
  </w:p>
  <w:p w14:paraId="5E61B6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4B502" w14:textId="77777777" w:rsidR="0036631E" w:rsidRDefault="0036631E">
      <w:r>
        <w:separator/>
      </w:r>
    </w:p>
  </w:footnote>
  <w:footnote w:type="continuationSeparator" w:id="0">
    <w:p w14:paraId="74B07D7F" w14:textId="77777777" w:rsidR="0036631E" w:rsidRDefault="00366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FC143" w14:textId="77777777" w:rsidR="00E86738" w:rsidRDefault="00E867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44B4F" w14:textId="77777777" w:rsidR="00E86738" w:rsidRDefault="00E867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3211B" w14:textId="77777777" w:rsidR="00E86738" w:rsidRDefault="00E867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1C7054"/>
    <w:multiLevelType w:val="hybridMultilevel"/>
    <w:tmpl w:val="4A40F55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4560763">
    <w:abstractNumId w:val="3"/>
  </w:num>
  <w:num w:numId="2" w16cid:durableId="1435830759">
    <w:abstractNumId w:val="7"/>
  </w:num>
  <w:num w:numId="3" w16cid:durableId="409236514">
    <w:abstractNumId w:val="2"/>
  </w:num>
  <w:num w:numId="4" w16cid:durableId="1977639178">
    <w:abstractNumId w:val="6"/>
  </w:num>
  <w:num w:numId="5" w16cid:durableId="1117480643">
    <w:abstractNumId w:val="0"/>
  </w:num>
  <w:num w:numId="6" w16cid:durableId="2017150336">
    <w:abstractNumId w:val="1"/>
  </w:num>
  <w:num w:numId="7" w16cid:durableId="436145142">
    <w:abstractNumId w:val="5"/>
  </w:num>
  <w:num w:numId="8" w16cid:durableId="4061973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6631E"/>
    <w:rsid w:val="00031374"/>
    <w:rsid w:val="000A1097"/>
    <w:rsid w:val="000E2A8F"/>
    <w:rsid w:val="0012774F"/>
    <w:rsid w:val="00144B7A"/>
    <w:rsid w:val="00180C6E"/>
    <w:rsid w:val="0029606A"/>
    <w:rsid w:val="00312F7A"/>
    <w:rsid w:val="0036631E"/>
    <w:rsid w:val="003B0846"/>
    <w:rsid w:val="003F6297"/>
    <w:rsid w:val="004848F3"/>
    <w:rsid w:val="004A75F2"/>
    <w:rsid w:val="004E4B64"/>
    <w:rsid w:val="005144A9"/>
    <w:rsid w:val="00520165"/>
    <w:rsid w:val="00582AB5"/>
    <w:rsid w:val="005B1B08"/>
    <w:rsid w:val="00632C3C"/>
    <w:rsid w:val="00662BDB"/>
    <w:rsid w:val="006A5DF1"/>
    <w:rsid w:val="006B7198"/>
    <w:rsid w:val="006D4AB3"/>
    <w:rsid w:val="006F3B81"/>
    <w:rsid w:val="00765C44"/>
    <w:rsid w:val="007D7198"/>
    <w:rsid w:val="00843A88"/>
    <w:rsid w:val="00864A4B"/>
    <w:rsid w:val="00870F9F"/>
    <w:rsid w:val="008804B6"/>
    <w:rsid w:val="00897AB0"/>
    <w:rsid w:val="008A3553"/>
    <w:rsid w:val="00A37FE2"/>
    <w:rsid w:val="00A905AC"/>
    <w:rsid w:val="00BA6584"/>
    <w:rsid w:val="00BE7BFD"/>
    <w:rsid w:val="00C33D97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6738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2D04FFE"/>
  <w15:docId w15:val="{2322C559-B111-4116-AEBB-11807506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F629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F62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2001-02-10T13:28:00Z</cp:lastPrinted>
  <dcterms:created xsi:type="dcterms:W3CDTF">2023-10-10T09:19:00Z</dcterms:created>
  <dcterms:modified xsi:type="dcterms:W3CDTF">2023-10-10T09:47:00Z</dcterms:modified>
</cp:coreProperties>
</file>