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624C6" w14:textId="4FE33F4C" w:rsidR="00843A88" w:rsidRPr="00085A57" w:rsidRDefault="00DA033B" w:rsidP="00004E9C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085A57">
        <w:rPr>
          <w:rFonts w:ascii="Arial Narrow" w:hAnsi="Arial Narrow" w:cs="Arial"/>
          <w:sz w:val="22"/>
          <w:szCs w:val="22"/>
        </w:rPr>
        <w:t>Bydgoszcz</w:t>
      </w:r>
      <w:r w:rsidR="00843A88" w:rsidRPr="00085A57">
        <w:rPr>
          <w:rFonts w:ascii="Arial Narrow" w:hAnsi="Arial Narrow" w:cs="Arial"/>
          <w:sz w:val="22"/>
          <w:szCs w:val="22"/>
        </w:rPr>
        <w:t xml:space="preserve"> dnia: </w:t>
      </w:r>
      <w:r w:rsidRPr="00085A57">
        <w:rPr>
          <w:rFonts w:ascii="Arial Narrow" w:hAnsi="Arial Narrow" w:cs="Arial"/>
          <w:sz w:val="22"/>
          <w:szCs w:val="22"/>
        </w:rPr>
        <w:t>2023-10-</w:t>
      </w:r>
      <w:r w:rsidR="007510DA">
        <w:rPr>
          <w:rFonts w:ascii="Arial Narrow" w:hAnsi="Arial Narrow" w:cs="Arial"/>
          <w:sz w:val="22"/>
          <w:szCs w:val="22"/>
        </w:rPr>
        <w:t>10</w:t>
      </w:r>
    </w:p>
    <w:p w14:paraId="760D7A72" w14:textId="77777777" w:rsidR="00843A88" w:rsidRPr="00085A57" w:rsidRDefault="00DA033B" w:rsidP="00004E9C">
      <w:pPr>
        <w:rPr>
          <w:rFonts w:ascii="Arial Narrow" w:hAnsi="Arial Narrow" w:cs="Arial"/>
          <w:b/>
          <w:bCs/>
          <w:sz w:val="22"/>
          <w:szCs w:val="22"/>
        </w:rPr>
      </w:pPr>
      <w:r w:rsidRPr="00085A5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E1F624B" w14:textId="77777777" w:rsidR="00843A88" w:rsidRPr="00085A57" w:rsidRDefault="00DA033B" w:rsidP="00004E9C">
      <w:pPr>
        <w:rPr>
          <w:rFonts w:ascii="Arial Narrow" w:hAnsi="Arial Narrow" w:cs="Arial"/>
          <w:sz w:val="22"/>
          <w:szCs w:val="22"/>
        </w:rPr>
      </w:pPr>
      <w:r w:rsidRPr="00085A57">
        <w:rPr>
          <w:rFonts w:ascii="Arial Narrow" w:hAnsi="Arial Narrow" w:cs="Arial"/>
          <w:sz w:val="22"/>
          <w:szCs w:val="22"/>
        </w:rPr>
        <w:t>Powstańców Warszawy</w:t>
      </w:r>
      <w:r w:rsidR="00843A88" w:rsidRPr="00085A57">
        <w:rPr>
          <w:rFonts w:ascii="Arial Narrow" w:hAnsi="Arial Narrow" w:cs="Arial"/>
          <w:sz w:val="22"/>
          <w:szCs w:val="22"/>
        </w:rPr>
        <w:t xml:space="preserve"> </w:t>
      </w:r>
      <w:r w:rsidRPr="00085A57">
        <w:rPr>
          <w:rFonts w:ascii="Arial Narrow" w:hAnsi="Arial Narrow" w:cs="Arial"/>
          <w:sz w:val="22"/>
          <w:szCs w:val="22"/>
        </w:rPr>
        <w:t>5</w:t>
      </w:r>
    </w:p>
    <w:p w14:paraId="150AD341" w14:textId="77777777" w:rsidR="00843A88" w:rsidRPr="00085A57" w:rsidRDefault="00DA033B" w:rsidP="00004E9C">
      <w:pPr>
        <w:rPr>
          <w:rFonts w:ascii="Arial Narrow" w:hAnsi="Arial Narrow" w:cs="Arial"/>
          <w:sz w:val="22"/>
          <w:szCs w:val="22"/>
        </w:rPr>
      </w:pPr>
      <w:r w:rsidRPr="00085A57">
        <w:rPr>
          <w:rFonts w:ascii="Arial Narrow" w:hAnsi="Arial Narrow" w:cs="Arial"/>
          <w:sz w:val="22"/>
          <w:szCs w:val="22"/>
        </w:rPr>
        <w:t>85-681</w:t>
      </w:r>
      <w:r w:rsidR="00843A88" w:rsidRPr="00085A57">
        <w:rPr>
          <w:rFonts w:ascii="Arial Narrow" w:hAnsi="Arial Narrow" w:cs="Arial"/>
          <w:sz w:val="22"/>
          <w:szCs w:val="22"/>
        </w:rPr>
        <w:t xml:space="preserve"> </w:t>
      </w:r>
      <w:r w:rsidRPr="00085A57">
        <w:rPr>
          <w:rFonts w:ascii="Arial Narrow" w:hAnsi="Arial Narrow" w:cs="Arial"/>
          <w:sz w:val="22"/>
          <w:szCs w:val="22"/>
        </w:rPr>
        <w:t>Bydgoszcz</w:t>
      </w:r>
    </w:p>
    <w:p w14:paraId="5B572FC4" w14:textId="77777777" w:rsidR="00843A88" w:rsidRPr="00085A57" w:rsidRDefault="00843A88" w:rsidP="00843A88">
      <w:pPr>
        <w:jc w:val="both"/>
        <w:rPr>
          <w:rFonts w:ascii="Arial Narrow" w:hAnsi="Arial Narrow" w:cs="Arial"/>
          <w:bCs/>
          <w:sz w:val="18"/>
          <w:szCs w:val="18"/>
        </w:rPr>
      </w:pPr>
      <w:r w:rsidRPr="00085A5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AD05329" w14:textId="77777777"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085A57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3FD686AF" w14:textId="7523F840" w:rsidR="00085A57" w:rsidRPr="007C6E01" w:rsidRDefault="00085A57" w:rsidP="00FD4A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7C6E01">
        <w:rPr>
          <w:rFonts w:ascii="Arial Narrow" w:hAnsi="Arial Narrow" w:cs="Arial"/>
          <w:bCs/>
          <w:sz w:val="22"/>
          <w:szCs w:val="22"/>
        </w:rPr>
        <w:t xml:space="preserve"> </w:t>
      </w:r>
      <w:r w:rsidR="007C6E01">
        <w:rPr>
          <w:rFonts w:ascii="Arial Narrow" w:hAnsi="Arial Narrow" w:cs="Arial"/>
          <w:b/>
          <w:sz w:val="22"/>
          <w:szCs w:val="22"/>
        </w:rPr>
        <w:t>7464/2023</w:t>
      </w:r>
    </w:p>
    <w:p w14:paraId="65132761" w14:textId="77777777" w:rsidR="00843A88" w:rsidRPr="00085A57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085A57">
        <w:rPr>
          <w:rFonts w:ascii="Arial Narrow" w:hAnsi="Arial Narrow" w:cs="Arial"/>
          <w:b/>
          <w:sz w:val="24"/>
          <w:szCs w:val="24"/>
        </w:rPr>
        <w:t>WYKONAWCY</w:t>
      </w:r>
    </w:p>
    <w:p w14:paraId="2ADAAC20" w14:textId="77777777" w:rsidR="00843A88" w:rsidRPr="00085A57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085A57">
        <w:rPr>
          <w:rFonts w:ascii="Arial Narrow" w:hAnsi="Arial Narrow" w:cs="Arial"/>
          <w:sz w:val="22"/>
          <w:szCs w:val="22"/>
        </w:rPr>
        <w:t>ubiegający się o zamówienie</w:t>
      </w:r>
    </w:p>
    <w:p w14:paraId="220A1314" w14:textId="77777777" w:rsidR="004E4B64" w:rsidRPr="00085A57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85A57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085A5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85A5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178" w:type="dxa"/>
        <w:tblInd w:w="108" w:type="dxa"/>
        <w:tblLook w:val="04A0" w:firstRow="1" w:lastRow="0" w:firstColumn="1" w:lastColumn="0" w:noHBand="0" w:noVBand="1"/>
      </w:tblPr>
      <w:tblGrid>
        <w:gridCol w:w="1816"/>
        <w:gridCol w:w="7362"/>
      </w:tblGrid>
      <w:tr w:rsidR="004E4B64" w:rsidRPr="00085A57" w14:paraId="1A5DB412" w14:textId="77777777" w:rsidTr="00085A57">
        <w:tc>
          <w:tcPr>
            <w:tcW w:w="1816" w:type="dxa"/>
            <w:shd w:val="clear" w:color="auto" w:fill="auto"/>
          </w:tcPr>
          <w:p w14:paraId="778ABCBB" w14:textId="77777777" w:rsidR="004E4B64" w:rsidRPr="00085A57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A5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362" w:type="dxa"/>
            <w:shd w:val="clear" w:color="auto" w:fill="auto"/>
          </w:tcPr>
          <w:p w14:paraId="2077434D" w14:textId="77777777" w:rsidR="004E4B64" w:rsidRPr="00085A57" w:rsidRDefault="00DA033B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85A57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Zintegrowanego Bloku Operacyjnego, Zakładu Analityki Lekarskiej i Oddziału Okulistyki.</w:t>
            </w:r>
            <w:r w:rsidR="004E4B64" w:rsidRPr="00085A5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DA033B" w:rsidRPr="00085A57" w14:paraId="24902F6A" w14:textId="77777777" w:rsidTr="00085A57">
        <w:tc>
          <w:tcPr>
            <w:tcW w:w="1816" w:type="dxa"/>
            <w:shd w:val="clear" w:color="auto" w:fill="auto"/>
          </w:tcPr>
          <w:p w14:paraId="17D1DAE0" w14:textId="77777777" w:rsidR="00DA033B" w:rsidRPr="00085A57" w:rsidRDefault="00DA033B" w:rsidP="0033371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A5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362" w:type="dxa"/>
            <w:shd w:val="clear" w:color="auto" w:fill="auto"/>
          </w:tcPr>
          <w:p w14:paraId="68C69006" w14:textId="77777777" w:rsidR="00DA033B" w:rsidRPr="00085A57" w:rsidRDefault="00DA033B" w:rsidP="0033371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85A57">
              <w:rPr>
                <w:rFonts w:ascii="Arial Narrow" w:hAnsi="Arial Narrow" w:cs="Arial"/>
                <w:bCs/>
                <w:sz w:val="22"/>
                <w:szCs w:val="22"/>
              </w:rPr>
              <w:t>118/2023</w:t>
            </w:r>
          </w:p>
        </w:tc>
      </w:tr>
    </w:tbl>
    <w:p w14:paraId="4A77CB4D" w14:textId="77777777" w:rsidR="004E4B64" w:rsidRPr="00085A57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085A57" w14:paraId="6F87B8A8" w14:textId="77777777" w:rsidTr="00C46732">
        <w:tc>
          <w:tcPr>
            <w:tcW w:w="9330" w:type="dxa"/>
            <w:shd w:val="clear" w:color="auto" w:fill="F2F2F2"/>
            <w:hideMark/>
          </w:tcPr>
          <w:p w14:paraId="70BF21FC" w14:textId="77777777" w:rsidR="00843A88" w:rsidRPr="00085A57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085A57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44C3E577" w14:textId="77777777" w:rsidR="0012774F" w:rsidRPr="00085A57" w:rsidRDefault="00520165" w:rsidP="00004E9C">
      <w:pPr>
        <w:spacing w:before="36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085A57">
        <w:rPr>
          <w:rFonts w:ascii="Arial Narrow" w:hAnsi="Arial Narrow" w:cs="Arial"/>
          <w:sz w:val="22"/>
          <w:szCs w:val="22"/>
        </w:rPr>
        <w:t xml:space="preserve">Zamawiający, </w:t>
      </w:r>
      <w:r w:rsidR="00DA033B" w:rsidRPr="00085A57">
        <w:rPr>
          <w:rFonts w:ascii="Arial Narrow" w:hAnsi="Arial Narrow" w:cs="Arial"/>
          <w:b/>
          <w:sz w:val="22"/>
          <w:szCs w:val="22"/>
        </w:rPr>
        <w:t>10WSzKzP SPZOZ</w:t>
      </w:r>
      <w:r w:rsidRPr="00085A57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085A57">
        <w:rPr>
          <w:rFonts w:ascii="Arial Narrow" w:hAnsi="Arial Narrow" w:cs="Arial"/>
          <w:sz w:val="22"/>
          <w:szCs w:val="22"/>
        </w:rPr>
        <w:t>284</w:t>
      </w:r>
      <w:r w:rsidRPr="00085A57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085A57">
        <w:rPr>
          <w:rFonts w:ascii="Arial Narrow" w:hAnsi="Arial Narrow" w:cs="Arial"/>
          <w:sz w:val="22"/>
          <w:szCs w:val="22"/>
        </w:rPr>
        <w:t>6</w:t>
      </w:r>
      <w:r w:rsidRPr="00085A57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085A57">
        <w:rPr>
          <w:rFonts w:ascii="Arial Narrow" w:hAnsi="Arial Narrow" w:cs="Arial"/>
          <w:sz w:val="22"/>
          <w:szCs w:val="22"/>
        </w:rPr>
        <w:t>11</w:t>
      </w:r>
      <w:r w:rsidRPr="00085A57">
        <w:rPr>
          <w:rFonts w:ascii="Arial Narrow" w:hAnsi="Arial Narrow" w:cs="Arial"/>
          <w:sz w:val="22"/>
          <w:szCs w:val="22"/>
        </w:rPr>
        <w:t xml:space="preserve"> </w:t>
      </w:r>
      <w:r w:rsidR="0029606A" w:rsidRPr="00085A57">
        <w:rPr>
          <w:rFonts w:ascii="Arial Narrow" w:hAnsi="Arial Narrow" w:cs="Arial"/>
          <w:sz w:val="22"/>
          <w:szCs w:val="22"/>
        </w:rPr>
        <w:t xml:space="preserve">września </w:t>
      </w:r>
      <w:r w:rsidRPr="00085A57">
        <w:rPr>
          <w:rFonts w:ascii="Arial Narrow" w:hAnsi="Arial Narrow" w:cs="Arial"/>
          <w:sz w:val="22"/>
          <w:szCs w:val="22"/>
        </w:rPr>
        <w:t>20</w:t>
      </w:r>
      <w:r w:rsidR="0029606A" w:rsidRPr="00085A57">
        <w:rPr>
          <w:rFonts w:ascii="Arial Narrow" w:hAnsi="Arial Narrow" w:cs="Arial"/>
          <w:sz w:val="22"/>
          <w:szCs w:val="22"/>
        </w:rPr>
        <w:t>19</w:t>
      </w:r>
      <w:r w:rsidRPr="00085A57">
        <w:rPr>
          <w:rFonts w:ascii="Arial Narrow" w:hAnsi="Arial Narrow" w:cs="Arial"/>
          <w:sz w:val="22"/>
          <w:szCs w:val="22"/>
        </w:rPr>
        <w:t xml:space="preserve"> r</w:t>
      </w:r>
      <w:r w:rsidR="0029606A" w:rsidRPr="00085A57">
        <w:rPr>
          <w:rFonts w:ascii="Arial Narrow" w:hAnsi="Arial Narrow" w:cs="Arial"/>
          <w:sz w:val="22"/>
          <w:szCs w:val="22"/>
        </w:rPr>
        <w:t>.</w:t>
      </w:r>
      <w:r w:rsidRPr="00085A57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085A57">
        <w:rPr>
          <w:rFonts w:ascii="Arial Narrow" w:hAnsi="Arial Narrow" w:cs="Arial"/>
          <w:sz w:val="22"/>
          <w:szCs w:val="22"/>
        </w:rPr>
        <w:t>z</w:t>
      </w:r>
      <w:r w:rsidRPr="00085A57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085A57">
        <w:rPr>
          <w:rFonts w:ascii="Arial Narrow" w:hAnsi="Arial Narrow" w:cs="Arial"/>
          <w:sz w:val="22"/>
          <w:szCs w:val="22"/>
        </w:rPr>
        <w:t>p</w:t>
      </w:r>
      <w:r w:rsidRPr="00085A57">
        <w:rPr>
          <w:rFonts w:ascii="Arial Narrow" w:hAnsi="Arial Narrow" w:cs="Arial"/>
          <w:sz w:val="22"/>
          <w:szCs w:val="22"/>
        </w:rPr>
        <w:t xml:space="preserve">ublicznych </w:t>
      </w:r>
      <w:r w:rsidR="00DA033B" w:rsidRPr="00085A57">
        <w:rPr>
          <w:rFonts w:ascii="Arial Narrow" w:hAnsi="Arial Narrow" w:cs="Arial"/>
          <w:sz w:val="22"/>
          <w:szCs w:val="22"/>
        </w:rPr>
        <w:t>(</w:t>
      </w:r>
      <w:proofErr w:type="spellStart"/>
      <w:r w:rsidR="00DA033B" w:rsidRPr="00085A57">
        <w:rPr>
          <w:rFonts w:ascii="Arial Narrow" w:hAnsi="Arial Narrow" w:cs="Arial"/>
          <w:sz w:val="22"/>
          <w:szCs w:val="22"/>
        </w:rPr>
        <w:t>t.j</w:t>
      </w:r>
      <w:proofErr w:type="spellEnd"/>
      <w:r w:rsidR="00DA033B" w:rsidRPr="00085A57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085A57">
        <w:rPr>
          <w:rFonts w:ascii="Arial Narrow" w:hAnsi="Arial Narrow" w:cs="Arial"/>
          <w:sz w:val="22"/>
          <w:szCs w:val="22"/>
        </w:rPr>
        <w:t xml:space="preserve">, </w:t>
      </w:r>
      <w:r w:rsidR="00E74BC3" w:rsidRPr="00085A57">
        <w:rPr>
          <w:rFonts w:ascii="Arial Narrow" w:hAnsi="Arial Narrow" w:cs="Arial"/>
          <w:sz w:val="22"/>
          <w:szCs w:val="22"/>
        </w:rPr>
        <w:t>udostępnia</w:t>
      </w:r>
      <w:r w:rsidR="00BE7BFD" w:rsidRPr="00085A57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085A57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085A57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085A57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085A57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085A57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085A57">
        <w:rPr>
          <w:rFonts w:ascii="Arial Narrow" w:hAnsi="Arial Narrow" w:cs="Arial"/>
          <w:sz w:val="22"/>
          <w:szCs w:val="22"/>
        </w:rPr>
        <w:t>wraz z wyjaśnieniami</w:t>
      </w:r>
      <w:r w:rsidR="0012774F" w:rsidRPr="00085A57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A033B" w:rsidRPr="00085A57" w14:paraId="6CD478F2" w14:textId="77777777" w:rsidTr="0033371D">
        <w:tc>
          <w:tcPr>
            <w:tcW w:w="9356" w:type="dxa"/>
            <w:shd w:val="clear" w:color="auto" w:fill="auto"/>
          </w:tcPr>
          <w:p w14:paraId="2A46D761" w14:textId="77777777" w:rsidR="00DA033B" w:rsidRPr="00085A57" w:rsidRDefault="00DA033B" w:rsidP="0033371D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85A57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7AC17336" w14:textId="4FBB7CA8" w:rsidR="00DA033B" w:rsidRDefault="00DA033B" w:rsidP="00085A57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A57">
              <w:rPr>
                <w:rFonts w:ascii="Arial Narrow" w:hAnsi="Arial Narrow" w:cs="Arial"/>
                <w:sz w:val="22"/>
                <w:szCs w:val="22"/>
              </w:rPr>
              <w:t>Czy Zamawiający w zadaniu 17 pozycji 20 dopuści konfekcje op.=4x50 krążków z odpowiednim przeliczeniem na ilości wymagane przez Zamawiającego?</w:t>
            </w:r>
          </w:p>
          <w:p w14:paraId="4F5A2147" w14:textId="267F3978" w:rsidR="00085A57" w:rsidRPr="00085A57" w:rsidRDefault="00085A57" w:rsidP="00085A5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A5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Tak, Zamawiający dopuszcza. </w:t>
            </w:r>
          </w:p>
          <w:p w14:paraId="6A6DC9B0" w14:textId="03B43DFC" w:rsidR="00DA033B" w:rsidRPr="00CA7CD2" w:rsidRDefault="00DA033B" w:rsidP="00085A57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A57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modyfikację zapisów umowy w taki sposób, aby kary umowne były </w:t>
            </w:r>
            <w:r w:rsidRPr="00CA7CD2">
              <w:rPr>
                <w:rFonts w:ascii="Arial Narrow" w:hAnsi="Arial Narrow" w:cs="Arial"/>
                <w:sz w:val="22"/>
                <w:szCs w:val="22"/>
              </w:rPr>
              <w:t>naliczane od wartości netto?</w:t>
            </w:r>
          </w:p>
          <w:p w14:paraId="33529F41" w14:textId="54F318DD" w:rsidR="00085A57" w:rsidRPr="00CA7CD2" w:rsidRDefault="00085A57" w:rsidP="00085A5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A7CD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zgodnie z projektem umowy. </w:t>
            </w:r>
          </w:p>
          <w:p w14:paraId="10DF5482" w14:textId="75C03D02" w:rsidR="00DA033B" w:rsidRPr="00085A57" w:rsidRDefault="00DA033B" w:rsidP="00085A57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5A57">
              <w:rPr>
                <w:rFonts w:ascii="Arial Narrow" w:hAnsi="Arial Narrow" w:cs="Arial"/>
                <w:sz w:val="22"/>
                <w:szCs w:val="22"/>
              </w:rPr>
              <w:t>Czy Zamawiający wyrazi zgodę na dostarczanie instrukcji używania wyrobów medycznych dla użytkowników profesjonalnych w języku angielskim? Obowiązująca Ustawa o wyrobach medycznych z 07.04.2022, Art. 12 oficjalnie to umożliwia.</w:t>
            </w:r>
          </w:p>
          <w:p w14:paraId="6AE1A06D" w14:textId="7C85AC62" w:rsidR="00DA033B" w:rsidRPr="00085A57" w:rsidRDefault="00085A57" w:rsidP="00F07BC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F07BC3">
              <w:rPr>
                <w:rFonts w:ascii="Arial Narrow" w:hAnsi="Arial Narrow" w:cs="Arial"/>
                <w:b/>
                <w:sz w:val="22"/>
                <w:szCs w:val="22"/>
              </w:rPr>
              <w:t>Zamawiający nie wyraża zgody.</w:t>
            </w:r>
          </w:p>
        </w:tc>
      </w:tr>
      <w:tr w:rsidR="00DA033B" w:rsidRPr="00085A57" w14:paraId="1FA9735B" w14:textId="77777777" w:rsidTr="0033371D">
        <w:tc>
          <w:tcPr>
            <w:tcW w:w="9356" w:type="dxa"/>
            <w:shd w:val="clear" w:color="auto" w:fill="auto"/>
          </w:tcPr>
          <w:p w14:paraId="2E30C5CA" w14:textId="77777777" w:rsidR="00DA033B" w:rsidRPr="00F07BC3" w:rsidRDefault="00DA033B" w:rsidP="0033371D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2</w:t>
            </w:r>
          </w:p>
          <w:p w14:paraId="41DF5FB9" w14:textId="6A1A7695" w:rsidR="00DA033B" w:rsidRPr="007C6E01" w:rsidRDefault="00F07BC3" w:rsidP="00F07BC3">
            <w:pPr>
              <w:numPr>
                <w:ilvl w:val="0"/>
                <w:numId w:val="9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6E01"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DA033B" w:rsidRPr="007C6E01">
              <w:rPr>
                <w:rFonts w:ascii="Arial Narrow" w:hAnsi="Arial Narrow" w:cs="Arial"/>
                <w:sz w:val="22"/>
                <w:szCs w:val="22"/>
              </w:rPr>
              <w:t xml:space="preserve">Zadanie 18 </w:t>
            </w:r>
          </w:p>
          <w:p w14:paraId="0E7391EF" w14:textId="785EBA31" w:rsidR="00DA033B" w:rsidRPr="00F07BC3" w:rsidRDefault="00DA033B" w:rsidP="00F07BC3">
            <w:pPr>
              <w:numPr>
                <w:ilvl w:val="0"/>
                <w:numId w:val="10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sz w:val="22"/>
                <w:szCs w:val="22"/>
              </w:rPr>
              <w:t>Czy zamawiający dopuści gramaturę min. 20 g/m2?</w:t>
            </w:r>
          </w:p>
          <w:p w14:paraId="0ADA9479" w14:textId="40539522" w:rsidR="00DA033B" w:rsidRPr="00F07BC3" w:rsidRDefault="00DA033B" w:rsidP="00F07BC3">
            <w:pPr>
              <w:numPr>
                <w:ilvl w:val="0"/>
                <w:numId w:val="10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sz w:val="22"/>
                <w:szCs w:val="22"/>
              </w:rPr>
              <w:t>Czy zamawiający dopuści rękaw zakończony elastycznym bawełnianym mankietem?</w:t>
            </w:r>
          </w:p>
          <w:p w14:paraId="7E7EA246" w14:textId="77777777" w:rsidR="00DA033B" w:rsidRPr="00F07BC3" w:rsidRDefault="00DA033B" w:rsidP="00F07BC3">
            <w:pPr>
              <w:numPr>
                <w:ilvl w:val="0"/>
                <w:numId w:val="10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sz w:val="22"/>
                <w:szCs w:val="22"/>
              </w:rPr>
              <w:t>Czy zamawiający dopuści rozmiar uniwersalny, o wymiarach:</w:t>
            </w:r>
          </w:p>
          <w:p w14:paraId="5B3D7F18" w14:textId="77777777" w:rsidR="00F07BC3" w:rsidRPr="00F07BC3" w:rsidRDefault="00DA033B" w:rsidP="00F07BC3">
            <w:pPr>
              <w:spacing w:after="60" w:line="360" w:lineRule="auto"/>
              <w:ind w:left="75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sz w:val="22"/>
                <w:szCs w:val="22"/>
              </w:rPr>
              <w:t>Mankiet 5 cm</w:t>
            </w:r>
          </w:p>
          <w:p w14:paraId="574AB942" w14:textId="77777777" w:rsidR="00F07BC3" w:rsidRPr="00F07BC3" w:rsidRDefault="00DA033B" w:rsidP="00F07BC3">
            <w:pPr>
              <w:spacing w:after="60" w:line="360" w:lineRule="auto"/>
              <w:ind w:left="75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sz w:val="22"/>
                <w:szCs w:val="22"/>
              </w:rPr>
              <w:t>Długość całkowita 110 cm (+/- 2 cm)</w:t>
            </w:r>
          </w:p>
          <w:p w14:paraId="011EC3B6" w14:textId="77777777" w:rsidR="00F07BC3" w:rsidRPr="00F07BC3" w:rsidRDefault="00DA033B" w:rsidP="00F07BC3">
            <w:pPr>
              <w:spacing w:after="60" w:line="360" w:lineRule="auto"/>
              <w:ind w:left="75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sz w:val="22"/>
                <w:szCs w:val="22"/>
              </w:rPr>
              <w:t>Szerokość w pasie ok. 70 cm x 2 mierzone na płask</w:t>
            </w:r>
            <w:r w:rsidR="00F07BC3" w:rsidRPr="00F07BC3">
              <w:rPr>
                <w:rFonts w:ascii="Arial Narrow" w:hAnsi="Arial Narrow" w:cs="Arial"/>
                <w:sz w:val="22"/>
                <w:szCs w:val="22"/>
              </w:rPr>
              <w:t xml:space="preserve">o </w:t>
            </w:r>
          </w:p>
          <w:p w14:paraId="67E2191E" w14:textId="5BF92C21" w:rsidR="00DA033B" w:rsidRPr="00F07BC3" w:rsidRDefault="00DA033B" w:rsidP="00F07BC3">
            <w:pPr>
              <w:spacing w:after="60" w:line="360" w:lineRule="auto"/>
              <w:ind w:left="75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sz w:val="22"/>
                <w:szCs w:val="22"/>
              </w:rPr>
              <w:t>Długość troków – w pasie 2 x po ok. 100 cm, przy szyi 2 x po ok. 35-38 cm</w:t>
            </w:r>
          </w:p>
          <w:p w14:paraId="2D6E790D" w14:textId="77777777" w:rsidR="00DA033B" w:rsidRPr="00F07BC3" w:rsidRDefault="00DA033B" w:rsidP="0033371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sz w:val="22"/>
                <w:szCs w:val="22"/>
              </w:rPr>
              <w:t>Czy zamawiający dopuści wyroby bez zgodności REACH lub certyfikatu OEKO-TEX?</w:t>
            </w:r>
          </w:p>
          <w:p w14:paraId="0226A58B" w14:textId="0E2E8837" w:rsidR="00DA033B" w:rsidRPr="00F07BC3" w:rsidRDefault="00DA033B" w:rsidP="0033371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07BC3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F07BC3" w:rsidRPr="00F07BC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nie dopuszcza.</w:t>
            </w:r>
          </w:p>
        </w:tc>
      </w:tr>
      <w:tr w:rsidR="00DA033B" w:rsidRPr="00085A57" w14:paraId="7AA67744" w14:textId="77777777" w:rsidTr="0033371D">
        <w:tc>
          <w:tcPr>
            <w:tcW w:w="9356" w:type="dxa"/>
            <w:shd w:val="clear" w:color="auto" w:fill="auto"/>
          </w:tcPr>
          <w:p w14:paraId="42BB23D5" w14:textId="77777777" w:rsidR="00DA033B" w:rsidRPr="00F07BC3" w:rsidRDefault="00DA033B" w:rsidP="0033371D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3</w:t>
            </w:r>
          </w:p>
          <w:p w14:paraId="6A4E24BD" w14:textId="073A6BC3" w:rsidR="00DA033B" w:rsidRPr="00F07BC3" w:rsidRDefault="00F07BC3" w:rsidP="00F07BC3">
            <w:pPr>
              <w:numPr>
                <w:ilvl w:val="0"/>
                <w:numId w:val="11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DA033B" w:rsidRPr="00F07BC3">
              <w:rPr>
                <w:rFonts w:ascii="Arial Narrow" w:hAnsi="Arial Narrow" w:cs="Arial"/>
                <w:sz w:val="22"/>
                <w:szCs w:val="22"/>
              </w:rPr>
              <w:t>Zadanie 5</w:t>
            </w:r>
          </w:p>
          <w:p w14:paraId="52E463CA" w14:textId="77777777" w:rsidR="00DA033B" w:rsidRPr="00F07BC3" w:rsidRDefault="00DA033B" w:rsidP="0033371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sz w:val="22"/>
                <w:szCs w:val="22"/>
              </w:rPr>
              <w:t xml:space="preserve">Czy Zamawiający dopuści dreny </w:t>
            </w:r>
            <w:proofErr w:type="spellStart"/>
            <w:r w:rsidRPr="00F07BC3">
              <w:rPr>
                <w:rFonts w:ascii="Arial Narrow" w:hAnsi="Arial Narrow" w:cs="Arial"/>
                <w:sz w:val="22"/>
                <w:szCs w:val="22"/>
              </w:rPr>
              <w:t>Khera</w:t>
            </w:r>
            <w:proofErr w:type="spellEnd"/>
            <w:r w:rsidRPr="00F07BC3">
              <w:rPr>
                <w:rFonts w:ascii="Arial Narrow" w:hAnsi="Arial Narrow" w:cs="Arial"/>
                <w:sz w:val="22"/>
                <w:szCs w:val="22"/>
              </w:rPr>
              <w:t xml:space="preserve"> silikonowe w rozmiarze Ch8-18, 450x180mm?</w:t>
            </w:r>
          </w:p>
          <w:p w14:paraId="1ED52343" w14:textId="22DD60DF" w:rsidR="00DA033B" w:rsidRPr="00F07BC3" w:rsidRDefault="00DA033B" w:rsidP="0033371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937DA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nie dopuszcza. </w:t>
            </w:r>
          </w:p>
          <w:p w14:paraId="01EE0D9B" w14:textId="1A11BC7F" w:rsidR="00DA033B" w:rsidRPr="00F07BC3" w:rsidRDefault="00F07BC3" w:rsidP="00F07BC3">
            <w:pPr>
              <w:numPr>
                <w:ilvl w:val="0"/>
                <w:numId w:val="11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DA033B" w:rsidRPr="00F07BC3">
              <w:rPr>
                <w:rFonts w:ascii="Arial Narrow" w:hAnsi="Arial Narrow" w:cs="Arial"/>
                <w:sz w:val="22"/>
                <w:szCs w:val="22"/>
              </w:rPr>
              <w:t>Zadanie 6</w:t>
            </w:r>
          </w:p>
          <w:p w14:paraId="248CB612" w14:textId="77777777" w:rsidR="00DA033B" w:rsidRPr="00F07BC3" w:rsidRDefault="00DA033B" w:rsidP="0033371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sz w:val="22"/>
                <w:szCs w:val="22"/>
              </w:rPr>
              <w:t>Czy Zamawiający dopuści końcówki o śr. wew. 5,6mm, zew. 8mm, długość całkowita 26cm, połączona z drenem 4m?</w:t>
            </w:r>
          </w:p>
          <w:p w14:paraId="4531A450" w14:textId="75699AED" w:rsidR="00DA033B" w:rsidRPr="00F07BC3" w:rsidRDefault="00DA033B" w:rsidP="0033371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937DA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dopuszcza. </w:t>
            </w:r>
          </w:p>
          <w:p w14:paraId="7726E72F" w14:textId="3A1E9E7F" w:rsidR="00DA033B" w:rsidRPr="00F07BC3" w:rsidRDefault="00F07BC3" w:rsidP="00F07BC3">
            <w:pPr>
              <w:numPr>
                <w:ilvl w:val="0"/>
                <w:numId w:val="11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DA033B" w:rsidRPr="00F07BC3">
              <w:rPr>
                <w:rFonts w:ascii="Arial Narrow" w:hAnsi="Arial Narrow" w:cs="Arial"/>
                <w:sz w:val="22"/>
                <w:szCs w:val="22"/>
              </w:rPr>
              <w:t>Zadanie 6</w:t>
            </w:r>
          </w:p>
          <w:p w14:paraId="2A7FF381" w14:textId="77777777" w:rsidR="00DA033B" w:rsidRPr="00F07BC3" w:rsidRDefault="00DA033B" w:rsidP="0033371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sz w:val="22"/>
                <w:szCs w:val="22"/>
              </w:rPr>
              <w:t>Czy Zamawiający dopuści końcówki o śr. wew. 5,6mm, zew. 8mm, długość całkowita 26cm, połączona z drenem 3m?</w:t>
            </w:r>
          </w:p>
          <w:p w14:paraId="09AD7867" w14:textId="296FBB31" w:rsidR="00DA033B" w:rsidRPr="00F07BC3" w:rsidRDefault="00DA033B" w:rsidP="0033371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937DA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dopuszcza. </w:t>
            </w:r>
          </w:p>
          <w:p w14:paraId="561EBF44" w14:textId="368AA7D4" w:rsidR="00DA033B" w:rsidRPr="007C6E01" w:rsidRDefault="00F07BC3" w:rsidP="00F07BC3">
            <w:pPr>
              <w:numPr>
                <w:ilvl w:val="0"/>
                <w:numId w:val="11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6E01"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DA033B" w:rsidRPr="007C6E01">
              <w:rPr>
                <w:rFonts w:ascii="Arial Narrow" w:hAnsi="Arial Narrow" w:cs="Arial"/>
                <w:sz w:val="22"/>
                <w:szCs w:val="22"/>
              </w:rPr>
              <w:t>Zadanie 18</w:t>
            </w:r>
          </w:p>
          <w:p w14:paraId="749C6F6A" w14:textId="77777777" w:rsidR="00DA033B" w:rsidRPr="00F07BC3" w:rsidRDefault="00DA033B" w:rsidP="0033371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sz w:val="22"/>
                <w:szCs w:val="22"/>
              </w:rPr>
              <w:t xml:space="preserve">Czy Zamawiający dopuści podanie ceny za </w:t>
            </w:r>
            <w:proofErr w:type="spellStart"/>
            <w:r w:rsidRPr="00F07BC3">
              <w:rPr>
                <w:rFonts w:ascii="Arial Narrow" w:hAnsi="Arial Narrow" w:cs="Arial"/>
                <w:sz w:val="22"/>
                <w:szCs w:val="22"/>
              </w:rPr>
              <w:t>op</w:t>
            </w:r>
            <w:proofErr w:type="spellEnd"/>
            <w:r w:rsidRPr="00F07BC3">
              <w:rPr>
                <w:rFonts w:ascii="Arial Narrow" w:hAnsi="Arial Narrow" w:cs="Arial"/>
                <w:sz w:val="22"/>
                <w:szCs w:val="22"/>
              </w:rPr>
              <w:t>=10szt z przeliczeniem zamawianej ilości?</w:t>
            </w:r>
          </w:p>
          <w:p w14:paraId="306B1BF0" w14:textId="3DCDC9E5" w:rsidR="00DA033B" w:rsidRPr="00F07BC3" w:rsidRDefault="00DA033B" w:rsidP="0033371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7C6E01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SWZ</w:t>
            </w:r>
            <w:r w:rsidR="00CA7CD2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72D7AC41" w14:textId="4586DA57" w:rsidR="00DA033B" w:rsidRPr="00F07BC3" w:rsidRDefault="00F07BC3" w:rsidP="00F07BC3">
            <w:pPr>
              <w:numPr>
                <w:ilvl w:val="0"/>
                <w:numId w:val="11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DA033B" w:rsidRPr="00F07BC3">
              <w:rPr>
                <w:rFonts w:ascii="Arial Narrow" w:hAnsi="Arial Narrow" w:cs="Arial"/>
                <w:sz w:val="22"/>
                <w:szCs w:val="22"/>
              </w:rPr>
              <w:t>Zadanie 18</w:t>
            </w:r>
          </w:p>
          <w:p w14:paraId="56F81C4B" w14:textId="77777777" w:rsidR="00DA033B" w:rsidRPr="00F07BC3" w:rsidRDefault="00DA033B" w:rsidP="0033371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sz w:val="22"/>
                <w:szCs w:val="22"/>
              </w:rPr>
              <w:t>Zwracamy się z prośbą o odstąpienie od wymogu aby materiały wykorzystane do produkcji wyrobu gotowego były zgodne z REACH lub certyfikatem OEKO-TEX?</w:t>
            </w:r>
          </w:p>
          <w:p w14:paraId="07624BA1" w14:textId="6DFD6277" w:rsidR="00DA033B" w:rsidRPr="00F07BC3" w:rsidRDefault="00DA033B" w:rsidP="0033371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937DA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nie wyraża zgody. </w:t>
            </w:r>
          </w:p>
          <w:p w14:paraId="44479EAF" w14:textId="2BD05FF2" w:rsidR="00DA033B" w:rsidRPr="007C6E01" w:rsidRDefault="00F07BC3" w:rsidP="00F07BC3">
            <w:pPr>
              <w:numPr>
                <w:ilvl w:val="0"/>
                <w:numId w:val="11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6E01"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DA033B" w:rsidRPr="007C6E01">
              <w:rPr>
                <w:rFonts w:ascii="Arial Narrow" w:hAnsi="Arial Narrow" w:cs="Arial"/>
                <w:sz w:val="22"/>
                <w:szCs w:val="22"/>
              </w:rPr>
              <w:t>Zadanie 18</w:t>
            </w:r>
          </w:p>
          <w:p w14:paraId="0A9F7226" w14:textId="77777777" w:rsidR="00DA033B" w:rsidRPr="00F07BC3" w:rsidRDefault="00DA033B" w:rsidP="0033371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sz w:val="22"/>
                <w:szCs w:val="22"/>
              </w:rPr>
              <w:t>Czy Zamawiający dopuści fartuch wykonany z włókniny polipropylenowej o gramaturze min. 20g/m2?</w:t>
            </w:r>
          </w:p>
          <w:p w14:paraId="21EAD5BA" w14:textId="395402F7" w:rsidR="00DA033B" w:rsidRPr="00F07BC3" w:rsidRDefault="00DA033B" w:rsidP="0033371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Odpowiedź: </w:t>
            </w:r>
            <w:r w:rsidR="00937DA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nie dopuszcza. </w:t>
            </w:r>
          </w:p>
          <w:p w14:paraId="6C990700" w14:textId="4FB5A819" w:rsidR="00DA033B" w:rsidRPr="00F07BC3" w:rsidRDefault="00F07BC3" w:rsidP="00F07BC3">
            <w:pPr>
              <w:numPr>
                <w:ilvl w:val="0"/>
                <w:numId w:val="11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DA033B" w:rsidRPr="00F07BC3">
              <w:rPr>
                <w:rFonts w:ascii="Arial Narrow" w:hAnsi="Arial Narrow" w:cs="Arial"/>
                <w:sz w:val="22"/>
                <w:szCs w:val="22"/>
              </w:rPr>
              <w:t>Zadanie 18</w:t>
            </w:r>
          </w:p>
          <w:p w14:paraId="45AE7972" w14:textId="77777777" w:rsidR="00DA033B" w:rsidRPr="00F07BC3" w:rsidRDefault="00DA033B" w:rsidP="0033371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sz w:val="22"/>
                <w:szCs w:val="22"/>
              </w:rPr>
              <w:t xml:space="preserve">Wnosimy o odstąpienie od wymogu zgodności czepków i masek medycznych z normą PN EN 13795. Wspomniana norma składa się z dwóch części PN-EN 13795-1 Obłożenia chirurgiczne i fartuchy chirurgiczne oraz PN-EN 13795-2 Część 2 Odzież dla bloków operacyjnych. Część pierwsza ma zastosowanie do </w:t>
            </w:r>
            <w:proofErr w:type="spellStart"/>
            <w:r w:rsidRPr="00F07BC3">
              <w:rPr>
                <w:rFonts w:ascii="Arial Narrow" w:hAnsi="Arial Narrow" w:cs="Arial"/>
                <w:sz w:val="22"/>
                <w:szCs w:val="22"/>
              </w:rPr>
              <w:t>obłożeń</w:t>
            </w:r>
            <w:proofErr w:type="spellEnd"/>
            <w:r w:rsidRPr="00F07BC3">
              <w:rPr>
                <w:rFonts w:ascii="Arial Narrow" w:hAnsi="Arial Narrow" w:cs="Arial"/>
                <w:sz w:val="22"/>
                <w:szCs w:val="22"/>
              </w:rPr>
              <w:t xml:space="preserve"> operacyjnych, fartuchów chirurgicznych. Czepek i maska nie jest obłożeniem chirurgicznym ani fartuchem chirurgicznym dlatego nie należy stosować części 1 normy. Natomiast w części 2 wprost wskazano że, "Odzież dla bloków operacyjnych składa się z kombinezonu lub bluzy ze spodniami". W związku z tym również PN-EN 13795-2 nie ma ona zastosowania do wyrobu jakim są czepki i maski medyczne. W myśl powyżej wskazanych zapisów wymaganie normy PN-EN 13795 dla czepków i masek medycznych jest bezzasadne i wnosimy o odstąpienie od tego wymogu.</w:t>
            </w:r>
          </w:p>
          <w:p w14:paraId="5175DA5D" w14:textId="588E6D6A" w:rsidR="00DA033B" w:rsidRPr="00F07BC3" w:rsidRDefault="00DA033B" w:rsidP="0033371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E8162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Zgodnie z zapisami SWZ. </w:t>
            </w:r>
          </w:p>
          <w:p w14:paraId="0A192758" w14:textId="020C5C1B" w:rsidR="00DA033B" w:rsidRPr="007C6E01" w:rsidRDefault="00F07BC3" w:rsidP="00F07BC3">
            <w:pPr>
              <w:numPr>
                <w:ilvl w:val="0"/>
                <w:numId w:val="11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6E01"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DA033B" w:rsidRPr="007C6E01">
              <w:rPr>
                <w:rFonts w:ascii="Arial Narrow" w:hAnsi="Arial Narrow" w:cs="Arial"/>
                <w:sz w:val="22"/>
                <w:szCs w:val="22"/>
              </w:rPr>
              <w:t>Zadanie 18</w:t>
            </w:r>
          </w:p>
          <w:p w14:paraId="02071E1C" w14:textId="77777777" w:rsidR="00DA033B" w:rsidRPr="00F07BC3" w:rsidRDefault="00DA033B" w:rsidP="0033371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sz w:val="22"/>
                <w:szCs w:val="22"/>
              </w:rPr>
              <w:t>Czy Zamawiający dopuści fartuchy dostępne tylko w rozmiarach L i XL?</w:t>
            </w:r>
          </w:p>
          <w:p w14:paraId="661AC20E" w14:textId="47DA4453" w:rsidR="00DA033B" w:rsidRPr="00F07BC3" w:rsidRDefault="00DA033B" w:rsidP="0033371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7C6E0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dopuszcza. </w:t>
            </w:r>
          </w:p>
          <w:p w14:paraId="54DD2535" w14:textId="2E1C1ED0" w:rsidR="00DA033B" w:rsidRPr="00F07BC3" w:rsidRDefault="00F07BC3" w:rsidP="00F07BC3">
            <w:pPr>
              <w:numPr>
                <w:ilvl w:val="0"/>
                <w:numId w:val="11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DA033B" w:rsidRPr="00F07BC3">
              <w:rPr>
                <w:rFonts w:ascii="Arial Narrow" w:hAnsi="Arial Narrow" w:cs="Arial"/>
                <w:sz w:val="22"/>
                <w:szCs w:val="22"/>
              </w:rPr>
              <w:t>Zadanie 19</w:t>
            </w:r>
          </w:p>
          <w:p w14:paraId="42E9442F" w14:textId="77777777" w:rsidR="00DA033B" w:rsidRPr="00F07BC3" w:rsidRDefault="00DA033B" w:rsidP="0033371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sz w:val="22"/>
                <w:szCs w:val="22"/>
              </w:rPr>
              <w:t>Czy Zamawiający dopuści serwetę 50x60cm z otworem przylepnym 6x8cm?</w:t>
            </w:r>
          </w:p>
          <w:p w14:paraId="09E9A86D" w14:textId="5915D8FD" w:rsidR="00DA033B" w:rsidRPr="00F07BC3" w:rsidRDefault="00DA033B" w:rsidP="0033371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FF05D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dopuszcza. </w:t>
            </w:r>
          </w:p>
          <w:p w14:paraId="67A7FDF7" w14:textId="14C3D04D" w:rsidR="00DA033B" w:rsidRPr="00F07BC3" w:rsidRDefault="00F07BC3" w:rsidP="00F07BC3">
            <w:pPr>
              <w:numPr>
                <w:ilvl w:val="0"/>
                <w:numId w:val="11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DA033B" w:rsidRPr="00F07BC3">
              <w:rPr>
                <w:rFonts w:ascii="Arial Narrow" w:hAnsi="Arial Narrow" w:cs="Arial"/>
                <w:sz w:val="22"/>
                <w:szCs w:val="22"/>
              </w:rPr>
              <w:t>Zadanie 19</w:t>
            </w:r>
          </w:p>
          <w:p w14:paraId="32C6E225" w14:textId="77777777" w:rsidR="00DA033B" w:rsidRPr="00F07BC3" w:rsidRDefault="00DA033B" w:rsidP="0033371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sz w:val="22"/>
                <w:szCs w:val="22"/>
              </w:rPr>
              <w:t>Czy Zamawiający dopuści serwetę 50x60cm z otworem nieprzylepnym 7cm?</w:t>
            </w:r>
          </w:p>
          <w:p w14:paraId="12DE711F" w14:textId="5A7A5B26" w:rsidR="00DA033B" w:rsidRPr="00F07BC3" w:rsidRDefault="00DA033B" w:rsidP="0033371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07BC3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FF05D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nie dopuszcza.</w:t>
            </w:r>
          </w:p>
        </w:tc>
      </w:tr>
      <w:tr w:rsidR="00DA033B" w:rsidRPr="00085A57" w14:paraId="4FD50385" w14:textId="77777777" w:rsidTr="0033371D">
        <w:tc>
          <w:tcPr>
            <w:tcW w:w="9356" w:type="dxa"/>
            <w:shd w:val="clear" w:color="auto" w:fill="auto"/>
          </w:tcPr>
          <w:p w14:paraId="5F3A7711" w14:textId="77777777" w:rsidR="00DA033B" w:rsidRPr="00085A57" w:rsidRDefault="00DA033B" w:rsidP="0033371D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85A57">
              <w:rPr>
                <w:rFonts w:ascii="Arial Narrow" w:hAnsi="Arial Narrow" w:cs="Arial"/>
                <w:b/>
                <w:bCs/>
                <w:sz w:val="24"/>
                <w:szCs w:val="24"/>
              </w:rPr>
              <w:lastRenderedPageBreak/>
              <w:t>Pytanie nr 4</w:t>
            </w:r>
          </w:p>
          <w:p w14:paraId="12414559" w14:textId="5E5C5071" w:rsidR="00DA033B" w:rsidRPr="00F07BC3" w:rsidRDefault="00F07BC3" w:rsidP="00F07BC3">
            <w:pPr>
              <w:numPr>
                <w:ilvl w:val="0"/>
                <w:numId w:val="12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DA033B" w:rsidRPr="00F07BC3">
              <w:rPr>
                <w:rFonts w:ascii="Arial Narrow" w:hAnsi="Arial Narrow" w:cs="Arial"/>
                <w:sz w:val="22"/>
                <w:szCs w:val="22"/>
              </w:rPr>
              <w:t>Zadanie 7, pozycja 1:</w:t>
            </w:r>
          </w:p>
          <w:p w14:paraId="6D0E1928" w14:textId="77777777" w:rsidR="00DA033B" w:rsidRPr="00F07BC3" w:rsidRDefault="00DA033B" w:rsidP="0033371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sz w:val="22"/>
                <w:szCs w:val="22"/>
              </w:rPr>
              <w:t>Czy Zamawiający dopuści zestaw jednorazowy do strippingu żylaków, skład: dwie linki po 100 cm, uchwyt, oliwki o śr. 9,5 mm, 12,8 mm, 15,4 mm?</w:t>
            </w:r>
          </w:p>
          <w:p w14:paraId="50E80BB7" w14:textId="1AF95CE9" w:rsidR="00DA033B" w:rsidRPr="00F07BC3" w:rsidRDefault="00DA033B" w:rsidP="0033371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FF05D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nie dopuszcza. </w:t>
            </w:r>
            <w:proofErr w:type="spellStart"/>
            <w:r w:rsidR="00FF05D2">
              <w:rPr>
                <w:rFonts w:ascii="Arial Narrow" w:hAnsi="Arial Narrow" w:cs="Arial"/>
                <w:b/>
                <w:bCs/>
                <w:sz w:val="22"/>
                <w:szCs w:val="22"/>
              </w:rPr>
              <w:t>Stripery</w:t>
            </w:r>
            <w:proofErr w:type="spellEnd"/>
            <w:r w:rsidR="00FF05D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to plastry do zaklejania ran, a nie stripping żylny. </w:t>
            </w:r>
          </w:p>
          <w:p w14:paraId="00739530" w14:textId="1C2D40E8" w:rsidR="00DA033B" w:rsidRPr="00F07BC3" w:rsidRDefault="00F07BC3" w:rsidP="00F07BC3">
            <w:pPr>
              <w:numPr>
                <w:ilvl w:val="0"/>
                <w:numId w:val="12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DA033B" w:rsidRPr="00F07BC3">
              <w:rPr>
                <w:rFonts w:ascii="Arial Narrow" w:hAnsi="Arial Narrow" w:cs="Arial"/>
                <w:sz w:val="22"/>
                <w:szCs w:val="22"/>
              </w:rPr>
              <w:t>Zadanie 7, pozycja 1:</w:t>
            </w:r>
          </w:p>
          <w:p w14:paraId="6D2EF8B9" w14:textId="77777777" w:rsidR="00DA033B" w:rsidRPr="00F07BC3" w:rsidRDefault="00DA033B" w:rsidP="0033371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sz w:val="22"/>
                <w:szCs w:val="22"/>
              </w:rPr>
              <w:t>Czy Zamawiający wymaga łącznie 1500 szt.?</w:t>
            </w:r>
          </w:p>
          <w:p w14:paraId="3E08CA71" w14:textId="36C5E98A" w:rsidR="00DA033B" w:rsidRPr="00F07BC3" w:rsidRDefault="00DA033B" w:rsidP="0033371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FF05D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Zgodnie z zapisami SWZ. </w:t>
            </w:r>
          </w:p>
          <w:p w14:paraId="49D8B191" w14:textId="1AAD5242" w:rsidR="00DA033B" w:rsidRPr="00F07BC3" w:rsidRDefault="00F07BC3" w:rsidP="00F07BC3">
            <w:pPr>
              <w:numPr>
                <w:ilvl w:val="0"/>
                <w:numId w:val="12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DA033B" w:rsidRPr="00F07BC3">
              <w:rPr>
                <w:rFonts w:ascii="Arial Narrow" w:hAnsi="Arial Narrow" w:cs="Arial"/>
                <w:sz w:val="22"/>
                <w:szCs w:val="22"/>
              </w:rPr>
              <w:t>Zadanie 13, pozycja 1:</w:t>
            </w:r>
          </w:p>
          <w:p w14:paraId="1920EB1C" w14:textId="77777777" w:rsidR="00DA033B" w:rsidRPr="00F07BC3" w:rsidRDefault="00DA033B" w:rsidP="0033371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sz w:val="22"/>
                <w:szCs w:val="22"/>
              </w:rPr>
              <w:t>Czy Zamawiający dopuści elektrodę ostrzową wydłużoną, pakowaną w papier-folia,  dł. całkowita 15,3cm, dł. ostrza 1,9cm, do trzpienia o średnicy 2,4mm?</w:t>
            </w:r>
          </w:p>
          <w:p w14:paraId="1EE84613" w14:textId="25D84E85" w:rsidR="00DA033B" w:rsidRPr="00F07BC3" w:rsidRDefault="00DA033B" w:rsidP="0033371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07BC3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FF05D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dopuszcza. </w:t>
            </w:r>
          </w:p>
        </w:tc>
      </w:tr>
      <w:tr w:rsidR="00DA033B" w:rsidRPr="00085A57" w14:paraId="60741726" w14:textId="77777777" w:rsidTr="0033371D">
        <w:tc>
          <w:tcPr>
            <w:tcW w:w="9356" w:type="dxa"/>
            <w:shd w:val="clear" w:color="auto" w:fill="auto"/>
          </w:tcPr>
          <w:p w14:paraId="39F4DD22" w14:textId="77777777" w:rsidR="00DA033B" w:rsidRPr="00F07BC3" w:rsidRDefault="00DA033B" w:rsidP="0033371D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5</w:t>
            </w:r>
          </w:p>
          <w:p w14:paraId="31C684C1" w14:textId="6F179CE5" w:rsidR="00DA033B" w:rsidRPr="00F07BC3" w:rsidRDefault="00F07BC3" w:rsidP="00F07BC3">
            <w:pPr>
              <w:numPr>
                <w:ilvl w:val="0"/>
                <w:numId w:val="13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DA033B" w:rsidRPr="00F07BC3">
              <w:rPr>
                <w:rFonts w:ascii="Arial Narrow" w:hAnsi="Arial Narrow" w:cs="Arial"/>
                <w:sz w:val="22"/>
                <w:szCs w:val="22"/>
              </w:rPr>
              <w:t>Zadanie 4</w:t>
            </w:r>
          </w:p>
          <w:p w14:paraId="27DFBA1B" w14:textId="77777777" w:rsidR="00DA033B" w:rsidRPr="00F07BC3" w:rsidRDefault="00DA033B" w:rsidP="0033371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sz w:val="22"/>
                <w:szCs w:val="22"/>
              </w:rPr>
              <w:t>Prosimy o dopuszczenie markerów z pojedynczą cienką lub standardową końcówką, spełniające pozostałe wymogi SIWZ, a w przypadku wyboru naszej oferty będziemy dostarczać markery z cienką lub standardową końcówką w zależności od potrzeb Zamawiającego. Zgoda Zamawiającego pozwoli na złożenie ważnej i konkurencyjnej oferty.</w:t>
            </w:r>
          </w:p>
          <w:p w14:paraId="4CF3570E" w14:textId="2A35118E" w:rsidR="00DA033B" w:rsidRPr="00F07BC3" w:rsidRDefault="00F07BC3" w:rsidP="0033371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</w:t>
            </w:r>
            <w:r w:rsidR="00DA033B" w:rsidRPr="00F07BC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dpowiedź: </w:t>
            </w:r>
            <w:r w:rsidR="00FF05D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dopuszcza. </w:t>
            </w:r>
          </w:p>
          <w:p w14:paraId="2E5F853C" w14:textId="02E83E1B" w:rsidR="00DA033B" w:rsidRPr="00F07BC3" w:rsidRDefault="00F07BC3" w:rsidP="00F07BC3">
            <w:pPr>
              <w:numPr>
                <w:ilvl w:val="0"/>
                <w:numId w:val="13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DA033B" w:rsidRPr="00F07BC3">
              <w:rPr>
                <w:rFonts w:ascii="Arial Narrow" w:hAnsi="Arial Narrow" w:cs="Arial"/>
                <w:sz w:val="22"/>
                <w:szCs w:val="22"/>
              </w:rPr>
              <w:t>Zadanie 4</w:t>
            </w:r>
          </w:p>
          <w:p w14:paraId="21871DC6" w14:textId="77777777" w:rsidR="00DA033B" w:rsidRPr="00F07BC3" w:rsidRDefault="00DA033B" w:rsidP="0033371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sz w:val="22"/>
                <w:szCs w:val="22"/>
              </w:rPr>
              <w:t>Prosimy o wyjaśnienie czy Zmawiający oczekuje zaoferowania markera do skóry z linijką z syntetycznego papieru (z dwustronną skalą pomiarową), co zagwarantuje utrzymanie stabilności linijki w wilgotnym środowisku.</w:t>
            </w:r>
          </w:p>
          <w:p w14:paraId="578DF9A3" w14:textId="0C0EA7D8" w:rsidR="00DA033B" w:rsidRPr="00F07BC3" w:rsidRDefault="00DA033B" w:rsidP="0033371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FF05D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nie wymaga, dopuszcza. </w:t>
            </w:r>
          </w:p>
          <w:p w14:paraId="7CAED1B4" w14:textId="62EBDB3D" w:rsidR="00DA033B" w:rsidRPr="00F07BC3" w:rsidRDefault="00F07BC3" w:rsidP="00F07BC3">
            <w:pPr>
              <w:numPr>
                <w:ilvl w:val="0"/>
                <w:numId w:val="13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DA033B" w:rsidRPr="00F07BC3">
              <w:rPr>
                <w:rFonts w:ascii="Arial Narrow" w:hAnsi="Arial Narrow" w:cs="Arial"/>
                <w:sz w:val="22"/>
                <w:szCs w:val="22"/>
              </w:rPr>
              <w:t>Zadanie 6</w:t>
            </w:r>
          </w:p>
          <w:p w14:paraId="4DCC1458" w14:textId="77777777" w:rsidR="00DA033B" w:rsidRPr="00F07BC3" w:rsidRDefault="00DA033B" w:rsidP="0033371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sz w:val="22"/>
                <w:szCs w:val="22"/>
              </w:rPr>
              <w:t>Czy Zamawiający dopuści końcówkę bez otworów bocznych. Reszta parametrów zgodna z SWZ.</w:t>
            </w:r>
          </w:p>
          <w:p w14:paraId="29354258" w14:textId="03339E29" w:rsidR="00DA033B" w:rsidRPr="00F07BC3" w:rsidRDefault="00DA033B" w:rsidP="0033371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FF05D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nie dopuszcza. </w:t>
            </w:r>
          </w:p>
          <w:p w14:paraId="7B3F03A8" w14:textId="35C80748" w:rsidR="00DA033B" w:rsidRPr="00F07BC3" w:rsidRDefault="00F07BC3" w:rsidP="00F07BC3">
            <w:pPr>
              <w:numPr>
                <w:ilvl w:val="0"/>
                <w:numId w:val="13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Zadanie 6 </w:t>
            </w:r>
          </w:p>
          <w:p w14:paraId="3B7C2E21" w14:textId="77777777" w:rsidR="00DA033B" w:rsidRPr="00F07BC3" w:rsidRDefault="00DA033B" w:rsidP="0033371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sz w:val="22"/>
                <w:szCs w:val="22"/>
              </w:rPr>
              <w:t xml:space="preserve">Prosimy Zamawiającego o dopuszczenie końcówki o średnicy 18 CH (6 mm zew.) o długości całkowitej 250 cm z 6 otworami bocznymi połączonej z drenem o długości 3m? </w:t>
            </w:r>
          </w:p>
          <w:p w14:paraId="2602899F" w14:textId="0351C549" w:rsidR="00DA033B" w:rsidRPr="00F07BC3" w:rsidRDefault="00DA033B" w:rsidP="0033371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FF05D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dopuszcza. </w:t>
            </w:r>
          </w:p>
          <w:p w14:paraId="4A66663D" w14:textId="5F442BE4" w:rsidR="00DA033B" w:rsidRPr="007C6E01" w:rsidRDefault="00F07BC3" w:rsidP="00F07BC3">
            <w:pPr>
              <w:numPr>
                <w:ilvl w:val="0"/>
                <w:numId w:val="13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6E01"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DA033B" w:rsidRPr="007C6E01">
              <w:rPr>
                <w:rFonts w:ascii="Arial Narrow" w:hAnsi="Arial Narrow" w:cs="Arial"/>
                <w:sz w:val="22"/>
                <w:szCs w:val="22"/>
              </w:rPr>
              <w:t>Zadanie 18</w:t>
            </w:r>
          </w:p>
          <w:p w14:paraId="556D04F4" w14:textId="77777777" w:rsidR="00DA033B" w:rsidRPr="00F07BC3" w:rsidRDefault="00DA033B" w:rsidP="0033371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sz w:val="22"/>
                <w:szCs w:val="22"/>
              </w:rPr>
              <w:t xml:space="preserve">Prosimy Zamawiającego o dopuszczenie niesterylnego fartucha izolacyjnego w kolorze niebieskim, wykonanego z włókniny SMS o gramaturze 25 g/m2. Fartuch wiązany w pasie i przy szyi, rękawy zakończone nieuciskającą elastyczną gumką. Fartuch dostępny w rozmiarach L i XL. Fartuchy znakowane podwójnie jako środek ochrony osobistej kategorii I </w:t>
            </w:r>
            <w:proofErr w:type="spellStart"/>
            <w:r w:rsidRPr="00F07BC3">
              <w:rPr>
                <w:rFonts w:ascii="Arial Narrow" w:hAnsi="Arial Narrow" w:cs="Arial"/>
                <w:sz w:val="22"/>
                <w:szCs w:val="22"/>
              </w:rPr>
              <w:t>i</w:t>
            </w:r>
            <w:proofErr w:type="spellEnd"/>
            <w:r w:rsidRPr="00F07BC3">
              <w:rPr>
                <w:rFonts w:ascii="Arial Narrow" w:hAnsi="Arial Narrow" w:cs="Arial"/>
                <w:sz w:val="22"/>
                <w:szCs w:val="22"/>
              </w:rPr>
              <w:t xml:space="preserve"> wyrób medyczny klasy I.</w:t>
            </w:r>
          </w:p>
          <w:p w14:paraId="5263F9D4" w14:textId="1648E505" w:rsidR="00DA033B" w:rsidRPr="00F07BC3" w:rsidRDefault="00DA033B" w:rsidP="0033371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07BC3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FF05D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="007C6E01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</w:t>
            </w:r>
            <w:r w:rsidR="00CA7CD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fartuchy w rozmiarach L i XL, pozostałe parametry zgodnie z SWZ </w:t>
            </w:r>
            <w:r w:rsidR="007C6E0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. </w:t>
            </w:r>
          </w:p>
        </w:tc>
      </w:tr>
      <w:tr w:rsidR="00DA033B" w:rsidRPr="00085A57" w14:paraId="1EEDCBB9" w14:textId="77777777" w:rsidTr="0033371D">
        <w:tc>
          <w:tcPr>
            <w:tcW w:w="9356" w:type="dxa"/>
            <w:shd w:val="clear" w:color="auto" w:fill="auto"/>
          </w:tcPr>
          <w:p w14:paraId="60A9048A" w14:textId="77777777" w:rsidR="00DA033B" w:rsidRPr="00F07BC3" w:rsidRDefault="00DA033B" w:rsidP="0033371D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6</w:t>
            </w:r>
          </w:p>
          <w:p w14:paraId="731296CA" w14:textId="77777777" w:rsidR="00F07BC3" w:rsidRDefault="00F07BC3" w:rsidP="00F07BC3">
            <w:pPr>
              <w:numPr>
                <w:ilvl w:val="0"/>
                <w:numId w:val="14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DA033B" w:rsidRPr="00F07BC3">
              <w:rPr>
                <w:rFonts w:ascii="Arial Narrow" w:hAnsi="Arial Narrow" w:cs="Arial"/>
                <w:sz w:val="22"/>
                <w:szCs w:val="22"/>
              </w:rPr>
              <w:t>Zadanie nr 6, pozycja nr 1</w:t>
            </w:r>
          </w:p>
          <w:p w14:paraId="7CC81C0F" w14:textId="2ECC6A31" w:rsidR="00DA033B" w:rsidRPr="00F07BC3" w:rsidRDefault="00DA033B" w:rsidP="00F07BC3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sz w:val="22"/>
                <w:szCs w:val="22"/>
              </w:rPr>
              <w:t>Czy zamawiający dopuści zestaw do odsysania z końcówką do odsysania o średnicy 4,13mm / 7,51mm (wew. / zew.) i długości całkowitej 27cm oraz drenem o długości 3m?</w:t>
            </w:r>
          </w:p>
          <w:p w14:paraId="23E96822" w14:textId="03485627" w:rsidR="00DA033B" w:rsidRPr="00F07BC3" w:rsidRDefault="00DA033B" w:rsidP="0033371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68390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nie dopuszcza. </w:t>
            </w:r>
          </w:p>
          <w:p w14:paraId="58869D16" w14:textId="77777777" w:rsidR="00F07BC3" w:rsidRDefault="00F07BC3" w:rsidP="00F07BC3">
            <w:pPr>
              <w:numPr>
                <w:ilvl w:val="0"/>
                <w:numId w:val="14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DA033B" w:rsidRPr="00F07BC3">
              <w:rPr>
                <w:rFonts w:ascii="Arial Narrow" w:hAnsi="Arial Narrow" w:cs="Arial"/>
                <w:sz w:val="22"/>
                <w:szCs w:val="22"/>
              </w:rPr>
              <w:t xml:space="preserve">Zadanie nr 6, pozycja nr 1 </w:t>
            </w:r>
          </w:p>
          <w:p w14:paraId="323FED23" w14:textId="3F4549BB" w:rsidR="00DA033B" w:rsidRPr="00F07BC3" w:rsidRDefault="00DA033B" w:rsidP="00F07BC3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sz w:val="22"/>
                <w:szCs w:val="22"/>
              </w:rPr>
              <w:t>Czy zamawiający dopuści zestaw do odsysania z końcówką do odsysania o średnicy 4,13mm / 7,51mm (wew. / zew.) i długości całkowitej 27cm oraz drenem o długości 4m?</w:t>
            </w:r>
          </w:p>
          <w:p w14:paraId="59791455" w14:textId="68061C57" w:rsidR="00DA033B" w:rsidRPr="00F07BC3" w:rsidRDefault="00DA033B" w:rsidP="0033371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68390B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dopuszcza.</w:t>
            </w:r>
          </w:p>
          <w:p w14:paraId="03BF0A2D" w14:textId="77777777" w:rsidR="00F07BC3" w:rsidRDefault="00F07BC3" w:rsidP="00F07BC3">
            <w:pPr>
              <w:numPr>
                <w:ilvl w:val="0"/>
                <w:numId w:val="14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Dot. </w:t>
            </w:r>
            <w:r w:rsidR="00DA033B" w:rsidRPr="00F07BC3">
              <w:rPr>
                <w:rFonts w:ascii="Arial Narrow" w:hAnsi="Arial Narrow" w:cs="Arial"/>
                <w:sz w:val="22"/>
                <w:szCs w:val="22"/>
              </w:rPr>
              <w:t xml:space="preserve">Zadanie nr 6, pozycja nr 1 </w:t>
            </w:r>
          </w:p>
          <w:p w14:paraId="4F3EFA02" w14:textId="20F57610" w:rsidR="00DA033B" w:rsidRPr="00F07BC3" w:rsidRDefault="00DA033B" w:rsidP="00F07BC3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07BC3">
              <w:rPr>
                <w:rFonts w:ascii="Arial Narrow" w:hAnsi="Arial Narrow" w:cs="Arial"/>
                <w:sz w:val="22"/>
                <w:szCs w:val="22"/>
              </w:rPr>
              <w:t>Czy zamawiający dopuści końcówkę do odsysania o średnicy 4,00mm / 6,00mm (wew. / zew.) i długości całkowitej 25cm oraz drenem o długości 3m?</w:t>
            </w:r>
          </w:p>
          <w:p w14:paraId="3E09F44C" w14:textId="63B44046" w:rsidR="00DA033B" w:rsidRPr="00F07BC3" w:rsidRDefault="00DA033B" w:rsidP="0033371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07BC3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68390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nie dopuszcza.</w:t>
            </w:r>
          </w:p>
        </w:tc>
      </w:tr>
      <w:tr w:rsidR="00DA033B" w:rsidRPr="00085A57" w14:paraId="68C44523" w14:textId="77777777" w:rsidTr="0033371D">
        <w:tc>
          <w:tcPr>
            <w:tcW w:w="9356" w:type="dxa"/>
            <w:shd w:val="clear" w:color="auto" w:fill="auto"/>
          </w:tcPr>
          <w:p w14:paraId="23AD2FF5" w14:textId="77777777" w:rsidR="00DA033B" w:rsidRPr="007C6E01" w:rsidRDefault="00DA033B" w:rsidP="0033371D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C6E0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7</w:t>
            </w:r>
          </w:p>
          <w:p w14:paraId="1C78559B" w14:textId="2E7870FB" w:rsidR="00DA033B" w:rsidRPr="007C6E01" w:rsidRDefault="00DA033B" w:rsidP="00E77A01">
            <w:pPr>
              <w:numPr>
                <w:ilvl w:val="0"/>
                <w:numId w:val="15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6E01">
              <w:rPr>
                <w:rFonts w:ascii="Arial Narrow" w:hAnsi="Arial Narrow" w:cs="Arial"/>
                <w:sz w:val="22"/>
                <w:szCs w:val="22"/>
              </w:rPr>
              <w:t>Czy Zamawiający w zadaniu 12 wyrazi zgodę na realizację zamówień wyłącznie w pełnych opakowaniach zbiorczych po 6 sztuk?</w:t>
            </w:r>
          </w:p>
          <w:p w14:paraId="4F78CFAF" w14:textId="2CCC1ED1" w:rsidR="00DA033B" w:rsidRPr="007C6E01" w:rsidRDefault="00DA033B" w:rsidP="0033371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C6E01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7C6E01" w:rsidRPr="007C6E0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wyraża zgodę na opakowanie zbiorcze po 6 sztuk  pod warunkiem, że będą pakowane pojedynczo (sterylne).</w:t>
            </w:r>
          </w:p>
        </w:tc>
      </w:tr>
    </w:tbl>
    <w:p w14:paraId="4C9D4461" w14:textId="65332B28" w:rsidR="00BE7BFD" w:rsidRDefault="00937DA7" w:rsidP="00937DA7">
      <w:pPr>
        <w:spacing w:before="60" w:after="60"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Pytanie nr 8</w:t>
      </w:r>
    </w:p>
    <w:p w14:paraId="79A35329" w14:textId="3311CB9B" w:rsidR="00004E9C" w:rsidRPr="00004E9C" w:rsidRDefault="00004E9C" w:rsidP="00004E9C">
      <w:pPr>
        <w:numPr>
          <w:ilvl w:val="0"/>
          <w:numId w:val="16"/>
        </w:numPr>
        <w:spacing w:before="60" w:after="60"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Dot. Zadania 18 </w:t>
      </w:r>
    </w:p>
    <w:p w14:paraId="09BA33F9" w14:textId="77777777" w:rsidR="00004E9C" w:rsidRDefault="00004E9C" w:rsidP="00004E9C">
      <w:pPr>
        <w:spacing w:before="60" w:after="60" w:line="276" w:lineRule="auto"/>
        <w:jc w:val="both"/>
        <w:rPr>
          <w:rFonts w:ascii="Arial Narrow" w:hAnsi="Arial Narrow" w:cs="Arial"/>
          <w:sz w:val="22"/>
          <w:szCs w:val="22"/>
        </w:rPr>
      </w:pPr>
      <w:r w:rsidRPr="00004E9C">
        <w:rPr>
          <w:rFonts w:ascii="Arial Narrow" w:hAnsi="Arial Narrow" w:cs="Arial"/>
          <w:sz w:val="22"/>
          <w:szCs w:val="22"/>
        </w:rPr>
        <w:t xml:space="preserve">Czy Zamawiający odstąpi od „Zgodności z normą 13795-1:2019 dla Odzieży i </w:t>
      </w:r>
      <w:proofErr w:type="spellStart"/>
      <w:r w:rsidRPr="00004E9C">
        <w:rPr>
          <w:rFonts w:ascii="Arial Narrow" w:hAnsi="Arial Narrow" w:cs="Arial"/>
          <w:sz w:val="22"/>
          <w:szCs w:val="22"/>
        </w:rPr>
        <w:t>obłożeń</w:t>
      </w:r>
      <w:proofErr w:type="spellEnd"/>
      <w:r w:rsidRPr="00004E9C">
        <w:rPr>
          <w:rFonts w:ascii="Arial Narrow" w:hAnsi="Arial Narrow" w:cs="Arial"/>
          <w:sz w:val="22"/>
          <w:szCs w:val="22"/>
        </w:rPr>
        <w:t xml:space="preserve"> chirurgicznych  - wymaga się załączenia dokumentu na potwierdzenie zgodności z normą” - norma ta dotyczy wyrobów sterylnych. W niniejszej Normie Europejskiej podano informacje dotyczące właściwości fartuchów chirurgicznych, </w:t>
      </w:r>
      <w:proofErr w:type="spellStart"/>
      <w:r w:rsidRPr="00004E9C">
        <w:rPr>
          <w:rFonts w:ascii="Arial Narrow" w:hAnsi="Arial Narrow" w:cs="Arial"/>
          <w:sz w:val="22"/>
          <w:szCs w:val="22"/>
        </w:rPr>
        <w:t>obłożeń</w:t>
      </w:r>
      <w:proofErr w:type="spellEnd"/>
      <w:r w:rsidRPr="00004E9C">
        <w:rPr>
          <w:rFonts w:ascii="Arial Narrow" w:hAnsi="Arial Narrow" w:cs="Arial"/>
          <w:sz w:val="22"/>
          <w:szCs w:val="22"/>
        </w:rPr>
        <w:t xml:space="preserve"> chirurgicznych i odzieży dla bloków operacyjnych, do jednorazowego i do wielokrotnego użytku, stosowanych jako wyroby medyczne dla pacjentów, personelu medycznego i wyposażenia w celu zapobieżenia przenoszeniu czynników infekcyjnych między pacjentami i personelem medycznym podczas operacji chirurgicznych i innych zabiegów inwazyjnych.</w:t>
      </w:r>
    </w:p>
    <w:p w14:paraId="3A813A12" w14:textId="6B1A76C8" w:rsidR="00004E9C" w:rsidRPr="00004E9C" w:rsidRDefault="00004E9C" w:rsidP="00004E9C">
      <w:pPr>
        <w:spacing w:before="60" w:after="60"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 xml:space="preserve">Odpowiedź: Zgodnie z zapisami SWZ. </w:t>
      </w:r>
    </w:p>
    <w:p w14:paraId="47689679" w14:textId="6021C370" w:rsidR="00004E9C" w:rsidRPr="00004E9C" w:rsidRDefault="00004E9C" w:rsidP="00004E9C">
      <w:pPr>
        <w:numPr>
          <w:ilvl w:val="0"/>
          <w:numId w:val="16"/>
        </w:numPr>
        <w:spacing w:before="60" w:after="60" w:line="276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Dot. Zadania 18</w:t>
      </w:r>
      <w:r w:rsidRPr="00004E9C">
        <w:rPr>
          <w:rFonts w:ascii="Arial Narrow" w:hAnsi="Arial Narrow" w:cs="Arial"/>
          <w:sz w:val="22"/>
          <w:szCs w:val="22"/>
        </w:rPr>
        <w:t xml:space="preserve"> </w:t>
      </w:r>
    </w:p>
    <w:p w14:paraId="15CD3763" w14:textId="12617095" w:rsidR="00004E9C" w:rsidRPr="00004E9C" w:rsidRDefault="00004E9C" w:rsidP="00004E9C">
      <w:pPr>
        <w:spacing w:before="60" w:after="60" w:line="276" w:lineRule="auto"/>
        <w:jc w:val="both"/>
        <w:rPr>
          <w:rFonts w:ascii="Arial Narrow" w:hAnsi="Arial Narrow" w:cs="Arial"/>
          <w:sz w:val="22"/>
          <w:szCs w:val="22"/>
        </w:rPr>
      </w:pPr>
      <w:r w:rsidRPr="00004E9C">
        <w:rPr>
          <w:rFonts w:ascii="Arial Narrow" w:hAnsi="Arial Narrow" w:cs="Arial"/>
          <w:sz w:val="22"/>
          <w:szCs w:val="22"/>
        </w:rPr>
        <w:t xml:space="preserve">Czy Zamawiający odstąpi od wymogu aby materiały wykorzystane do produkcji wyrobu gotowego zgodne z Reach lub certyfikatem </w:t>
      </w:r>
      <w:proofErr w:type="spellStart"/>
      <w:r w:rsidRPr="00004E9C">
        <w:rPr>
          <w:rFonts w:ascii="Arial Narrow" w:hAnsi="Arial Narrow" w:cs="Arial"/>
          <w:sz w:val="22"/>
          <w:szCs w:val="22"/>
        </w:rPr>
        <w:t>OEKo</w:t>
      </w:r>
      <w:proofErr w:type="spellEnd"/>
      <w:r w:rsidRPr="00004E9C">
        <w:rPr>
          <w:rFonts w:ascii="Arial Narrow" w:hAnsi="Arial Narrow" w:cs="Arial"/>
          <w:sz w:val="22"/>
          <w:szCs w:val="22"/>
        </w:rPr>
        <w:t>-TEX.</w:t>
      </w:r>
    </w:p>
    <w:p w14:paraId="0FEB61B0" w14:textId="77777777" w:rsidR="00004E9C" w:rsidRPr="00004E9C" w:rsidRDefault="00004E9C" w:rsidP="00004E9C">
      <w:pPr>
        <w:spacing w:before="60" w:after="60"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 xml:space="preserve">Odpowiedź: Zgodnie z zapisami SWZ. </w:t>
      </w:r>
    </w:p>
    <w:p w14:paraId="36714F38" w14:textId="7BE77584" w:rsidR="00004E9C" w:rsidRDefault="00004E9C" w:rsidP="00937DA7">
      <w:pPr>
        <w:spacing w:before="60" w:after="60"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Pytanie nr 9</w:t>
      </w:r>
    </w:p>
    <w:p w14:paraId="2687AA83" w14:textId="77777777" w:rsidR="00937DA7" w:rsidRDefault="00937DA7" w:rsidP="00937DA7">
      <w:pPr>
        <w:pStyle w:val="Tekstpodstawowy"/>
        <w:spacing w:afterLines="60" w:after="144" w:line="360" w:lineRule="auto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Dot. Zadania 17 poz. 1-52</w:t>
      </w:r>
    </w:p>
    <w:p w14:paraId="173785EA" w14:textId="573C6A7F" w:rsidR="00E77A01" w:rsidRDefault="00937DA7" w:rsidP="00937DA7">
      <w:pPr>
        <w:pStyle w:val="Tekstpodstawowy"/>
        <w:spacing w:afterLines="60" w:after="144" w:line="360" w:lineRule="auto"/>
        <w:rPr>
          <w:rFonts w:ascii="Arial Narrow" w:hAnsi="Arial Narrow" w:cs="Arial"/>
          <w:sz w:val="22"/>
          <w:szCs w:val="22"/>
        </w:rPr>
      </w:pPr>
      <w:r w:rsidRPr="00937DA7">
        <w:rPr>
          <w:rFonts w:ascii="Arial Narrow" w:hAnsi="Arial Narrow" w:cs="Arial"/>
          <w:sz w:val="22"/>
          <w:szCs w:val="22"/>
        </w:rPr>
        <w:t xml:space="preserve">Zwracamy się do Zamawiającego z prośbą o możliwość zaoferowania krążków antybiotykowych pakowanych po 4 fiolki, które są umieszczone w plastikowej tubie wielorazowego użytku z pochłaniaczem wilgoci znajdującym się w wieczku tuby. </w:t>
      </w:r>
    </w:p>
    <w:p w14:paraId="750906A6" w14:textId="679C0E89" w:rsidR="00937DA7" w:rsidRDefault="00937DA7" w:rsidP="00937DA7">
      <w:pPr>
        <w:pStyle w:val="Tekstpodstawowy"/>
        <w:spacing w:afterLines="60" w:after="144" w:line="360" w:lineRule="auto"/>
        <w:rPr>
          <w:rFonts w:ascii="Arial Narrow" w:hAnsi="Arial Narrow" w:cs="Arial"/>
          <w:sz w:val="22"/>
          <w:szCs w:val="22"/>
        </w:rPr>
      </w:pPr>
      <w:r w:rsidRPr="00E77A01">
        <w:rPr>
          <w:rFonts w:ascii="Arial Narrow" w:hAnsi="Arial Narrow" w:cs="Arial"/>
          <w:b/>
          <w:bCs/>
          <w:sz w:val="22"/>
          <w:szCs w:val="22"/>
        </w:rPr>
        <w:t>Odpowiedź:</w:t>
      </w:r>
      <w:r w:rsidR="0068390B">
        <w:rPr>
          <w:rFonts w:ascii="Arial Narrow" w:hAnsi="Arial Narrow" w:cs="Arial"/>
          <w:b/>
          <w:bCs/>
          <w:sz w:val="22"/>
          <w:szCs w:val="22"/>
        </w:rPr>
        <w:t xml:space="preserve"> Zamawiający wyraża zgodę na zaoferowanie krążków antybiotykowych pakowanych po 4 fiolki z zastrzeżeniem, że w fiolce musi znajdować się 50 sztuk. </w:t>
      </w:r>
    </w:p>
    <w:p w14:paraId="48550FF5" w14:textId="2E0317DA" w:rsidR="006D4AB3" w:rsidRPr="00E77A0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E77A01">
        <w:rPr>
          <w:rFonts w:ascii="Arial Narrow" w:hAnsi="Arial Narrow" w:cs="Arial"/>
          <w:sz w:val="22"/>
          <w:szCs w:val="22"/>
        </w:rPr>
        <w:t>Zamawiający</w:t>
      </w:r>
    </w:p>
    <w:p w14:paraId="31519588" w14:textId="77777777" w:rsidR="007510DA" w:rsidRDefault="007510DA" w:rsidP="007510DA">
      <w:pPr>
        <w:rPr>
          <w:rFonts w:ascii="Arial Narrow" w:hAnsi="Arial Narrow"/>
        </w:rPr>
      </w:pPr>
    </w:p>
    <w:p w14:paraId="555B74FC" w14:textId="76AA6428" w:rsidR="007510DA" w:rsidRPr="008844BF" w:rsidRDefault="007510DA" w:rsidP="007510DA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 xml:space="preserve">3 </w:t>
      </w:r>
      <w:r w:rsidRPr="008844BF">
        <w:rPr>
          <w:rFonts w:ascii="Arial Narrow" w:hAnsi="Arial Narrow"/>
        </w:rPr>
        <w:t>ark.</w:t>
      </w:r>
    </w:p>
    <w:p w14:paraId="30A3C848" w14:textId="77777777" w:rsidR="007510DA" w:rsidRPr="00004E9C" w:rsidRDefault="007510DA" w:rsidP="007510DA">
      <w:pPr>
        <w:rPr>
          <w:rFonts w:ascii="Arial Narrow" w:hAnsi="Arial Narrow"/>
        </w:rPr>
      </w:pPr>
      <w:r w:rsidRPr="00004E9C">
        <w:rPr>
          <w:rFonts w:ascii="Arial Narrow" w:hAnsi="Arial Narrow"/>
        </w:rPr>
        <w:t>egz. 1 – a/a kancelaria</w:t>
      </w:r>
    </w:p>
    <w:p w14:paraId="164738BE" w14:textId="77777777" w:rsidR="007510DA" w:rsidRPr="00004E9C" w:rsidRDefault="007510DA" w:rsidP="007510DA">
      <w:pPr>
        <w:rPr>
          <w:rFonts w:ascii="Arial Narrow" w:hAnsi="Arial Narrow"/>
        </w:rPr>
      </w:pPr>
      <w:r w:rsidRPr="00004E9C">
        <w:rPr>
          <w:rFonts w:ascii="Arial Narrow" w:hAnsi="Arial Narrow"/>
        </w:rPr>
        <w:t xml:space="preserve">egz. 2 – strona </w:t>
      </w:r>
      <w:proofErr w:type="spellStart"/>
      <w:r w:rsidRPr="00004E9C">
        <w:rPr>
          <w:rFonts w:ascii="Arial Narrow" w:hAnsi="Arial Narrow"/>
        </w:rPr>
        <w:t>int</w:t>
      </w:r>
      <w:proofErr w:type="spellEnd"/>
      <w:r w:rsidRPr="00004E9C">
        <w:rPr>
          <w:rFonts w:ascii="Arial Narrow" w:hAnsi="Arial Narrow"/>
        </w:rPr>
        <w:t xml:space="preserve">. Zamawiającego, platforma e-propublico.pl, </w:t>
      </w:r>
      <w:proofErr w:type="spellStart"/>
      <w:r w:rsidRPr="00004E9C">
        <w:rPr>
          <w:rFonts w:ascii="Arial Narrow" w:hAnsi="Arial Narrow"/>
        </w:rPr>
        <w:t>SZPubl</w:t>
      </w:r>
      <w:proofErr w:type="spellEnd"/>
      <w:r w:rsidRPr="00004E9C">
        <w:rPr>
          <w:rFonts w:ascii="Arial Narrow" w:hAnsi="Arial Narrow"/>
        </w:rPr>
        <w:t>. T2612 B5</w:t>
      </w:r>
    </w:p>
    <w:p w14:paraId="4558888C" w14:textId="77777777" w:rsidR="007510DA" w:rsidRPr="008844BF" w:rsidRDefault="007510DA" w:rsidP="007510DA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14:paraId="3CD2537E" w14:textId="00474F14" w:rsidR="00E77A01" w:rsidRPr="00085A57" w:rsidRDefault="007510DA" w:rsidP="00004E9C">
      <w:pPr>
        <w:rPr>
          <w:rFonts w:ascii="Arial Narrow" w:hAnsi="Arial Narrow"/>
          <w:sz w:val="24"/>
          <w:szCs w:val="24"/>
        </w:rPr>
      </w:pPr>
      <w:r w:rsidRPr="008844BF">
        <w:rPr>
          <w:rFonts w:ascii="Arial Narrow" w:hAnsi="Arial Narrow"/>
        </w:rPr>
        <w:t>Data: 202</w:t>
      </w:r>
      <w:r>
        <w:rPr>
          <w:rFonts w:ascii="Arial Narrow" w:hAnsi="Arial Narrow"/>
        </w:rPr>
        <w:t>3-10-10</w:t>
      </w:r>
    </w:p>
    <w:sectPr w:rsidR="00E77A01" w:rsidRPr="00085A57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3594E" w14:textId="77777777" w:rsidR="00DF073E" w:rsidRDefault="00DF073E">
      <w:r>
        <w:separator/>
      </w:r>
    </w:p>
  </w:endnote>
  <w:endnote w:type="continuationSeparator" w:id="0">
    <w:p w14:paraId="15399D5E" w14:textId="77777777" w:rsidR="00DF073E" w:rsidRDefault="00DF0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4555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BA27D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274E5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83B5A0C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057E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B8196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6B31C8C" w14:textId="77777777" w:rsidR="006D4AB3" w:rsidRDefault="006D4AB3">
    <w:pPr>
      <w:pStyle w:val="Stopka"/>
      <w:tabs>
        <w:tab w:val="clear" w:pos="4536"/>
        <w:tab w:val="left" w:pos="6237"/>
      </w:tabs>
    </w:pPr>
  </w:p>
  <w:p w14:paraId="205AED1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EB35C" w14:textId="77777777" w:rsidR="00DF073E" w:rsidRDefault="00DF073E">
      <w:r>
        <w:separator/>
      </w:r>
    </w:p>
  </w:footnote>
  <w:footnote w:type="continuationSeparator" w:id="0">
    <w:p w14:paraId="3A3A79A2" w14:textId="77777777" w:rsidR="00DF073E" w:rsidRDefault="00DF07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3AF42" w14:textId="77777777" w:rsidR="00DA033B" w:rsidRDefault="00DA03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1B526" w14:textId="77777777" w:rsidR="00DA033B" w:rsidRDefault="00DA03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B0FD3" w14:textId="77777777" w:rsidR="00DA033B" w:rsidRDefault="00DA03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5A71A2"/>
    <w:multiLevelType w:val="hybridMultilevel"/>
    <w:tmpl w:val="986AA1F0"/>
    <w:lvl w:ilvl="0" w:tplc="006A51E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2C8271A"/>
    <w:multiLevelType w:val="hybridMultilevel"/>
    <w:tmpl w:val="4274E746"/>
    <w:lvl w:ilvl="0" w:tplc="836669A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C7C47C1"/>
    <w:multiLevelType w:val="hybridMultilevel"/>
    <w:tmpl w:val="AF9A4DFE"/>
    <w:lvl w:ilvl="0" w:tplc="B1DA79F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2E4714A4"/>
    <w:multiLevelType w:val="hybridMultilevel"/>
    <w:tmpl w:val="11A06B1A"/>
    <w:lvl w:ilvl="0" w:tplc="6B70277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EC67B33"/>
    <w:multiLevelType w:val="hybridMultilevel"/>
    <w:tmpl w:val="FED6EF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ED6624F"/>
    <w:multiLevelType w:val="hybridMultilevel"/>
    <w:tmpl w:val="F252FC02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36E5D58"/>
    <w:multiLevelType w:val="hybridMultilevel"/>
    <w:tmpl w:val="AA6EB5D2"/>
    <w:lvl w:ilvl="0" w:tplc="E4868B0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6E70B39"/>
    <w:multiLevelType w:val="hybridMultilevel"/>
    <w:tmpl w:val="45E83A70"/>
    <w:lvl w:ilvl="0" w:tplc="92FA26F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56749C7"/>
    <w:multiLevelType w:val="hybridMultilevel"/>
    <w:tmpl w:val="DDB26FA0"/>
    <w:lvl w:ilvl="0" w:tplc="1ECE296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1047947613">
    <w:abstractNumId w:val="9"/>
  </w:num>
  <w:num w:numId="2" w16cid:durableId="1484589304">
    <w:abstractNumId w:val="14"/>
  </w:num>
  <w:num w:numId="3" w16cid:durableId="1109549218">
    <w:abstractNumId w:val="8"/>
  </w:num>
  <w:num w:numId="4" w16cid:durableId="1932619088">
    <w:abstractNumId w:val="13"/>
  </w:num>
  <w:num w:numId="5" w16cid:durableId="1588883737">
    <w:abstractNumId w:val="2"/>
  </w:num>
  <w:num w:numId="6" w16cid:durableId="266734450">
    <w:abstractNumId w:val="5"/>
  </w:num>
  <w:num w:numId="7" w16cid:durableId="1432436867">
    <w:abstractNumId w:val="11"/>
  </w:num>
  <w:num w:numId="8" w16cid:durableId="1864513357">
    <w:abstractNumId w:val="1"/>
  </w:num>
  <w:num w:numId="9" w16cid:durableId="2015263365">
    <w:abstractNumId w:val="15"/>
  </w:num>
  <w:num w:numId="10" w16cid:durableId="1677490365">
    <w:abstractNumId w:val="7"/>
  </w:num>
  <w:num w:numId="11" w16cid:durableId="1464276594">
    <w:abstractNumId w:val="3"/>
  </w:num>
  <w:num w:numId="12" w16cid:durableId="127554011">
    <w:abstractNumId w:val="0"/>
  </w:num>
  <w:num w:numId="13" w16cid:durableId="1806925600">
    <w:abstractNumId w:val="4"/>
  </w:num>
  <w:num w:numId="14" w16cid:durableId="1263566024">
    <w:abstractNumId w:val="12"/>
  </w:num>
  <w:num w:numId="15" w16cid:durableId="1335961411">
    <w:abstractNumId w:val="10"/>
  </w:num>
  <w:num w:numId="16" w16cid:durableId="190244874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073E"/>
    <w:rsid w:val="00004E9C"/>
    <w:rsid w:val="00031374"/>
    <w:rsid w:val="00085A57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8390B"/>
    <w:rsid w:val="006A5DF1"/>
    <w:rsid w:val="006B7198"/>
    <w:rsid w:val="006D4AB3"/>
    <w:rsid w:val="006F3B81"/>
    <w:rsid w:val="007510DA"/>
    <w:rsid w:val="007C6E01"/>
    <w:rsid w:val="007D7198"/>
    <w:rsid w:val="00843A88"/>
    <w:rsid w:val="00864A4B"/>
    <w:rsid w:val="00870F9F"/>
    <w:rsid w:val="008804B6"/>
    <w:rsid w:val="00897AB0"/>
    <w:rsid w:val="008A3553"/>
    <w:rsid w:val="00937DA7"/>
    <w:rsid w:val="00A905AC"/>
    <w:rsid w:val="00BA6584"/>
    <w:rsid w:val="00BE7BFD"/>
    <w:rsid w:val="00C370F2"/>
    <w:rsid w:val="00C44EEC"/>
    <w:rsid w:val="00C46732"/>
    <w:rsid w:val="00CA7CD2"/>
    <w:rsid w:val="00D22FFA"/>
    <w:rsid w:val="00D8461B"/>
    <w:rsid w:val="00D915F2"/>
    <w:rsid w:val="00DA033B"/>
    <w:rsid w:val="00DF073E"/>
    <w:rsid w:val="00DF32E8"/>
    <w:rsid w:val="00DF53CA"/>
    <w:rsid w:val="00E21B49"/>
    <w:rsid w:val="00E2789F"/>
    <w:rsid w:val="00E72428"/>
    <w:rsid w:val="00E74BC3"/>
    <w:rsid w:val="00E77A01"/>
    <w:rsid w:val="00E81625"/>
    <w:rsid w:val="00E935D6"/>
    <w:rsid w:val="00EA14B3"/>
    <w:rsid w:val="00EA416E"/>
    <w:rsid w:val="00F07BC3"/>
    <w:rsid w:val="00FC5957"/>
    <w:rsid w:val="00FD265E"/>
    <w:rsid w:val="00FD4AEC"/>
    <w:rsid w:val="00FF05D2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B7B29"/>
  <w15:chartTrackingRefBased/>
  <w15:docId w15:val="{A34B0035-A52A-4D45-8278-3C77D02AB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35</TotalTime>
  <Pages>5</Pages>
  <Words>1255</Words>
  <Characters>7379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11</cp:revision>
  <cp:lastPrinted>2023-10-10T11:48:00Z</cp:lastPrinted>
  <dcterms:created xsi:type="dcterms:W3CDTF">2023-10-09T06:14:00Z</dcterms:created>
  <dcterms:modified xsi:type="dcterms:W3CDTF">2023-10-10T11:48:00Z</dcterms:modified>
</cp:coreProperties>
</file>