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B8080" w14:textId="77777777" w:rsidR="00205FD6" w:rsidRPr="00E77E4F" w:rsidRDefault="00205FD6" w:rsidP="00551042">
      <w:pPr>
        <w:pStyle w:val="Nagwek4"/>
        <w:spacing w:line="240" w:lineRule="auto"/>
        <w:rPr>
          <w:b/>
          <w:i w:val="0"/>
          <w:sz w:val="22"/>
          <w:szCs w:val="22"/>
        </w:rPr>
      </w:pPr>
      <w:r w:rsidRPr="00E77E4F">
        <w:rPr>
          <w:b/>
          <w:i w:val="0"/>
          <w:sz w:val="22"/>
          <w:szCs w:val="22"/>
        </w:rPr>
        <w:t xml:space="preserve">Załącznik nr </w:t>
      </w:r>
      <w:r w:rsidR="00702DDA" w:rsidRPr="00E77E4F">
        <w:rPr>
          <w:b/>
          <w:i w:val="0"/>
          <w:sz w:val="22"/>
          <w:szCs w:val="22"/>
        </w:rPr>
        <w:t>2</w:t>
      </w:r>
      <w:r w:rsidRPr="00E77E4F">
        <w:rPr>
          <w:b/>
          <w:i w:val="0"/>
          <w:sz w:val="22"/>
          <w:szCs w:val="22"/>
        </w:rPr>
        <w:t xml:space="preserve"> do SWZ</w:t>
      </w:r>
    </w:p>
    <w:p w14:paraId="6C0D9E5E" w14:textId="445C35CE" w:rsidR="00DF0618" w:rsidRPr="00E77E4F" w:rsidRDefault="00DF0618" w:rsidP="007C59E0">
      <w:pPr>
        <w:spacing w:after="0" w:line="276" w:lineRule="auto"/>
        <w:jc w:val="right"/>
        <w:rPr>
          <w:rFonts w:ascii="Times New Roman" w:hAnsi="Times New Roman"/>
          <w:b/>
        </w:rPr>
      </w:pPr>
      <w:r w:rsidRPr="00E77E4F">
        <w:rPr>
          <w:rFonts w:ascii="Times New Roman" w:hAnsi="Times New Roman"/>
          <w:b/>
        </w:rPr>
        <w:t>Znak sprawy: KA-2/0</w:t>
      </w:r>
      <w:r w:rsidR="004C1ABF">
        <w:rPr>
          <w:rFonts w:ascii="Times New Roman" w:hAnsi="Times New Roman"/>
          <w:b/>
        </w:rPr>
        <w:t>97</w:t>
      </w:r>
      <w:r w:rsidRPr="00E77E4F">
        <w:rPr>
          <w:rFonts w:ascii="Times New Roman" w:hAnsi="Times New Roman"/>
          <w:b/>
        </w:rPr>
        <w:t>/2023</w:t>
      </w:r>
    </w:p>
    <w:p w14:paraId="61815D54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3AE64FFC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09742AD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5E5AF4E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830F9D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9FAD06E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61ACFFE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DAA40C6" w14:textId="77777777"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0783F5BA" w14:textId="77777777" w:rsidR="00DE3124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C76958B" w14:textId="77777777" w:rsidR="00DE3124" w:rsidRPr="006676AE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40D0CF31" w14:textId="77777777" w:rsidTr="00ED67BA">
        <w:tc>
          <w:tcPr>
            <w:tcW w:w="9212" w:type="dxa"/>
            <w:shd w:val="clear" w:color="auto" w:fill="D9D9D9"/>
          </w:tcPr>
          <w:p w14:paraId="1C53DF72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AFEC42" w14:textId="62C45F83" w:rsidR="00205FD6" w:rsidRPr="00E9699C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9699C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="00312C42" w:rsidRPr="00E9699C">
              <w:rPr>
                <w:rFonts w:ascii="Times New Roman" w:hAnsi="Times New Roman"/>
              </w:rPr>
              <w:t>t.j</w:t>
            </w:r>
            <w:proofErr w:type="spellEnd"/>
            <w:r w:rsidR="00312C42" w:rsidRPr="00E9699C">
              <w:rPr>
                <w:rFonts w:ascii="Times New Roman" w:hAnsi="Times New Roman"/>
              </w:rPr>
              <w:t>. Dz. U. z 202</w:t>
            </w:r>
            <w:r w:rsidR="00AD412C">
              <w:rPr>
                <w:rFonts w:ascii="Times New Roman" w:hAnsi="Times New Roman"/>
              </w:rPr>
              <w:t>3</w:t>
            </w:r>
            <w:r w:rsidR="00312C42" w:rsidRPr="00E9699C">
              <w:rPr>
                <w:rFonts w:ascii="Times New Roman" w:hAnsi="Times New Roman"/>
              </w:rPr>
              <w:t>r. poz.</w:t>
            </w:r>
            <w:r w:rsidR="00AD412C">
              <w:rPr>
                <w:rFonts w:ascii="Times New Roman" w:hAnsi="Times New Roman"/>
              </w:rPr>
              <w:t>1605</w:t>
            </w:r>
            <w:bookmarkStart w:id="0" w:name="_GoBack"/>
            <w:bookmarkEnd w:id="0"/>
            <w:r w:rsidR="00312C42" w:rsidRPr="00E9699C">
              <w:rPr>
                <w:rFonts w:ascii="Times New Roman" w:hAnsi="Times New Roman"/>
              </w:rPr>
              <w:t xml:space="preserve">) </w:t>
            </w:r>
            <w:r w:rsidRPr="00E9699C">
              <w:rPr>
                <w:rFonts w:ascii="Times New Roman" w:hAnsi="Times New Roman"/>
              </w:rPr>
              <w:t xml:space="preserve">(dalej jako: ustawa </w:t>
            </w:r>
            <w:proofErr w:type="spellStart"/>
            <w:r w:rsidRPr="00E9699C">
              <w:rPr>
                <w:rFonts w:ascii="Times New Roman" w:hAnsi="Times New Roman"/>
              </w:rPr>
              <w:t>Pzp</w:t>
            </w:r>
            <w:proofErr w:type="spellEnd"/>
            <w:r w:rsidRPr="00E9699C">
              <w:rPr>
                <w:rFonts w:ascii="Times New Roman" w:hAnsi="Times New Roman"/>
              </w:rPr>
              <w:t>), dotyczące:</w:t>
            </w:r>
          </w:p>
          <w:p w14:paraId="700783A1" w14:textId="77777777" w:rsidR="007C3C0B" w:rsidRPr="00110593" w:rsidRDefault="007C3C0B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B51A7A7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699AEB9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45EF937C" w14:textId="603004D2" w:rsidR="0029519F" w:rsidRPr="0029519F" w:rsidRDefault="00205FD6" w:rsidP="003D5D34">
      <w:pPr>
        <w:spacing w:after="24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</w:t>
      </w:r>
      <w:r w:rsidRPr="0029519F">
        <w:rPr>
          <w:rFonts w:ascii="Times New Roman" w:hAnsi="Times New Roman"/>
        </w:rPr>
        <w:t>.:</w:t>
      </w:r>
      <w:r w:rsidR="003D5D34">
        <w:rPr>
          <w:rFonts w:ascii="Times New Roman" w:hAnsi="Times New Roman"/>
          <w:b/>
        </w:rPr>
        <w:t xml:space="preserve"> </w:t>
      </w:r>
      <w:r w:rsidR="005A398E" w:rsidRPr="005A398E">
        <w:rPr>
          <w:rFonts w:ascii="Times New Roman" w:hAnsi="Times New Roman"/>
          <w:b/>
        </w:rPr>
        <w:t xml:space="preserve">Przedłużenie wsparcia technicznego na 3 lata na system zarządzania infrastrukturą wirtualną </w:t>
      </w:r>
      <w:proofErr w:type="spellStart"/>
      <w:r w:rsidR="005A398E" w:rsidRPr="005A398E">
        <w:rPr>
          <w:rFonts w:ascii="Times New Roman" w:hAnsi="Times New Roman"/>
          <w:b/>
        </w:rPr>
        <w:t>VMware</w:t>
      </w:r>
      <w:proofErr w:type="spellEnd"/>
      <w:r w:rsidR="005A398E" w:rsidRPr="005A398E">
        <w:rPr>
          <w:rFonts w:ascii="Times New Roman" w:hAnsi="Times New Roman"/>
          <w:b/>
        </w:rPr>
        <w:t xml:space="preserve"> - szt.8 oraz zakup i rozszerzenie wsparcia technicznego na kolejne 8 szt. na 3 lata</w:t>
      </w:r>
    </w:p>
    <w:p w14:paraId="0AA83977" w14:textId="0AA2126E" w:rsidR="00205FD6" w:rsidRDefault="00205FD6" w:rsidP="0029519F">
      <w:pPr>
        <w:spacing w:after="240" w:line="276" w:lineRule="auto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2B141E6" w14:textId="77777777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702DDA">
        <w:rPr>
          <w:rFonts w:ascii="Times New Roman" w:hAnsi="Times New Roman"/>
        </w:rPr>
        <w:t xml:space="preserve">oraz </w:t>
      </w:r>
      <w:r w:rsidR="00702DDA" w:rsidRPr="00702DDA">
        <w:rPr>
          <w:rFonts w:ascii="Times New Roman" w:hAnsi="Times New Roman"/>
        </w:rPr>
        <w:t>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153A1330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FFECB03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CBF233C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6BB7730F" w14:textId="77777777"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77C6047A" w14:textId="77777777"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14:paraId="02A6AA3F" w14:textId="77777777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4EDDD1F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ECD72A3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AB3A9A3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797FA48F" w14:textId="77777777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0D8F3B1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E099CF4" w14:textId="77777777" w:rsidR="00AD5B6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14:paraId="21D6F357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4E421B02" w14:textId="77777777" w:rsidR="00205FD6" w:rsidRPr="002E1167" w:rsidRDefault="00205FD6" w:rsidP="00FE3A65">
      <w:pPr>
        <w:jc w:val="both"/>
        <w:rPr>
          <w:rFonts w:ascii="Times New Roman" w:eastAsia="MS Mincho" w:hAnsi="Times New Roman"/>
          <w:b/>
          <w:i/>
          <w:color w:val="FF0000"/>
        </w:rPr>
      </w:pPr>
      <w:r w:rsidRPr="002E1167">
        <w:rPr>
          <w:rFonts w:ascii="Times New Roman" w:hAnsi="Times New Roman"/>
          <w:b/>
          <w:i/>
          <w:color w:val="FF0000"/>
        </w:rPr>
        <w:t xml:space="preserve">Dokument </w:t>
      </w:r>
      <w:r w:rsidR="00E533F2" w:rsidRPr="002E1167">
        <w:rPr>
          <w:rFonts w:ascii="Times New Roman" w:hAnsi="Times New Roman"/>
          <w:b/>
          <w:i/>
          <w:color w:val="FF0000"/>
        </w:rPr>
        <w:t xml:space="preserve">należy </w:t>
      </w:r>
      <w:r w:rsidRPr="002E1167">
        <w:rPr>
          <w:rFonts w:ascii="Times New Roman" w:hAnsi="Times New Roman"/>
          <w:b/>
          <w:i/>
          <w:color w:val="FF0000"/>
        </w:rPr>
        <w:t>podpisa</w:t>
      </w:r>
      <w:r w:rsidR="00E533F2" w:rsidRPr="002E1167">
        <w:rPr>
          <w:rFonts w:ascii="Times New Roman" w:hAnsi="Times New Roman"/>
          <w:b/>
          <w:i/>
          <w:color w:val="FF0000"/>
        </w:rPr>
        <w:t>ć</w:t>
      </w:r>
      <w:r w:rsidRPr="002E1167">
        <w:rPr>
          <w:rFonts w:ascii="Times New Roman" w:hAnsi="Times New Roman"/>
          <w:b/>
          <w:i/>
          <w:color w:val="FF0000"/>
        </w:rPr>
        <w:t xml:space="preserve"> kwalifikowanym podpisem elektronicznym/podpisem zaufanym/podpisem osobistym</w:t>
      </w:r>
      <w:r w:rsidR="00D16C80" w:rsidRPr="002E1167">
        <w:rPr>
          <w:rFonts w:ascii="Times New Roman" w:hAnsi="Times New Roman"/>
          <w:b/>
          <w:i/>
          <w:color w:val="FF0000"/>
        </w:rPr>
        <w:t>.</w:t>
      </w:r>
    </w:p>
    <w:p w14:paraId="591303BA" w14:textId="77777777" w:rsidR="00FD27E9" w:rsidRPr="002E1167" w:rsidRDefault="00205FD6" w:rsidP="00205FD6">
      <w:pPr>
        <w:jc w:val="both"/>
      </w:pPr>
      <w:r w:rsidRPr="002E1167">
        <w:rPr>
          <w:rFonts w:ascii="Times New Roman" w:hAnsi="Times New Roman"/>
          <w:b/>
          <w:bCs/>
        </w:rPr>
        <w:t xml:space="preserve">Uwaga: w przypadku oferty wspólnej (konsorcjum, spółka cywilna) dokument składa każdy z Wykonawców we własnym imieniu. </w:t>
      </w:r>
    </w:p>
    <w:sectPr w:rsidR="00FD27E9" w:rsidRPr="002E1167" w:rsidSect="00702DDA">
      <w:footerReference w:type="default" r:id="rId7"/>
      <w:endnotePr>
        <w:numFmt w:val="decimal"/>
      </w:endnotePr>
      <w:pgSz w:w="11906" w:h="16838"/>
      <w:pgMar w:top="709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8F0CCA" w14:textId="77777777" w:rsidR="00C83EA4" w:rsidRDefault="00C83EA4">
      <w:pPr>
        <w:spacing w:after="0" w:line="240" w:lineRule="auto"/>
      </w:pPr>
      <w:r>
        <w:separator/>
      </w:r>
    </w:p>
  </w:endnote>
  <w:endnote w:type="continuationSeparator" w:id="0">
    <w:p w14:paraId="11D455EE" w14:textId="77777777" w:rsidR="00C83EA4" w:rsidRDefault="00C83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20492" w14:textId="77777777" w:rsidR="00B2750A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47643C8" w14:textId="77777777" w:rsidR="00B2750A" w:rsidRDefault="00B27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7199AF" w14:textId="77777777" w:rsidR="00C83EA4" w:rsidRDefault="00C83EA4">
      <w:pPr>
        <w:spacing w:after="0" w:line="240" w:lineRule="auto"/>
      </w:pPr>
      <w:r>
        <w:separator/>
      </w:r>
    </w:p>
  </w:footnote>
  <w:footnote w:type="continuationSeparator" w:id="0">
    <w:p w14:paraId="7202164D" w14:textId="77777777" w:rsidR="00C83EA4" w:rsidRDefault="00C83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205FD6"/>
    <w:rsid w:val="0029519F"/>
    <w:rsid w:val="002E1167"/>
    <w:rsid w:val="00312C42"/>
    <w:rsid w:val="003D5D34"/>
    <w:rsid w:val="004C1ABF"/>
    <w:rsid w:val="004D3B43"/>
    <w:rsid w:val="005A398E"/>
    <w:rsid w:val="005B488A"/>
    <w:rsid w:val="005E5609"/>
    <w:rsid w:val="005F7BAA"/>
    <w:rsid w:val="00643630"/>
    <w:rsid w:val="0067212F"/>
    <w:rsid w:val="00702DDA"/>
    <w:rsid w:val="00705FE2"/>
    <w:rsid w:val="007C3C0B"/>
    <w:rsid w:val="007C59E0"/>
    <w:rsid w:val="008D7AA2"/>
    <w:rsid w:val="008F13F6"/>
    <w:rsid w:val="008F60D9"/>
    <w:rsid w:val="009267B7"/>
    <w:rsid w:val="00AD412C"/>
    <w:rsid w:val="00AD5B60"/>
    <w:rsid w:val="00B2750A"/>
    <w:rsid w:val="00B32319"/>
    <w:rsid w:val="00B70E11"/>
    <w:rsid w:val="00B761FB"/>
    <w:rsid w:val="00BB399F"/>
    <w:rsid w:val="00C83EA4"/>
    <w:rsid w:val="00CA7C03"/>
    <w:rsid w:val="00CB1E58"/>
    <w:rsid w:val="00D16C80"/>
    <w:rsid w:val="00D76797"/>
    <w:rsid w:val="00DE3124"/>
    <w:rsid w:val="00DF0618"/>
    <w:rsid w:val="00E533F2"/>
    <w:rsid w:val="00E77E4F"/>
    <w:rsid w:val="00E9699C"/>
    <w:rsid w:val="00F12EAD"/>
    <w:rsid w:val="00F623D8"/>
    <w:rsid w:val="00FA6E1B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D36A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Sylwia Banach</cp:lastModifiedBy>
  <cp:revision>4</cp:revision>
  <dcterms:created xsi:type="dcterms:W3CDTF">2023-09-12T07:50:00Z</dcterms:created>
  <dcterms:modified xsi:type="dcterms:W3CDTF">2023-10-10T06:34:00Z</dcterms:modified>
</cp:coreProperties>
</file>