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452ED" w14:textId="77777777" w:rsidR="00D665F5" w:rsidRPr="00355C9D" w:rsidRDefault="0006643C" w:rsidP="00694596">
      <w:pPr>
        <w:jc w:val="right"/>
        <w:rPr>
          <w:rFonts w:ascii="Arial" w:hAnsi="Arial" w:cs="Arial"/>
          <w:sz w:val="24"/>
          <w:szCs w:val="24"/>
        </w:rPr>
      </w:pPr>
      <w:r w:rsidRPr="0006643C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6643C">
        <w:rPr>
          <w:rFonts w:ascii="Arial" w:hAnsi="Arial" w:cs="Arial"/>
          <w:sz w:val="24"/>
          <w:szCs w:val="24"/>
        </w:rPr>
        <w:t>2023-10-11</w:t>
      </w:r>
    </w:p>
    <w:p w14:paraId="21BDAE7D" w14:textId="77777777" w:rsidR="0006643C" w:rsidRPr="0006643C" w:rsidRDefault="0006643C" w:rsidP="00694596">
      <w:pPr>
        <w:rPr>
          <w:rFonts w:ascii="Arial" w:hAnsi="Arial" w:cs="Arial"/>
          <w:b/>
          <w:bCs/>
          <w:sz w:val="24"/>
          <w:szCs w:val="24"/>
        </w:rPr>
      </w:pPr>
      <w:r w:rsidRPr="0006643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4DBA2CB" w14:textId="77777777" w:rsidR="00D665F5" w:rsidRPr="00355C9D" w:rsidRDefault="0006643C" w:rsidP="00694596">
      <w:pPr>
        <w:rPr>
          <w:rFonts w:ascii="Arial" w:hAnsi="Arial" w:cs="Arial"/>
          <w:b/>
          <w:bCs/>
          <w:sz w:val="24"/>
          <w:szCs w:val="24"/>
        </w:rPr>
      </w:pPr>
      <w:r w:rsidRPr="0006643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00EDC1" w14:textId="77777777" w:rsidR="00D665F5" w:rsidRPr="00355C9D" w:rsidRDefault="0006643C" w:rsidP="00694596">
      <w:pPr>
        <w:rPr>
          <w:rFonts w:ascii="Arial" w:hAnsi="Arial" w:cs="Arial"/>
          <w:sz w:val="24"/>
          <w:szCs w:val="24"/>
        </w:rPr>
      </w:pPr>
      <w:r w:rsidRPr="0006643C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6643C">
        <w:rPr>
          <w:rFonts w:ascii="Arial" w:hAnsi="Arial" w:cs="Arial"/>
          <w:sz w:val="24"/>
          <w:szCs w:val="24"/>
        </w:rPr>
        <w:t>7/19</w:t>
      </w:r>
    </w:p>
    <w:p w14:paraId="33AE052B" w14:textId="77777777" w:rsidR="00D665F5" w:rsidRPr="00355C9D" w:rsidRDefault="0006643C" w:rsidP="00694596">
      <w:pPr>
        <w:rPr>
          <w:rFonts w:ascii="Arial" w:hAnsi="Arial" w:cs="Arial"/>
          <w:sz w:val="24"/>
          <w:szCs w:val="24"/>
        </w:rPr>
      </w:pPr>
      <w:r w:rsidRPr="0006643C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6643C">
        <w:rPr>
          <w:rFonts w:ascii="Arial" w:hAnsi="Arial" w:cs="Arial"/>
          <w:sz w:val="24"/>
          <w:szCs w:val="24"/>
        </w:rPr>
        <w:t>Poznań</w:t>
      </w:r>
    </w:p>
    <w:p w14:paraId="3634DE4B" w14:textId="77777777" w:rsidR="00D665F5" w:rsidRPr="00355C9D" w:rsidRDefault="00D665F5" w:rsidP="0069459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540AE8D" w14:textId="77777777" w:rsidR="00A80738" w:rsidRPr="00355C9D" w:rsidRDefault="00D665F5" w:rsidP="0069459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6643C" w:rsidRPr="0006643C">
        <w:rPr>
          <w:rFonts w:ascii="Arial" w:hAnsi="Arial" w:cs="Arial"/>
          <w:b/>
          <w:sz w:val="24"/>
          <w:szCs w:val="24"/>
        </w:rPr>
        <w:t>SZW/DZP/102/2023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D751FC1" w14:textId="77777777" w:rsidR="00A80738" w:rsidRPr="00355C9D" w:rsidRDefault="00A80738" w:rsidP="006945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50025C" w14:textId="77777777" w:rsidR="00A80738" w:rsidRPr="00355C9D" w:rsidRDefault="00A80738" w:rsidP="006945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57755B2" w14:textId="77777777" w:rsidR="00A80738" w:rsidRPr="00355C9D" w:rsidRDefault="00A80738" w:rsidP="0069459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1F5213" w14:textId="77777777" w:rsidR="00A80738" w:rsidRPr="00355C9D" w:rsidRDefault="00A80738" w:rsidP="0069459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29C7686" w14:textId="77777777" w:rsidR="00A80738" w:rsidRPr="00355C9D" w:rsidRDefault="00A80738" w:rsidP="0069459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77BC16D" w14:textId="65257278" w:rsidR="00C659E2" w:rsidRDefault="00C659E2" w:rsidP="0069459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6643C" w:rsidRPr="0006643C">
        <w:rPr>
          <w:rFonts w:ascii="Arial" w:hAnsi="Arial" w:cs="Arial"/>
          <w:sz w:val="24"/>
          <w:szCs w:val="24"/>
        </w:rPr>
        <w:t>podstawowy</w:t>
      </w:r>
      <w:r w:rsidR="00694596">
        <w:rPr>
          <w:rFonts w:ascii="Arial" w:hAnsi="Arial" w:cs="Arial"/>
          <w:sz w:val="24"/>
          <w:szCs w:val="24"/>
        </w:rPr>
        <w:t>m</w:t>
      </w:r>
      <w:r w:rsidR="0006643C" w:rsidRPr="0006643C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06643C" w:rsidRPr="0006643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A246065" w14:textId="77777777" w:rsidR="00694596" w:rsidRPr="00355C9D" w:rsidRDefault="00694596" w:rsidP="0069459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1B86F22" w14:textId="77777777" w:rsidR="00A80738" w:rsidRDefault="0006643C" w:rsidP="00694596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06643C">
        <w:rPr>
          <w:rFonts w:ascii="Arial" w:hAnsi="Arial" w:cs="Arial"/>
          <w:b/>
          <w:szCs w:val="24"/>
        </w:rPr>
        <w:t>Sukcesywna dostawa płynu do mycia naczyń na potrzeby Szpitala Wojewódzkiego w Poznaniu - powtórka.</w:t>
      </w:r>
    </w:p>
    <w:p w14:paraId="26A79530" w14:textId="77777777" w:rsidR="00694596" w:rsidRPr="00355C9D" w:rsidRDefault="00694596" w:rsidP="0069459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B8C1A7B" w14:textId="4B4DEC3F" w:rsidR="00D665F5" w:rsidRPr="00694596" w:rsidRDefault="00D665F5" w:rsidP="0069459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6643C" w:rsidRPr="0006643C">
        <w:rPr>
          <w:rFonts w:ascii="Arial" w:hAnsi="Arial" w:cs="Arial"/>
          <w:sz w:val="24"/>
          <w:szCs w:val="24"/>
        </w:rPr>
        <w:t>(</w:t>
      </w:r>
      <w:proofErr w:type="spellStart"/>
      <w:r w:rsidR="0006643C" w:rsidRPr="0006643C">
        <w:rPr>
          <w:rFonts w:ascii="Arial" w:hAnsi="Arial" w:cs="Arial"/>
          <w:sz w:val="24"/>
          <w:szCs w:val="24"/>
        </w:rPr>
        <w:t>t.j</w:t>
      </w:r>
      <w:proofErr w:type="spellEnd"/>
      <w:r w:rsidR="0006643C" w:rsidRPr="0006643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694596">
        <w:rPr>
          <w:rFonts w:ascii="Arial" w:hAnsi="Arial" w:cs="Arial"/>
          <w:sz w:val="24"/>
          <w:szCs w:val="24"/>
        </w:rPr>
        <w:t>informacj</w:t>
      </w:r>
      <w:r w:rsidR="00577BC6" w:rsidRPr="00694596">
        <w:rPr>
          <w:rFonts w:ascii="Arial" w:hAnsi="Arial" w:cs="Arial"/>
          <w:sz w:val="24"/>
          <w:szCs w:val="24"/>
        </w:rPr>
        <w:t>ę</w:t>
      </w:r>
      <w:r w:rsidR="00035488" w:rsidRPr="00694596">
        <w:rPr>
          <w:rFonts w:ascii="Arial" w:hAnsi="Arial" w:cs="Arial"/>
          <w:sz w:val="24"/>
          <w:szCs w:val="24"/>
        </w:rPr>
        <w:t xml:space="preserve"> z otwarcia ofert</w:t>
      </w:r>
      <w:r w:rsidR="00577BC6" w:rsidRPr="00694596">
        <w:rPr>
          <w:rFonts w:ascii="Arial" w:hAnsi="Arial" w:cs="Arial"/>
          <w:sz w:val="24"/>
          <w:szCs w:val="24"/>
        </w:rPr>
        <w:t>.</w:t>
      </w:r>
    </w:p>
    <w:p w14:paraId="67CE4E4A" w14:textId="647AE5D2" w:rsidR="00694596" w:rsidRPr="00694596" w:rsidRDefault="00694596" w:rsidP="00694596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9459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694596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</w:t>
      </w:r>
      <w:r w:rsidRPr="00694596">
        <w:rPr>
          <w:rFonts w:ascii="Arial" w:hAnsi="Arial" w:cs="Arial"/>
          <w:sz w:val="24"/>
          <w:szCs w:val="24"/>
        </w:rPr>
        <w:t>915,87 zł brutto</w:t>
      </w:r>
      <w:r>
        <w:rPr>
          <w:rFonts w:ascii="Arial" w:hAnsi="Arial" w:cs="Arial"/>
          <w:sz w:val="24"/>
          <w:szCs w:val="24"/>
        </w:rPr>
        <w:t>.</w:t>
      </w:r>
      <w:r w:rsidRPr="00694596">
        <w:rPr>
          <w:rFonts w:ascii="Arial" w:hAnsi="Arial" w:cs="Arial"/>
          <w:sz w:val="24"/>
          <w:szCs w:val="24"/>
        </w:rPr>
        <w:t xml:space="preserve"> </w:t>
      </w:r>
    </w:p>
    <w:p w14:paraId="78E0C42F" w14:textId="249FA263" w:rsidR="00A80738" w:rsidRPr="00355C9D" w:rsidRDefault="00D665F5" w:rsidP="00694596">
      <w:pPr>
        <w:jc w:val="both"/>
        <w:rPr>
          <w:rFonts w:ascii="Arial" w:hAnsi="Arial" w:cs="Arial"/>
          <w:sz w:val="24"/>
          <w:szCs w:val="24"/>
        </w:rPr>
      </w:pPr>
      <w:r w:rsidRPr="0069459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94596">
        <w:rPr>
          <w:rFonts w:ascii="Arial" w:hAnsi="Arial" w:cs="Arial"/>
          <w:sz w:val="24"/>
          <w:szCs w:val="24"/>
        </w:rPr>
        <w:t xml:space="preserve"> w dniu </w:t>
      </w:r>
      <w:r w:rsidR="0006643C" w:rsidRPr="00694596">
        <w:rPr>
          <w:rFonts w:ascii="Arial" w:hAnsi="Arial" w:cs="Arial"/>
          <w:sz w:val="24"/>
          <w:szCs w:val="24"/>
        </w:rPr>
        <w:t>11/10/2023</w:t>
      </w:r>
      <w:r w:rsidR="00FF4AB1" w:rsidRPr="00694596">
        <w:rPr>
          <w:rFonts w:ascii="Arial" w:hAnsi="Arial" w:cs="Arial"/>
          <w:sz w:val="24"/>
          <w:szCs w:val="24"/>
        </w:rPr>
        <w:t xml:space="preserve"> o godz. </w:t>
      </w:r>
      <w:r w:rsidR="0006643C" w:rsidRPr="00694596">
        <w:rPr>
          <w:rFonts w:ascii="Arial" w:hAnsi="Arial" w:cs="Arial"/>
          <w:sz w:val="24"/>
          <w:szCs w:val="24"/>
        </w:rPr>
        <w:t>09:30</w:t>
      </w:r>
      <w:r w:rsidRPr="00694596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3EB7097" w14:textId="77777777" w:rsidTr="003F57CD">
        <w:tc>
          <w:tcPr>
            <w:tcW w:w="993" w:type="dxa"/>
            <w:shd w:val="clear" w:color="auto" w:fill="auto"/>
            <w:vAlign w:val="center"/>
          </w:tcPr>
          <w:p w14:paraId="61D347AB" w14:textId="77777777" w:rsidR="00D665F5" w:rsidRPr="00355C9D" w:rsidRDefault="00D665F5" w:rsidP="006945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714A0F" w14:textId="77777777" w:rsidR="00D665F5" w:rsidRPr="00355C9D" w:rsidRDefault="00D665F5" w:rsidP="006945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32DA3E" w14:textId="77777777" w:rsidR="00D665F5" w:rsidRPr="00355C9D" w:rsidRDefault="00D665F5" w:rsidP="0069459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6643C" w:rsidRPr="00355C9D" w14:paraId="7A943FE2" w14:textId="77777777" w:rsidTr="00882A74">
        <w:tc>
          <w:tcPr>
            <w:tcW w:w="993" w:type="dxa"/>
            <w:shd w:val="clear" w:color="auto" w:fill="auto"/>
            <w:vAlign w:val="center"/>
          </w:tcPr>
          <w:p w14:paraId="1A4B1DCF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EC35694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ABC Service Sp. z o.o.</w:t>
            </w:r>
          </w:p>
          <w:p w14:paraId="36DD5770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Bolesławiecka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4703E33" w14:textId="77777777" w:rsidR="0006643C" w:rsidRPr="00355C9D" w:rsidRDefault="0006643C" w:rsidP="00694596">
            <w:pPr>
              <w:jc w:val="both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53-614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F148D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14 127.75 zł</w:t>
            </w:r>
          </w:p>
        </w:tc>
      </w:tr>
      <w:tr w:rsidR="0006643C" w:rsidRPr="00355C9D" w14:paraId="6B6229D2" w14:textId="77777777" w:rsidTr="00882A74">
        <w:tc>
          <w:tcPr>
            <w:tcW w:w="993" w:type="dxa"/>
            <w:shd w:val="clear" w:color="auto" w:fill="auto"/>
            <w:vAlign w:val="center"/>
          </w:tcPr>
          <w:p w14:paraId="2463B910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0BF6D50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 xml:space="preserve">PHT </w:t>
            </w:r>
            <w:proofErr w:type="spellStart"/>
            <w:r w:rsidRPr="0006643C">
              <w:rPr>
                <w:rFonts w:ascii="Arial" w:hAnsi="Arial" w:cs="Arial"/>
              </w:rPr>
              <w:t>Supon</w:t>
            </w:r>
            <w:proofErr w:type="spellEnd"/>
            <w:r w:rsidRPr="0006643C">
              <w:rPr>
                <w:rFonts w:ascii="Arial" w:hAnsi="Arial" w:cs="Arial"/>
              </w:rPr>
              <w:t xml:space="preserve"> Sp. z o.o.</w:t>
            </w:r>
          </w:p>
          <w:p w14:paraId="6AD14903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proofErr w:type="spellStart"/>
            <w:r w:rsidRPr="0006643C">
              <w:rPr>
                <w:rFonts w:ascii="Arial" w:hAnsi="Arial" w:cs="Arial"/>
              </w:rPr>
              <w:t>Miłocińska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9EAE5B5" w14:textId="77777777" w:rsidR="0006643C" w:rsidRPr="00355C9D" w:rsidRDefault="0006643C" w:rsidP="00694596">
            <w:pPr>
              <w:jc w:val="both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35-232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B4711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9 034.05 zł</w:t>
            </w:r>
          </w:p>
        </w:tc>
      </w:tr>
      <w:tr w:rsidR="0006643C" w:rsidRPr="00355C9D" w14:paraId="595A6532" w14:textId="77777777" w:rsidTr="00882A74">
        <w:tc>
          <w:tcPr>
            <w:tcW w:w="993" w:type="dxa"/>
            <w:shd w:val="clear" w:color="auto" w:fill="auto"/>
            <w:vAlign w:val="center"/>
          </w:tcPr>
          <w:p w14:paraId="2FEB448B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FB147A8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 xml:space="preserve">PPHU </w:t>
            </w:r>
            <w:proofErr w:type="spellStart"/>
            <w:r w:rsidRPr="0006643C">
              <w:rPr>
                <w:rFonts w:ascii="Arial" w:hAnsi="Arial" w:cs="Arial"/>
              </w:rPr>
              <w:t>Barlon</w:t>
            </w:r>
            <w:proofErr w:type="spellEnd"/>
          </w:p>
          <w:p w14:paraId="7F16FCF3" w14:textId="6315AB8D" w:rsidR="0006643C" w:rsidRPr="00355C9D" w:rsidRDefault="000F5DE1" w:rsidP="006945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Folwark 35</w:t>
            </w:r>
          </w:p>
          <w:p w14:paraId="2FF2FF79" w14:textId="77777777" w:rsidR="0006643C" w:rsidRPr="00355C9D" w:rsidRDefault="0006643C" w:rsidP="00694596">
            <w:pPr>
              <w:jc w:val="both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09-120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F8EEA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12 785.85 zł</w:t>
            </w:r>
          </w:p>
        </w:tc>
      </w:tr>
      <w:tr w:rsidR="0006643C" w:rsidRPr="00355C9D" w14:paraId="622DF471" w14:textId="77777777" w:rsidTr="00882A74">
        <w:tc>
          <w:tcPr>
            <w:tcW w:w="993" w:type="dxa"/>
            <w:shd w:val="clear" w:color="auto" w:fill="auto"/>
            <w:vAlign w:val="center"/>
          </w:tcPr>
          <w:p w14:paraId="7BE92639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3A6C4A99" w14:textId="4FB0703C" w:rsidR="0006643C" w:rsidRPr="00355C9D" w:rsidRDefault="000F5DE1" w:rsidP="006945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PGD</w:t>
            </w:r>
            <w:r w:rsidR="0006643C" w:rsidRPr="0006643C">
              <w:rPr>
                <w:rFonts w:ascii="Arial" w:hAnsi="Arial" w:cs="Arial"/>
              </w:rPr>
              <w:t xml:space="preserve"> Sp. z o.o.</w:t>
            </w:r>
          </w:p>
          <w:p w14:paraId="6776AD04" w14:textId="393CEBEC" w:rsidR="0006643C" w:rsidRPr="00355C9D" w:rsidRDefault="000F5DE1" w:rsidP="006945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Sycowska 40</w:t>
            </w:r>
          </w:p>
          <w:p w14:paraId="4ED85FB3" w14:textId="3D479EB3" w:rsidR="0006643C" w:rsidRPr="00355C9D" w:rsidRDefault="000F5DE1" w:rsidP="0069459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60-003</w:t>
            </w:r>
            <w:r w:rsidR="0006643C" w:rsidRPr="00355C9D">
              <w:rPr>
                <w:rFonts w:ascii="Arial" w:hAnsi="Arial" w:cs="Arial"/>
              </w:rPr>
              <w:t xml:space="preserve"> </w:t>
            </w:r>
            <w:r w:rsidR="0006643C" w:rsidRPr="0006643C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C296C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8 659.51 zł</w:t>
            </w:r>
          </w:p>
        </w:tc>
      </w:tr>
      <w:tr w:rsidR="0006643C" w:rsidRPr="00355C9D" w14:paraId="33C7EF1F" w14:textId="77777777" w:rsidTr="00882A74">
        <w:tc>
          <w:tcPr>
            <w:tcW w:w="993" w:type="dxa"/>
            <w:shd w:val="clear" w:color="auto" w:fill="auto"/>
            <w:vAlign w:val="center"/>
          </w:tcPr>
          <w:p w14:paraId="18077596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136A97F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proofErr w:type="spellStart"/>
            <w:r w:rsidRPr="0006643C">
              <w:rPr>
                <w:rFonts w:ascii="Arial" w:hAnsi="Arial" w:cs="Arial"/>
              </w:rPr>
              <w:t>Mixtum</w:t>
            </w:r>
            <w:proofErr w:type="spellEnd"/>
            <w:r w:rsidRPr="0006643C">
              <w:rPr>
                <w:rFonts w:ascii="Arial" w:hAnsi="Arial" w:cs="Arial"/>
              </w:rPr>
              <w:t xml:space="preserve"> Sp. z o.o.</w:t>
            </w:r>
          </w:p>
          <w:p w14:paraId="59115B35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Przemysłowa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35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9E4D3A7" w14:textId="77777777" w:rsidR="0006643C" w:rsidRPr="00355C9D" w:rsidRDefault="0006643C" w:rsidP="00694596">
            <w:pPr>
              <w:jc w:val="both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32-765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6643C">
              <w:rPr>
                <w:rFonts w:ascii="Arial" w:hAnsi="Arial" w:cs="Arial"/>
              </w:rPr>
              <w:t>Rzezawa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986784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16 143.75 zł</w:t>
            </w:r>
          </w:p>
        </w:tc>
      </w:tr>
      <w:tr w:rsidR="0006643C" w:rsidRPr="00355C9D" w14:paraId="4A1EFAE8" w14:textId="77777777" w:rsidTr="00882A74">
        <w:tc>
          <w:tcPr>
            <w:tcW w:w="993" w:type="dxa"/>
            <w:shd w:val="clear" w:color="auto" w:fill="auto"/>
            <w:vAlign w:val="center"/>
          </w:tcPr>
          <w:p w14:paraId="182D4CA2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1CE1AA8F" w14:textId="77777777" w:rsidR="0006643C" w:rsidRPr="00355C9D" w:rsidRDefault="0006643C" w:rsidP="00694596">
            <w:pPr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SUTURA MED Sp. z .o.o.</w:t>
            </w:r>
          </w:p>
          <w:p w14:paraId="0DA68313" w14:textId="77777777" w:rsidR="000F5DE1" w:rsidRDefault="000F5DE1" w:rsidP="0069459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29DF474F" w14:textId="42892C63" w:rsidR="0006643C" w:rsidRPr="00355C9D" w:rsidRDefault="000F5DE1" w:rsidP="0069459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</w:t>
            </w:r>
            <w:r w:rsidR="0006643C" w:rsidRPr="00355C9D">
              <w:rPr>
                <w:rFonts w:ascii="Arial" w:hAnsi="Arial" w:cs="Arial"/>
              </w:rPr>
              <w:t xml:space="preserve"> </w:t>
            </w:r>
            <w:r w:rsidR="0006643C" w:rsidRPr="0006643C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F61FC" w14:textId="77777777" w:rsidR="0006643C" w:rsidRPr="00355C9D" w:rsidRDefault="0006643C" w:rsidP="00694596">
            <w:pPr>
              <w:jc w:val="center"/>
              <w:rPr>
                <w:rFonts w:ascii="Arial" w:hAnsi="Arial" w:cs="Arial"/>
              </w:rPr>
            </w:pPr>
            <w:r w:rsidRPr="0006643C">
              <w:rPr>
                <w:rFonts w:ascii="Arial" w:hAnsi="Arial" w:cs="Arial"/>
              </w:rPr>
              <w:t>13 948.20 zł</w:t>
            </w:r>
          </w:p>
        </w:tc>
      </w:tr>
    </w:tbl>
    <w:p w14:paraId="218C6196" w14:textId="77777777" w:rsidR="0069085C" w:rsidRPr="00355C9D" w:rsidRDefault="0069085C" w:rsidP="00694596">
      <w:pPr>
        <w:jc w:val="both"/>
        <w:rPr>
          <w:rFonts w:ascii="Arial" w:hAnsi="Arial" w:cs="Arial"/>
          <w:sz w:val="24"/>
        </w:rPr>
      </w:pPr>
    </w:p>
    <w:p w14:paraId="0CA4396E" w14:textId="77777777" w:rsidR="00A80738" w:rsidRDefault="00A80738" w:rsidP="006945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A05A8DF" w14:textId="77777777" w:rsidR="000F5DE1" w:rsidRDefault="000F5DE1" w:rsidP="000F5DE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62C37B8" w14:textId="77777777" w:rsidR="000F5DE1" w:rsidRDefault="000F5DE1" w:rsidP="000F5DE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9627D56" w14:textId="77777777" w:rsidR="000F5DE1" w:rsidRPr="006B27ED" w:rsidRDefault="000F5DE1" w:rsidP="000F5DE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65E4839" w14:textId="77777777" w:rsidR="000F5DE1" w:rsidRPr="00355C9D" w:rsidRDefault="000F5DE1" w:rsidP="0069459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F5DE1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7F505" w14:textId="77777777" w:rsidR="00B81B2B" w:rsidRDefault="00B81B2B">
      <w:r>
        <w:separator/>
      </w:r>
    </w:p>
  </w:endnote>
  <w:endnote w:type="continuationSeparator" w:id="0">
    <w:p w14:paraId="328F14FA" w14:textId="77777777" w:rsidR="00B81B2B" w:rsidRDefault="00B8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00C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2E73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131C" w14:textId="1AA1493D" w:rsidR="009F189D" w:rsidRDefault="000F5D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5F7314" wp14:editId="6F1BDA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2146104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212AC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CF7DB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096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05538" w14:textId="77777777" w:rsidR="009F189D" w:rsidRDefault="009F189D">
    <w:pPr>
      <w:pStyle w:val="Stopka"/>
      <w:tabs>
        <w:tab w:val="clear" w:pos="4536"/>
      </w:tabs>
      <w:jc w:val="center"/>
    </w:pPr>
  </w:p>
  <w:p w14:paraId="4DB202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8226A" w14:textId="77777777" w:rsidR="00B81B2B" w:rsidRDefault="00B81B2B">
      <w:r>
        <w:separator/>
      </w:r>
    </w:p>
  </w:footnote>
  <w:footnote w:type="continuationSeparator" w:id="0">
    <w:p w14:paraId="3C2F6652" w14:textId="77777777" w:rsidR="00B81B2B" w:rsidRDefault="00B81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DF56D" w14:textId="77777777" w:rsidR="0006643C" w:rsidRDefault="0006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3B55B" w14:textId="77777777" w:rsidR="0006643C" w:rsidRDefault="00066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11973" w14:textId="77777777" w:rsidR="0006643C" w:rsidRDefault="000664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B2B"/>
    <w:rsid w:val="00007727"/>
    <w:rsid w:val="00017720"/>
    <w:rsid w:val="00035488"/>
    <w:rsid w:val="0006643C"/>
    <w:rsid w:val="000D7F25"/>
    <w:rsid w:val="000E00E5"/>
    <w:rsid w:val="000F5DE1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4596"/>
    <w:rsid w:val="00843263"/>
    <w:rsid w:val="00861E75"/>
    <w:rsid w:val="008927B5"/>
    <w:rsid w:val="008A26A5"/>
    <w:rsid w:val="009D19BD"/>
    <w:rsid w:val="009F189D"/>
    <w:rsid w:val="00A80738"/>
    <w:rsid w:val="00B81B2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2CFCA"/>
  <w15:chartTrackingRefBased/>
  <w15:docId w15:val="{C7578EFE-E58E-4F73-BE45-C6D7AD21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94596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0F5DE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2023-10-11T11:15:00Z</cp:lastPrinted>
  <dcterms:created xsi:type="dcterms:W3CDTF">2023-10-11T11:16:00Z</dcterms:created>
  <dcterms:modified xsi:type="dcterms:W3CDTF">2023-10-11T11:16:00Z</dcterms:modified>
</cp:coreProperties>
</file>